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7269D5" w14:textId="77777777" w:rsidR="00F8662C" w:rsidRDefault="008C632A">
      <w:pPr>
        <w:pStyle w:val="Ttulo1"/>
        <w:jc w:val="center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ANEXO I</w:t>
      </w:r>
      <w:r>
        <w:rPr>
          <w:rFonts w:ascii="Verdana" w:hAnsi="Verdana" w:cs="Verdana"/>
          <w:sz w:val="20"/>
          <w:szCs w:val="20"/>
          <w:lang w:val="pt-BR"/>
        </w:rPr>
        <w:t>-D</w:t>
      </w:r>
      <w:r>
        <w:rPr>
          <w:rFonts w:ascii="Verdana" w:hAnsi="Verdana" w:cs="Verdana"/>
          <w:sz w:val="20"/>
          <w:szCs w:val="20"/>
        </w:rPr>
        <w:br/>
        <w:t>REQUERIMENTO AMBIENTAL</w:t>
      </w:r>
      <w:r>
        <w:rPr>
          <w:rFonts w:ascii="Verdana" w:hAnsi="Verdana" w:cs="Verdana"/>
          <w:sz w:val="20"/>
          <w:szCs w:val="20"/>
        </w:rPr>
        <w:br/>
        <w:t>FTCA – FORMULÁRIO TÉCNICO DE CONTROLE AMBIENTAL</w:t>
      </w:r>
    </w:p>
    <w:p w14:paraId="6152C414" w14:textId="77777777" w:rsidR="00F8662C" w:rsidRDefault="008C632A">
      <w:pPr>
        <w:jc w:val="center"/>
        <w:rPr>
          <w:rFonts w:ascii="Verdana" w:hAnsi="Verdana" w:cs="Verdana"/>
          <w:b/>
          <w:color w:val="0070C0"/>
          <w:sz w:val="20"/>
          <w:szCs w:val="20"/>
        </w:rPr>
      </w:pPr>
      <w:r>
        <w:rPr>
          <w:rFonts w:ascii="Verdana" w:hAnsi="Verdana" w:cs="Verdana"/>
          <w:b/>
          <w:color w:val="0070C0"/>
          <w:sz w:val="20"/>
          <w:szCs w:val="20"/>
        </w:rPr>
        <w:t>TERRAPLANAGEM</w:t>
      </w:r>
    </w:p>
    <w:p w14:paraId="3F3919D8" w14:textId="77777777" w:rsidR="00F8662C" w:rsidRDefault="008C632A">
      <w:pPr>
        <w:spacing w:before="12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 xml:space="preserve">É expressamente proibido qualquer tipo de intervenção em Área de Preservação Permanente, ressalvados os casos de utilidade pública, interesse social e de </w:t>
      </w:r>
      <w:r>
        <w:rPr>
          <w:rFonts w:ascii="Verdana" w:hAnsi="Verdana" w:cs="Verdana"/>
          <w:b/>
          <w:sz w:val="20"/>
          <w:szCs w:val="20"/>
        </w:rPr>
        <w:t>atividades de eventual ou de baixo impacto ambiental, dispostos na Lei Federal nº 12.651/2012 – Código Florestal.</w:t>
      </w:r>
    </w:p>
    <w:p w14:paraId="0CA14080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É expressamente proibida à apresentação de qualquer documento ou estudo ou projeto técnico plagiado, incorrendo sob Crime de Violação aos Dire</w:t>
      </w:r>
      <w:r>
        <w:rPr>
          <w:rFonts w:ascii="Verdana" w:hAnsi="Verdana" w:cs="Verdana"/>
          <w:b/>
          <w:sz w:val="20"/>
          <w:szCs w:val="20"/>
        </w:rPr>
        <w:t xml:space="preserve">itos Autorais no Art. 184 – Código Penal. </w:t>
      </w:r>
    </w:p>
    <w:p w14:paraId="2134177D" w14:textId="77777777" w:rsidR="00F8662C" w:rsidRDefault="008C632A">
      <w:pPr>
        <w:spacing w:before="120" w:after="12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Deverá ser observada rigorosamente a formatação deste formulário, não sendo permitida qualquer </w:t>
      </w:r>
      <w:r>
        <w:rPr>
          <w:rFonts w:ascii="Verdana" w:hAnsi="Verdana" w:cs="Verdana"/>
          <w:b/>
          <w:sz w:val="20"/>
          <w:szCs w:val="20"/>
        </w:rPr>
        <w:t xml:space="preserve">inclusão, exclusão ou alteração de campos, sob pena de não aceitação do documento. </w:t>
      </w:r>
    </w:p>
    <w:p w14:paraId="6675D799" w14:textId="77777777" w:rsidR="00F8662C" w:rsidRDefault="008C632A">
      <w:pPr>
        <w:spacing w:before="120" w:after="12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Esclarecemos que, não é objetivo d</w:t>
      </w:r>
      <w:r>
        <w:rPr>
          <w:rFonts w:ascii="Verdana" w:hAnsi="Verdana" w:cs="Verdana"/>
          <w:b/>
          <w:sz w:val="20"/>
          <w:szCs w:val="20"/>
        </w:rPr>
        <w:t>este documento esgotar todos os temas e critérios a serem contemplados no estudo, bem como não excluir a possibilidade de complementação de informações, caso seja identificada necessidade de subsídios não contemplados no estudo ambiental.</w:t>
      </w:r>
    </w:p>
    <w:p w14:paraId="51DCE378" w14:textId="77777777" w:rsidR="00F8662C" w:rsidRDefault="008C632A">
      <w:pPr>
        <w:spacing w:before="120" w:after="12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Todos os campos d</w:t>
      </w:r>
      <w:r>
        <w:rPr>
          <w:rFonts w:ascii="Verdana" w:hAnsi="Verdana" w:cs="Verdana"/>
          <w:sz w:val="20"/>
          <w:szCs w:val="20"/>
        </w:rPr>
        <w:t xml:space="preserve">everão ser preenchidos, inclusive aqueles que não se aplica (NA).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17"/>
      </w:tblGrid>
      <w:tr w:rsidR="00F8662C" w14:paraId="550E6409" w14:textId="77777777">
        <w:tc>
          <w:tcPr>
            <w:tcW w:w="9081" w:type="dxa"/>
          </w:tcPr>
          <w:p w14:paraId="220F5919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bCs/>
                <w:sz w:val="20"/>
                <w:szCs w:val="20"/>
              </w:rPr>
              <w:t>DESCRIÇÃO DA ATIVIDADE DE ACORDO COM O ENQUADRAMENTO: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2092999457"/>
              <w:placeholder>
                <w:docPart w:val="DDBF192599B347F1936D841A37542A42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-41300399"/>
                  <w:placeholder>
                    <w:docPart w:val="5E9BC4CFF40A47ADBF28EB5E80378DE7"/>
                  </w:placeholder>
                </w:sdtPr>
                <w:sdtEndPr/>
                <w:sdtContent>
                  <w:sdt>
                    <w:sdtPr>
                      <w:rPr>
                        <w:rFonts w:ascii="Verdana" w:hAnsi="Verdana" w:cs="Verdana"/>
                        <w:sz w:val="20"/>
                        <w:szCs w:val="20"/>
                      </w:rPr>
                      <w:id w:val="-182897261"/>
                      <w:placeholder>
                        <w:docPart w:val="191107F1EC924EC6842DCB0E08437988"/>
                      </w:placeholder>
                      <w:showingPlcHdr/>
                    </w:sdtPr>
                    <w:sdtEndPr/>
                    <w:sdtContent>
                      <w:p w14:paraId="41D9DA24" w14:textId="77777777" w:rsidR="00F8662C" w:rsidRDefault="008C632A">
                        <w:pPr>
                          <w:spacing w:after="0" w:line="240" w:lineRule="auto"/>
                          <w:ind w:right="-130"/>
                          <w:rPr>
                            <w:rFonts w:ascii="Verdana" w:hAnsi="Verdana" w:cs="Verdana"/>
                            <w:sz w:val="20"/>
                            <w:szCs w:val="20"/>
                          </w:rPr>
                        </w:pPr>
                        <w:r>
                          <w:rPr>
                            <w:rStyle w:val="TextodoEspaoReservado"/>
                            <w:rFonts w:ascii="Verdana" w:hAnsi="Verdana" w:cs="Verdana"/>
                            <w:color w:val="595959" w:themeColor="text1" w:themeTint="A6"/>
                            <w:sz w:val="20"/>
                            <w:szCs w:val="20"/>
                          </w:rPr>
                          <w:t>Clique aqui para digitar texto.</w:t>
                        </w:r>
                      </w:p>
                    </w:sdtContent>
                  </w:sdt>
                </w:sdtContent>
              </w:sdt>
            </w:sdtContent>
          </w:sdt>
          <w:p w14:paraId="5D926A8C" w14:textId="77777777" w:rsidR="00F8662C" w:rsidRDefault="00F8662C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F8662C" w14:paraId="69A0DB83" w14:textId="77777777">
        <w:tc>
          <w:tcPr>
            <w:tcW w:w="9081" w:type="dxa"/>
          </w:tcPr>
          <w:p w14:paraId="24208BAE" w14:textId="77777777" w:rsidR="00F8662C" w:rsidRDefault="008C632A">
            <w:pPr>
              <w:spacing w:after="0" w:line="240" w:lineRule="auto"/>
              <w:ind w:right="-130"/>
              <w:jc w:val="center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bCs/>
                <w:sz w:val="20"/>
                <w:szCs w:val="20"/>
              </w:rPr>
              <w:t>ESPECIFIQUE A ATIVIDADE OBJETO DO LICENCIAMENTO</w:t>
            </w:r>
          </w:p>
          <w:p w14:paraId="0F9B66F5" w14:textId="77777777" w:rsidR="00F8662C" w:rsidRDefault="008C632A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58062640"/>
                <w:placeholder>
                  <w:docPart w:val="4D6CAA8024944794855B2D61D96CD479"/>
                </w:placeholder>
              </w:sdtPr>
              <w:sdtEndPr/>
              <w:sdtContent>
                <w:sdt>
                  <w:sdtPr>
                    <w:rPr>
                      <w:rFonts w:ascii="Verdana" w:hAnsi="Verdana" w:cs="Verdana"/>
                      <w:sz w:val="20"/>
                      <w:szCs w:val="20"/>
                    </w:rPr>
                    <w:id w:val="1951964890"/>
                    <w:placeholder>
                      <w:docPart w:val="05B456974D614A0DA400B479EE3EC455"/>
                    </w:placeholder>
                    <w:showingPlcHdr/>
                  </w:sdtPr>
                  <w:sdtEndPr/>
                  <w:sdtContent>
                    <w:r>
                      <w:rPr>
                        <w:rStyle w:val="TextodoEspaoReservado"/>
                        <w:rFonts w:ascii="Verdana" w:hAnsi="Verdana" w:cs="Verdana"/>
                        <w:color w:val="595959" w:themeColor="text1" w:themeTint="A6"/>
                        <w:sz w:val="20"/>
                        <w:szCs w:val="20"/>
                      </w:rPr>
                      <w:t>Clique aqui para digitar texto.</w:t>
                    </w:r>
                  </w:sdtContent>
                </w:sdt>
              </w:sdtContent>
            </w:sdt>
          </w:p>
          <w:p w14:paraId="57C98930" w14:textId="77777777" w:rsidR="00F8662C" w:rsidRDefault="00F8662C">
            <w:pPr>
              <w:spacing w:after="0" w:line="240" w:lineRule="auto"/>
              <w:jc w:val="center"/>
              <w:rPr>
                <w:rFonts w:ascii="Verdana" w:hAnsi="Verdana" w:cs="Verdana"/>
                <w:bCs/>
                <w:sz w:val="20"/>
                <w:szCs w:val="20"/>
              </w:rPr>
            </w:pPr>
          </w:p>
        </w:tc>
      </w:tr>
    </w:tbl>
    <w:p w14:paraId="5B123211" w14:textId="77777777" w:rsidR="00F8662C" w:rsidRDefault="00F8662C">
      <w:pPr>
        <w:pStyle w:val="PargrafodaLista"/>
        <w:spacing w:after="0"/>
        <w:ind w:left="714"/>
        <w:jc w:val="both"/>
        <w:rPr>
          <w:rFonts w:ascii="Verdana" w:hAnsi="Verdana" w:cs="Verdana"/>
          <w:b/>
          <w:sz w:val="20"/>
          <w:szCs w:val="20"/>
        </w:rPr>
      </w:pPr>
    </w:p>
    <w:p w14:paraId="64178B38" w14:textId="77777777" w:rsidR="00F8662C" w:rsidRDefault="008C632A">
      <w:pPr>
        <w:pStyle w:val="PargrafodaLista"/>
        <w:spacing w:after="0"/>
        <w:ind w:left="-126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 xml:space="preserve">1. </w:t>
      </w:r>
      <w:r>
        <w:rPr>
          <w:rFonts w:ascii="Verdana" w:hAnsi="Verdana" w:cs="Verdana"/>
          <w:b/>
          <w:sz w:val="20"/>
          <w:szCs w:val="20"/>
        </w:rPr>
        <w:t>EMPREENDEDOR</w:t>
      </w:r>
    </w:p>
    <w:p w14:paraId="7644C366" w14:textId="77777777" w:rsidR="00F8662C" w:rsidRDefault="00F8662C">
      <w:pPr>
        <w:pStyle w:val="PargrafodaLista"/>
        <w:spacing w:after="0"/>
        <w:ind w:left="-126"/>
        <w:jc w:val="both"/>
        <w:rPr>
          <w:rFonts w:ascii="Verdana" w:hAnsi="Verdana" w:cs="Verdana"/>
          <w:b/>
          <w:sz w:val="20"/>
          <w:szCs w:val="20"/>
        </w:rPr>
      </w:pPr>
    </w:p>
    <w:tbl>
      <w:tblPr>
        <w:tblStyle w:val="Tabelacomgrade"/>
        <w:tblW w:w="9067" w:type="dxa"/>
        <w:tblLook w:val="04A0" w:firstRow="1" w:lastRow="0" w:firstColumn="1" w:lastColumn="0" w:noHBand="0" w:noVBand="1"/>
      </w:tblPr>
      <w:tblGrid>
        <w:gridCol w:w="2972"/>
        <w:gridCol w:w="2410"/>
        <w:gridCol w:w="1134"/>
        <w:gridCol w:w="2551"/>
      </w:tblGrid>
      <w:tr w:rsidR="00F8662C" w14:paraId="57539EF4" w14:textId="77777777">
        <w:trPr>
          <w:trHeight w:val="567"/>
        </w:trPr>
        <w:tc>
          <w:tcPr>
            <w:tcW w:w="5382" w:type="dxa"/>
            <w:gridSpan w:val="2"/>
          </w:tcPr>
          <w:p w14:paraId="47091B03" w14:textId="77777777" w:rsidR="00F8662C" w:rsidRDefault="008C632A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Nome/ razão social: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173503791"/>
              <w:placeholder>
                <w:docPart w:val="D10AD90884D2495C87086A5A8E7C9EC9"/>
              </w:placeholder>
              <w:showingPlcHdr/>
            </w:sdtPr>
            <w:sdtEndPr/>
            <w:sdtContent>
              <w:p w14:paraId="435E1EC7" w14:textId="77777777" w:rsidR="00F8662C" w:rsidRDefault="008C632A">
                <w:pPr>
                  <w:spacing w:after="0" w:line="240" w:lineRule="auto"/>
                  <w:ind w:right="-130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p>
            </w:sdtContent>
          </w:sdt>
        </w:tc>
        <w:tc>
          <w:tcPr>
            <w:tcW w:w="3685" w:type="dxa"/>
            <w:gridSpan w:val="2"/>
          </w:tcPr>
          <w:p w14:paraId="0CCF8639" w14:textId="77777777" w:rsidR="00F8662C" w:rsidRDefault="008C632A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CPF/ CNPJ: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405962861"/>
              <w:placeholder>
                <w:docPart w:val="3B00CF9C0FB84E4D9986B51A87A57A69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-1018850756"/>
                  <w:placeholder>
                    <w:docPart w:val="8E24AE800360431CAFD87173526521AD"/>
                  </w:placeholder>
                  <w:showingPlcHdr/>
                </w:sdtPr>
                <w:sdtEndPr/>
                <w:sdtContent>
                  <w:p w14:paraId="105CE897" w14:textId="77777777" w:rsidR="00F8662C" w:rsidRDefault="008C632A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color w:val="595959" w:themeColor="text1" w:themeTint="A6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  <w:tr w:rsidR="00F8662C" w14:paraId="59534CEC" w14:textId="77777777">
        <w:trPr>
          <w:trHeight w:val="567"/>
        </w:trPr>
        <w:tc>
          <w:tcPr>
            <w:tcW w:w="5382" w:type="dxa"/>
            <w:gridSpan w:val="2"/>
          </w:tcPr>
          <w:p w14:paraId="3E05D606" w14:textId="77777777" w:rsidR="00F8662C" w:rsidRDefault="008C632A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Vinculo com Empreendimento: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1175881473"/>
              <w:placeholder>
                <w:docPart w:val="66A0069C9C944159903077CC9310C8C4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-856500305"/>
                  <w:placeholder>
                    <w:docPart w:val="4A15ACD0D23F4B55B55E75F7D4C40F82"/>
                  </w:placeholder>
                  <w:showingPlcHdr/>
                </w:sdtPr>
                <w:sdtEndPr/>
                <w:sdtContent>
                  <w:p w14:paraId="00F086CA" w14:textId="77777777" w:rsidR="00F8662C" w:rsidRDefault="008C632A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color w:val="595959" w:themeColor="text1" w:themeTint="A6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</w:tc>
        <w:tc>
          <w:tcPr>
            <w:tcW w:w="3685" w:type="dxa"/>
            <w:gridSpan w:val="2"/>
          </w:tcPr>
          <w:p w14:paraId="266FA85C" w14:textId="77777777" w:rsidR="00F8662C" w:rsidRDefault="008C632A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Município: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1397087499"/>
              <w:placeholder>
                <w:docPart w:val="C6A054003B304BC998343E32DA2339C7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-408001837"/>
                  <w:placeholder>
                    <w:docPart w:val="66E878F8BFE74E998A065F3A26E571B2"/>
                  </w:placeholder>
                  <w:showingPlcHdr/>
                </w:sdtPr>
                <w:sdtEndPr/>
                <w:sdtContent>
                  <w:p w14:paraId="249A9503" w14:textId="77777777" w:rsidR="00F8662C" w:rsidRDefault="008C632A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color w:val="595959" w:themeColor="text1" w:themeTint="A6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  <w:tr w:rsidR="00F8662C" w14:paraId="1908DFFF" w14:textId="77777777">
        <w:trPr>
          <w:trHeight w:val="567"/>
        </w:trPr>
        <w:tc>
          <w:tcPr>
            <w:tcW w:w="9067" w:type="dxa"/>
            <w:gridSpan w:val="4"/>
          </w:tcPr>
          <w:p w14:paraId="6BBADE19" w14:textId="77777777" w:rsidR="00F8662C" w:rsidRDefault="008C632A">
            <w:pPr>
              <w:spacing w:after="0" w:line="240" w:lineRule="auto"/>
              <w:jc w:val="both"/>
              <w:rPr>
                <w:rFonts w:ascii="Verdana" w:hAnsi="Verdana" w:cs="Verdana"/>
                <w:i/>
                <w:color w:val="877952" w:themeColor="background2" w:themeShade="80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Endereço:</w:t>
            </w:r>
            <w:r>
              <w:rPr>
                <w:rFonts w:ascii="Verdana" w:hAnsi="Verdana" w:cs="Verdana"/>
                <w:i/>
                <w:color w:val="877952" w:themeColor="background2" w:themeShade="80"/>
                <w:sz w:val="20"/>
                <w:szCs w:val="20"/>
              </w:rPr>
              <w:t xml:space="preserve">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1070258750"/>
              <w:placeholder>
                <w:docPart w:val="F52A96F2509346AE962B16FA3CBCDC51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730277709"/>
                  <w:placeholder>
                    <w:docPart w:val="3AAA68D43AC24158B029FE2B55AE1C40"/>
                  </w:placeholder>
                  <w:showingPlcHdr/>
                </w:sdtPr>
                <w:sdtEndPr/>
                <w:sdtContent>
                  <w:p w14:paraId="7AE75DDD" w14:textId="77777777" w:rsidR="00F8662C" w:rsidRDefault="008C632A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color w:val="595959" w:themeColor="text1" w:themeTint="A6"/>
                        <w:sz w:val="20"/>
                        <w:szCs w:val="20"/>
                      </w:rPr>
                      <w:t xml:space="preserve">Clique </w:t>
                    </w:r>
                    <w:r>
                      <w:rPr>
                        <w:rStyle w:val="TextodoEspaoReservado"/>
                        <w:rFonts w:ascii="Verdana" w:hAnsi="Verdana" w:cs="Verdana"/>
                        <w:color w:val="595959" w:themeColor="text1" w:themeTint="A6"/>
                        <w:sz w:val="20"/>
                        <w:szCs w:val="20"/>
                      </w:rPr>
                      <w:t>aqui para digitar texto.</w:t>
                    </w:r>
                  </w:p>
                </w:sdtContent>
              </w:sdt>
            </w:sdtContent>
          </w:sdt>
        </w:tc>
      </w:tr>
      <w:tr w:rsidR="00F8662C" w14:paraId="1392D161" w14:textId="77777777">
        <w:trPr>
          <w:trHeight w:val="567"/>
        </w:trPr>
        <w:tc>
          <w:tcPr>
            <w:tcW w:w="2972" w:type="dxa"/>
          </w:tcPr>
          <w:p w14:paraId="04860518" w14:textId="77777777" w:rsidR="00F8662C" w:rsidRDefault="008C632A">
            <w:pPr>
              <w:spacing w:after="0" w:line="240" w:lineRule="auto"/>
              <w:jc w:val="both"/>
              <w:rPr>
                <w:rFonts w:ascii="Verdana" w:hAnsi="Verdana" w:cs="Verdana"/>
                <w:i/>
                <w:color w:val="877952" w:themeColor="background2" w:themeShade="80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Bairro:</w:t>
            </w:r>
            <w:r>
              <w:rPr>
                <w:rFonts w:ascii="Verdana" w:hAnsi="Verdana" w:cs="Verdana"/>
                <w:i/>
                <w:color w:val="877952" w:themeColor="background2" w:themeShade="80"/>
                <w:sz w:val="20"/>
                <w:szCs w:val="20"/>
              </w:rPr>
              <w:t xml:space="preserve">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50594002"/>
              <w:placeholder>
                <w:docPart w:val="651511D0CE914FA09AA6F8DF9553ACFE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1754000859"/>
                  <w:placeholder>
                    <w:docPart w:val="49888EEEE46D4EB9A95D4FB4B18C5084"/>
                  </w:placeholder>
                  <w:showingPlcHdr/>
                </w:sdtPr>
                <w:sdtEndPr/>
                <w:sdtContent>
                  <w:p w14:paraId="247E19D3" w14:textId="77777777" w:rsidR="00F8662C" w:rsidRDefault="008C632A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color w:val="595959" w:themeColor="text1" w:themeTint="A6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</w:tc>
        <w:tc>
          <w:tcPr>
            <w:tcW w:w="3544" w:type="dxa"/>
            <w:gridSpan w:val="2"/>
          </w:tcPr>
          <w:p w14:paraId="14B17EA9" w14:textId="77777777" w:rsidR="00F8662C" w:rsidRDefault="008C632A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Distrito: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415714366"/>
              <w:placeholder>
                <w:docPart w:val="82C6DE1016B64ADC84C374CEC40C31B7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1773359452"/>
                  <w:placeholder>
                    <w:docPart w:val="359C8FBEDA9A48CD9CB9D93B1150E9E7"/>
                  </w:placeholder>
                  <w:showingPlcHdr/>
                </w:sdtPr>
                <w:sdtEndPr/>
                <w:sdtContent>
                  <w:p w14:paraId="7854C60C" w14:textId="77777777" w:rsidR="00F8662C" w:rsidRDefault="008C632A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color w:val="595959" w:themeColor="text1" w:themeTint="A6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</w:tc>
        <w:tc>
          <w:tcPr>
            <w:tcW w:w="2551" w:type="dxa"/>
          </w:tcPr>
          <w:p w14:paraId="673EC473" w14:textId="77777777" w:rsidR="00F8662C" w:rsidRDefault="008C632A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CEP: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1412120435"/>
              <w:placeholder>
                <w:docPart w:val="AE0C7100B26745F6A25864F242E613F0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1602843413"/>
                  <w:placeholder>
                    <w:docPart w:val="BF8FA8BDF96742C8ABEC316ACE5581F1"/>
                  </w:placeholder>
                  <w:showingPlcHdr/>
                </w:sdtPr>
                <w:sdtEndPr/>
                <w:sdtContent>
                  <w:p w14:paraId="6E0366FC" w14:textId="77777777" w:rsidR="00F8662C" w:rsidRDefault="008C632A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color w:val="595959" w:themeColor="text1" w:themeTint="A6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  <w:tr w:rsidR="00F8662C" w14:paraId="1938971F" w14:textId="77777777">
        <w:trPr>
          <w:trHeight w:val="567"/>
        </w:trPr>
        <w:tc>
          <w:tcPr>
            <w:tcW w:w="9067" w:type="dxa"/>
            <w:gridSpan w:val="4"/>
          </w:tcPr>
          <w:p w14:paraId="02772539" w14:textId="77777777" w:rsidR="00F8662C" w:rsidRDefault="008C632A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Telefone de contato: </w:t>
            </w:r>
          </w:p>
          <w:p w14:paraId="2FDBAAEA" w14:textId="77777777" w:rsidR="00F8662C" w:rsidRDefault="008C632A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410041357"/>
                <w:placeholder>
                  <w:docPart w:val="B19373ADC2EA483A9E05ACAA8F404AB0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  <w:r>
              <w:rPr>
                <w:rFonts w:ascii="Verdana" w:hAnsi="Verdana" w:cs="Verdana"/>
                <w:sz w:val="20"/>
                <w:szCs w:val="20"/>
              </w:rPr>
              <w:t xml:space="preserve"> </w:t>
            </w:r>
          </w:p>
        </w:tc>
      </w:tr>
    </w:tbl>
    <w:p w14:paraId="2B0A4F03" w14:textId="77777777" w:rsidR="00F8662C" w:rsidRDefault="00F8662C">
      <w:pPr>
        <w:jc w:val="both"/>
        <w:rPr>
          <w:rFonts w:ascii="Verdana" w:hAnsi="Verdana" w:cs="Verdana"/>
          <w:b/>
          <w:sz w:val="20"/>
          <w:szCs w:val="20"/>
        </w:rPr>
      </w:pPr>
    </w:p>
    <w:p w14:paraId="4585FC42" w14:textId="77777777" w:rsidR="00F8662C" w:rsidRDefault="008C632A">
      <w:pPr>
        <w:pStyle w:val="PargrafodaLista"/>
        <w:spacing w:after="0"/>
        <w:ind w:left="-142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lastRenderedPageBreak/>
        <w:t>2. EMPREENDIMENTO</w:t>
      </w:r>
    </w:p>
    <w:p w14:paraId="402B4578" w14:textId="77777777" w:rsidR="00F8662C" w:rsidRDefault="00F8662C">
      <w:pPr>
        <w:pStyle w:val="PargrafodaLista"/>
        <w:spacing w:after="0"/>
        <w:ind w:left="-142"/>
        <w:jc w:val="both"/>
        <w:rPr>
          <w:rFonts w:ascii="Verdana" w:hAnsi="Verdana" w:cs="Verdana"/>
          <w:b/>
          <w:sz w:val="20"/>
          <w:szCs w:val="20"/>
        </w:rPr>
      </w:pPr>
    </w:p>
    <w:tbl>
      <w:tblPr>
        <w:tblStyle w:val="Tabelacomgrade"/>
        <w:tblW w:w="9067" w:type="dxa"/>
        <w:tblLook w:val="04A0" w:firstRow="1" w:lastRow="0" w:firstColumn="1" w:lastColumn="0" w:noHBand="0" w:noVBand="1"/>
      </w:tblPr>
      <w:tblGrid>
        <w:gridCol w:w="2266"/>
        <w:gridCol w:w="354"/>
        <w:gridCol w:w="352"/>
        <w:gridCol w:w="1561"/>
        <w:gridCol w:w="849"/>
        <w:gridCol w:w="1134"/>
        <w:gridCol w:w="284"/>
        <w:gridCol w:w="2267"/>
      </w:tblGrid>
      <w:tr w:rsidR="00F8662C" w14:paraId="65879EEB" w14:textId="77777777">
        <w:trPr>
          <w:trHeight w:val="567"/>
        </w:trPr>
        <w:tc>
          <w:tcPr>
            <w:tcW w:w="5382" w:type="dxa"/>
            <w:gridSpan w:val="5"/>
          </w:tcPr>
          <w:p w14:paraId="5714F019" w14:textId="77777777" w:rsidR="00F8662C" w:rsidRDefault="008C632A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Propriedade/ razão social: </w:t>
            </w:r>
          </w:p>
          <w:p w14:paraId="594BD150" w14:textId="77777777" w:rsidR="00F8662C" w:rsidRDefault="008C632A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456912313"/>
                <w:placeholder>
                  <w:docPart w:val="C6F3752A02F24BA1B642E0478D64605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3685" w:type="dxa"/>
            <w:gridSpan w:val="3"/>
          </w:tcPr>
          <w:p w14:paraId="4CA9C8EC" w14:textId="77777777" w:rsidR="00F8662C" w:rsidRDefault="008C632A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CPF/ CNPJ: </w:t>
            </w:r>
          </w:p>
          <w:p w14:paraId="288DDDED" w14:textId="77777777" w:rsidR="00F8662C" w:rsidRDefault="008C632A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222872997"/>
                <w:placeholder>
                  <w:docPart w:val="178485BF9A144ACEAC7F97231F446F79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56B90528" w14:textId="77777777">
        <w:trPr>
          <w:trHeight w:val="567"/>
        </w:trPr>
        <w:tc>
          <w:tcPr>
            <w:tcW w:w="2620" w:type="dxa"/>
            <w:gridSpan w:val="2"/>
          </w:tcPr>
          <w:p w14:paraId="1EE884B3" w14:textId="77777777" w:rsidR="00F8662C" w:rsidRDefault="008C632A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Segmento: </w:t>
            </w:r>
          </w:p>
          <w:p w14:paraId="59378D02" w14:textId="77777777" w:rsidR="00F8662C" w:rsidRDefault="008C632A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72982154"/>
                <w:placeholder>
                  <w:docPart w:val="D5EEC81BC8954BEAA75C6A8FBA7C8299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2762" w:type="dxa"/>
            <w:gridSpan w:val="3"/>
          </w:tcPr>
          <w:p w14:paraId="43297897" w14:textId="77777777" w:rsidR="00F8662C" w:rsidRDefault="008C632A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Zona de Localização de acordo com PDM: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018044396"/>
                <w:placeholder>
                  <w:docPart w:val="B21BA379F85E45EBAD3D873E8EF1FC6A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3685" w:type="dxa"/>
            <w:gridSpan w:val="3"/>
          </w:tcPr>
          <w:p w14:paraId="29042428" w14:textId="77777777" w:rsidR="00F8662C" w:rsidRDefault="008C632A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Municipio:</w:t>
            </w:r>
          </w:p>
          <w:p w14:paraId="1EEBCA35" w14:textId="77777777" w:rsidR="00F8662C" w:rsidRDefault="008C632A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2064553317"/>
                <w:placeholder>
                  <w:docPart w:val="A4E26137EFCB42CCBC29730CC2CADCB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para digitar texto.</w:t>
                </w:r>
              </w:sdtContent>
            </w:sdt>
          </w:p>
        </w:tc>
      </w:tr>
      <w:tr w:rsidR="00F8662C" w14:paraId="1FEAE0FF" w14:textId="77777777">
        <w:trPr>
          <w:trHeight w:val="567"/>
        </w:trPr>
        <w:tc>
          <w:tcPr>
            <w:tcW w:w="9067" w:type="dxa"/>
            <w:gridSpan w:val="8"/>
          </w:tcPr>
          <w:p w14:paraId="1307A853" w14:textId="77777777" w:rsidR="00F8662C" w:rsidRDefault="008C632A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Endereço: </w:t>
            </w:r>
          </w:p>
          <w:p w14:paraId="27D134FF" w14:textId="77777777" w:rsidR="00F8662C" w:rsidRDefault="008C632A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773851116"/>
                <w:placeholder>
                  <w:docPart w:val="FA768ECBEABA45C889A7306022CDCF89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04BC4169" w14:textId="77777777">
        <w:trPr>
          <w:trHeight w:val="567"/>
        </w:trPr>
        <w:tc>
          <w:tcPr>
            <w:tcW w:w="2972" w:type="dxa"/>
            <w:gridSpan w:val="3"/>
          </w:tcPr>
          <w:p w14:paraId="10C65F9F" w14:textId="77777777" w:rsidR="00F8662C" w:rsidRDefault="008C632A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Bairro: </w:t>
            </w:r>
          </w:p>
          <w:p w14:paraId="254F0718" w14:textId="77777777" w:rsidR="00F8662C" w:rsidRDefault="008C632A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97965040"/>
                <w:placeholder>
                  <w:docPart w:val="859BF057890A495995B73105AC3F4128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3544" w:type="dxa"/>
            <w:gridSpan w:val="3"/>
          </w:tcPr>
          <w:p w14:paraId="63CFDD43" w14:textId="77777777" w:rsidR="00F8662C" w:rsidRDefault="008C632A">
            <w:pPr>
              <w:spacing w:after="0" w:line="240" w:lineRule="auto"/>
              <w:ind w:right="-130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Distrito:</w:t>
            </w:r>
            <w:r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  <w:t xml:space="preserve"> </w:t>
            </w:r>
          </w:p>
          <w:p w14:paraId="3868405C" w14:textId="77777777" w:rsidR="00F8662C" w:rsidRDefault="008C632A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381688760"/>
                <w:placeholder>
                  <w:docPart w:val="F6E2B337D299409AB4B615B69117D48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2551" w:type="dxa"/>
            <w:gridSpan w:val="2"/>
          </w:tcPr>
          <w:p w14:paraId="1279EE47" w14:textId="77777777" w:rsidR="00F8662C" w:rsidRDefault="008C632A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CEP: </w:t>
            </w:r>
          </w:p>
          <w:p w14:paraId="6AB6E000" w14:textId="77777777" w:rsidR="00F8662C" w:rsidRDefault="008C632A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135442920"/>
                <w:placeholder>
                  <w:docPart w:val="F64BB4A36C0841BBB1003CCC106A814C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085AF948" w14:textId="77777777">
        <w:trPr>
          <w:trHeight w:val="567"/>
        </w:trPr>
        <w:tc>
          <w:tcPr>
            <w:tcW w:w="9067" w:type="dxa"/>
            <w:gridSpan w:val="8"/>
          </w:tcPr>
          <w:p w14:paraId="452611B7" w14:textId="77777777" w:rsidR="00F8662C" w:rsidRDefault="008C632A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Complemento/ referência: </w:t>
            </w:r>
          </w:p>
          <w:p w14:paraId="608278A3" w14:textId="77777777" w:rsidR="00F8662C" w:rsidRDefault="008C632A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59473793"/>
                <w:placeholder>
                  <w:docPart w:val="4F447524D3F9434A898A0A06AC2E2BF8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para digitar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texto.</w:t>
                </w:r>
              </w:sdtContent>
            </w:sdt>
          </w:p>
        </w:tc>
      </w:tr>
      <w:tr w:rsidR="00F8662C" w14:paraId="21814566" w14:textId="77777777">
        <w:trPr>
          <w:trHeight w:val="790"/>
        </w:trPr>
        <w:tc>
          <w:tcPr>
            <w:tcW w:w="2266" w:type="dxa"/>
          </w:tcPr>
          <w:p w14:paraId="251A007F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Área total de intervenção (m²):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138816078"/>
              <w:placeholder>
                <w:docPart w:val="84C3BC77A7E646CF81F7C75D1633764F"/>
              </w:placeholder>
              <w:showingPlcHdr/>
            </w:sdtPr>
            <w:sdtEndPr/>
            <w:sdtContent>
              <w:p w14:paraId="7191CA98" w14:textId="77777777" w:rsidR="00F8662C" w:rsidRDefault="008C632A">
                <w:pPr>
                  <w:spacing w:after="0" w:line="240" w:lineRule="auto"/>
                  <w:ind w:right="-130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p>
            </w:sdtContent>
          </w:sdt>
        </w:tc>
        <w:tc>
          <w:tcPr>
            <w:tcW w:w="2267" w:type="dxa"/>
            <w:gridSpan w:val="3"/>
          </w:tcPr>
          <w:p w14:paraId="01162DD9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Volume de corte previsto (m³):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479281989"/>
              <w:placeholder>
                <w:docPart w:val="E88053EC5C264ED9A842364C7BE93BB9"/>
              </w:placeholder>
              <w:showingPlcHdr/>
            </w:sdtPr>
            <w:sdtEndPr/>
            <w:sdtContent>
              <w:p w14:paraId="4AE97E6D" w14:textId="77777777" w:rsidR="00F8662C" w:rsidRDefault="008C632A">
                <w:pPr>
                  <w:spacing w:after="0" w:line="240" w:lineRule="auto"/>
                  <w:ind w:right="-130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p>
            </w:sdtContent>
          </w:sdt>
        </w:tc>
        <w:tc>
          <w:tcPr>
            <w:tcW w:w="2267" w:type="dxa"/>
            <w:gridSpan w:val="3"/>
          </w:tcPr>
          <w:p w14:paraId="7AA3F5F6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Volume de aterro previsto (m³):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531228103"/>
              <w:placeholder>
                <w:docPart w:val="BC70D64EC3D44AFCBE83207E40FA14AF"/>
              </w:placeholder>
              <w:showingPlcHdr/>
            </w:sdtPr>
            <w:sdtEndPr/>
            <w:sdtContent>
              <w:p w14:paraId="7F1FC5EA" w14:textId="77777777" w:rsidR="00F8662C" w:rsidRDefault="008C632A">
                <w:pPr>
                  <w:spacing w:after="0" w:line="240" w:lineRule="auto"/>
                  <w:ind w:right="-130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p>
            </w:sdtContent>
          </w:sdt>
        </w:tc>
        <w:tc>
          <w:tcPr>
            <w:tcW w:w="2267" w:type="dxa"/>
          </w:tcPr>
          <w:p w14:paraId="00F8A36A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Altura máxima dos taludes (m):</w:t>
            </w:r>
          </w:p>
          <w:p w14:paraId="5DA1C14B" w14:textId="77777777" w:rsidR="00F8662C" w:rsidRDefault="008C632A">
            <w:pPr>
              <w:spacing w:after="0" w:line="240" w:lineRule="auto"/>
              <w:ind w:right="-130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847514051"/>
                <w:placeholder>
                  <w:docPart w:val="29700024A32D48E0945EFD9699CB60D5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para digitar texto.</w:t>
                </w:r>
              </w:sdtContent>
            </w:sdt>
          </w:p>
        </w:tc>
      </w:tr>
    </w:tbl>
    <w:p w14:paraId="77500F40" w14:textId="77777777" w:rsidR="00F8662C" w:rsidRDefault="00F8662C">
      <w:pPr>
        <w:pStyle w:val="PargrafodaLista"/>
        <w:spacing w:after="0"/>
        <w:ind w:left="714"/>
        <w:jc w:val="both"/>
        <w:rPr>
          <w:rFonts w:ascii="Verdana" w:hAnsi="Verdana" w:cs="Verdana"/>
          <w:b/>
          <w:sz w:val="20"/>
          <w:szCs w:val="20"/>
        </w:rPr>
      </w:pPr>
    </w:p>
    <w:p w14:paraId="5566091A" w14:textId="77777777" w:rsidR="00F8662C" w:rsidRDefault="008C632A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3. COORDENADAS DO EMPREENDIMENTO / ATIVIDADE</w:t>
      </w:r>
    </w:p>
    <w:p w14:paraId="46781837" w14:textId="77777777" w:rsidR="00F8662C" w:rsidRDefault="008C632A">
      <w:pPr>
        <w:spacing w:before="120" w:after="12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As coordenadas deverão ser fornecidas utilizando-se o sistema de coordenadas UTM Datum Sirgas 2000 ou WGS 84. (Formato: XXX.XXX / X.XXX.XXX).</w:t>
      </w:r>
    </w:p>
    <w:p w14:paraId="0845D3CB" w14:textId="77777777" w:rsidR="00F8662C" w:rsidRDefault="008C632A">
      <w:pPr>
        <w:spacing w:before="120" w:after="12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Caso o empreendimento / atividade possua mais</w:t>
      </w:r>
      <w:r>
        <w:rPr>
          <w:rFonts w:ascii="Verdana" w:hAnsi="Verdana" w:cs="Verdana"/>
          <w:sz w:val="20"/>
          <w:szCs w:val="20"/>
        </w:rPr>
        <w:t xml:space="preserve"> coordenadas do que o posto nos campos abaixo, inserir tabelas de coordenadas em anexo a este FTCA.</w:t>
      </w:r>
    </w:p>
    <w:tbl>
      <w:tblPr>
        <w:tblStyle w:val="Tabelacomgrade"/>
        <w:tblW w:w="8945" w:type="dxa"/>
        <w:tblInd w:w="122" w:type="dxa"/>
        <w:tblLook w:val="04A0" w:firstRow="1" w:lastRow="0" w:firstColumn="1" w:lastColumn="0" w:noHBand="0" w:noVBand="1"/>
      </w:tblPr>
      <w:tblGrid>
        <w:gridCol w:w="670"/>
        <w:gridCol w:w="548"/>
        <w:gridCol w:w="3355"/>
        <w:gridCol w:w="525"/>
        <w:gridCol w:w="3847"/>
      </w:tblGrid>
      <w:tr w:rsidR="00F8662C" w14:paraId="5B54AEF6" w14:textId="77777777">
        <w:tc>
          <w:tcPr>
            <w:tcW w:w="8945" w:type="dxa"/>
            <w:gridSpan w:val="5"/>
            <w:shd w:val="clear" w:color="auto" w:fill="F2F2F2" w:themeFill="background1" w:themeFillShade="F2"/>
            <w:vAlign w:val="center"/>
          </w:tcPr>
          <w:p w14:paraId="79DAD61A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b/>
                <w:i/>
                <w:color w:val="4D4C4C"/>
                <w:sz w:val="20"/>
                <w:szCs w:val="20"/>
                <w:shd w:val="clear" w:color="auto" w:fill="FFFFFF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COORDENADA PRINCIPAL DO EMPREENDIMENTO / ATIVIDADE</w:t>
            </w:r>
          </w:p>
        </w:tc>
      </w:tr>
      <w:tr w:rsidR="00F8662C" w14:paraId="5355C097" w14:textId="77777777">
        <w:tc>
          <w:tcPr>
            <w:tcW w:w="627" w:type="dxa"/>
            <w:vAlign w:val="center"/>
          </w:tcPr>
          <w:p w14:paraId="5AC8F599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REF.</w:t>
            </w:r>
          </w:p>
        </w:tc>
        <w:tc>
          <w:tcPr>
            <w:tcW w:w="479" w:type="dxa"/>
            <w:vAlign w:val="center"/>
          </w:tcPr>
          <w:p w14:paraId="6A82CD70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437" w:type="dxa"/>
            <w:vAlign w:val="center"/>
          </w:tcPr>
          <w:p w14:paraId="3710403E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339512263"/>
                <w:placeholder>
                  <w:docPart w:val="694561A1A7284D87896C3126A4F6D811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057D5C59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vAlign w:val="center"/>
          </w:tcPr>
          <w:p w14:paraId="354C834C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887639587"/>
                <w:placeholder>
                  <w:docPart w:val="4672801E1BDB4C2FA4C31EEFD567FE6D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3BFAA524" w14:textId="77777777">
        <w:tc>
          <w:tcPr>
            <w:tcW w:w="8945" w:type="dxa"/>
            <w:gridSpan w:val="5"/>
            <w:shd w:val="clear" w:color="auto" w:fill="F2F2F2" w:themeFill="background1" w:themeFillShade="F2"/>
            <w:vAlign w:val="center"/>
          </w:tcPr>
          <w:p w14:paraId="1BCA53B9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COORDENADAS DA </w:t>
            </w:r>
            <w:r>
              <w:rPr>
                <w:rFonts w:ascii="Verdana" w:hAnsi="Verdana" w:cs="Verdana"/>
                <w:sz w:val="20"/>
                <w:szCs w:val="20"/>
              </w:rPr>
              <w:t>POLIGONAL DO EMPREENDIMENTO / ATIVIDADE</w:t>
            </w:r>
          </w:p>
        </w:tc>
      </w:tr>
      <w:tr w:rsidR="00F8662C" w14:paraId="53178853" w14:textId="77777777">
        <w:tc>
          <w:tcPr>
            <w:tcW w:w="627" w:type="dxa"/>
            <w:vAlign w:val="center"/>
          </w:tcPr>
          <w:p w14:paraId="199E341E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P1</w:t>
            </w:r>
          </w:p>
        </w:tc>
        <w:tc>
          <w:tcPr>
            <w:tcW w:w="479" w:type="dxa"/>
            <w:vAlign w:val="center"/>
          </w:tcPr>
          <w:p w14:paraId="654214CC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437" w:type="dxa"/>
            <w:vAlign w:val="center"/>
          </w:tcPr>
          <w:p w14:paraId="3324D544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884864873"/>
                <w:placeholder>
                  <w:docPart w:val="DFD240D0DE9948829B4804DF755DB6FE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27164E8C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vAlign w:val="center"/>
          </w:tcPr>
          <w:p w14:paraId="1DD01738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343931989"/>
                <w:placeholder>
                  <w:docPart w:val="3C3F937269BB4698AEC2EF2DC006E5FD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51CB0AD3" w14:textId="77777777">
        <w:tc>
          <w:tcPr>
            <w:tcW w:w="627" w:type="dxa"/>
            <w:vAlign w:val="center"/>
          </w:tcPr>
          <w:p w14:paraId="48D5AED8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P2</w:t>
            </w:r>
          </w:p>
        </w:tc>
        <w:tc>
          <w:tcPr>
            <w:tcW w:w="479" w:type="dxa"/>
            <w:vAlign w:val="center"/>
          </w:tcPr>
          <w:p w14:paraId="48A17460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437" w:type="dxa"/>
            <w:vAlign w:val="center"/>
          </w:tcPr>
          <w:p w14:paraId="74FA73E5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369505152"/>
                <w:placeholder>
                  <w:docPart w:val="AD0045DF0ADC4948852A408E31EA3650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473CFD0B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vAlign w:val="center"/>
          </w:tcPr>
          <w:p w14:paraId="09C47BB8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906561410"/>
                <w:placeholder>
                  <w:docPart w:val="566C48DD1DB24E8EA19AF5B0AD091988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57D50995" w14:textId="77777777">
        <w:tc>
          <w:tcPr>
            <w:tcW w:w="627" w:type="dxa"/>
            <w:vAlign w:val="center"/>
          </w:tcPr>
          <w:p w14:paraId="756B1757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P3</w:t>
            </w:r>
          </w:p>
        </w:tc>
        <w:tc>
          <w:tcPr>
            <w:tcW w:w="479" w:type="dxa"/>
            <w:vAlign w:val="center"/>
          </w:tcPr>
          <w:p w14:paraId="286B6AE1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437" w:type="dxa"/>
            <w:vAlign w:val="center"/>
          </w:tcPr>
          <w:p w14:paraId="3BF00065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144377181"/>
                <w:placeholder>
                  <w:docPart w:val="5BDF9BA7861B4B2CB1E08CE620C4B292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014C078D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vAlign w:val="center"/>
          </w:tcPr>
          <w:p w14:paraId="5CCA4C11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933467415"/>
                <w:placeholder>
                  <w:docPart w:val="9618DD88BDAF430889EFE79EE4E52DF2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61A546EC" w14:textId="77777777">
        <w:tc>
          <w:tcPr>
            <w:tcW w:w="627" w:type="dxa"/>
            <w:vAlign w:val="center"/>
          </w:tcPr>
          <w:p w14:paraId="22DD8387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P4</w:t>
            </w:r>
          </w:p>
        </w:tc>
        <w:tc>
          <w:tcPr>
            <w:tcW w:w="479" w:type="dxa"/>
            <w:vAlign w:val="center"/>
          </w:tcPr>
          <w:p w14:paraId="270BA930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437" w:type="dxa"/>
            <w:vAlign w:val="center"/>
          </w:tcPr>
          <w:p w14:paraId="0566536F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424478985"/>
                <w:placeholder>
                  <w:docPart w:val="7E2A508D941E42E38D3D775D283D7E6C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419B7741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vAlign w:val="center"/>
          </w:tcPr>
          <w:p w14:paraId="043ADFB8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681577124"/>
                <w:placeholder>
                  <w:docPart w:val="EB941313764C4CACB2A0B0074CBD6970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0D8BCC50" w14:textId="77777777">
        <w:tc>
          <w:tcPr>
            <w:tcW w:w="627" w:type="dxa"/>
            <w:vAlign w:val="center"/>
          </w:tcPr>
          <w:p w14:paraId="1C9EA49A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P5</w:t>
            </w:r>
          </w:p>
        </w:tc>
        <w:tc>
          <w:tcPr>
            <w:tcW w:w="479" w:type="dxa"/>
          </w:tcPr>
          <w:p w14:paraId="0D1D6BC2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437" w:type="dxa"/>
            <w:vAlign w:val="center"/>
          </w:tcPr>
          <w:p w14:paraId="3CBBB3B7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241715254"/>
                <w:placeholder>
                  <w:docPart w:val="5F571356ADD6480F80A083CD052F45B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07EA3CD7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vAlign w:val="center"/>
          </w:tcPr>
          <w:p w14:paraId="402CB0EA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343750810"/>
                <w:placeholder>
                  <w:docPart w:val="2FF8CA33677347CA9974A965381520DE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794F1978" w14:textId="77777777">
        <w:tc>
          <w:tcPr>
            <w:tcW w:w="627" w:type="dxa"/>
            <w:vAlign w:val="center"/>
          </w:tcPr>
          <w:p w14:paraId="4729E198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P6</w:t>
            </w:r>
          </w:p>
        </w:tc>
        <w:tc>
          <w:tcPr>
            <w:tcW w:w="479" w:type="dxa"/>
          </w:tcPr>
          <w:p w14:paraId="2CC05777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437" w:type="dxa"/>
            <w:vAlign w:val="center"/>
          </w:tcPr>
          <w:p w14:paraId="69E84280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958132638"/>
                <w:placeholder>
                  <w:docPart w:val="6E4A1A1C22BD4D4FA24B95E873DB188F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0E4C1347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vAlign w:val="center"/>
          </w:tcPr>
          <w:p w14:paraId="178C380D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70551864"/>
                <w:placeholder>
                  <w:docPart w:val="58338FBF07AA4043A76D6CF7DEAA635C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para digitar texto.</w:t>
                </w:r>
              </w:sdtContent>
            </w:sdt>
          </w:p>
        </w:tc>
      </w:tr>
    </w:tbl>
    <w:p w14:paraId="6A910D1F" w14:textId="77777777" w:rsidR="00F8662C" w:rsidRDefault="00F8662C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</w:p>
    <w:p w14:paraId="59B15A44" w14:textId="77777777" w:rsidR="00F8662C" w:rsidRDefault="00F8662C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</w:p>
    <w:p w14:paraId="03E0D426" w14:textId="77777777" w:rsidR="00F8662C" w:rsidRDefault="00F8662C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</w:p>
    <w:p w14:paraId="6337696E" w14:textId="77777777" w:rsidR="00F8662C" w:rsidRDefault="008C632A">
      <w:pPr>
        <w:pStyle w:val="PargrafodaLista"/>
        <w:tabs>
          <w:tab w:val="left" w:pos="1134"/>
        </w:tabs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i/>
          <w:noProof/>
          <w:sz w:val="20"/>
          <w:szCs w:val="20"/>
          <w:lang w:val="pt-BR" w:eastAsia="pt-BR"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FBE10F1" wp14:editId="099C9BC9">
                <wp:simplePos x="0" y="0"/>
                <wp:positionH relativeFrom="column">
                  <wp:posOffset>10160</wp:posOffset>
                </wp:positionH>
                <wp:positionV relativeFrom="paragraph">
                  <wp:posOffset>340360</wp:posOffset>
                </wp:positionV>
                <wp:extent cx="5695950" cy="1125220"/>
                <wp:effectExtent l="0" t="0" r="19050" b="1778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95950" cy="1125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1B90F1D1" w14:textId="77777777" w:rsidR="00F8662C" w:rsidRDefault="008C632A">
                            <w:pPr>
                              <w:pStyle w:val="PargrafodaLista"/>
                              <w:spacing w:after="0"/>
                              <w:ind w:left="0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 xml:space="preserve">EM ANEXO AO PRESENTE DOCUMENTO DEVERÁ SER APRESENTADA FOTO AÉREA, - INDICANDO, EM UM RAIO DE 500 (QUINHENTOS) METROS, A SITUAÇÃO DE OCUPAÇÃO DA ÁREA (HABITAÇÃO, SERVIÇO PÚBLICO, ARRUAMENTO, ATIVIDADES PRODUTIVAS LOCAIS E </w:t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OUTROS), RECURSOS FLORESTAIS, BEM COMO, DEVERÁ CONSTAR TODOS OS RECURSOS HÍDRICOS (NASCENTES, LAGOS, LAGOAS, RIOS, CÓRREGOS), INDICATIVO DE UNIDADES DE CONSERVAÇÃO E SUAS RESPECTIVAS ZONAS DE AMORTECIMENTO E RESERVA LEGAL.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Caixa de Texto 2" o:spid="_x0000_s1026" o:spt="202" type="#_x0000_t202" style="position:absolute;left:0pt;margin-left:0.8pt;margin-top:26.8pt;height:88.6pt;width:448.5pt;mso-wrap-distance-bottom:3.6pt;mso-wrap-distance-left:9pt;mso-wrap-distance-right:9pt;mso-wrap-distance-top:3.6pt;z-index:251661312;v-text-anchor:middle;mso-width-relative:page;mso-height-relative:page;" fillcolor="#FFFFFF" filled="t" stroked="t" coordsize="21600,21600" o:gfxdata="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4aSMfUAAAACAEAAA8AAAAAAAAAAQAgAAAAIgAAAGRycy9kb3ducmV2LnhtbFBL&#10;AQIUABQAAAAIAIdO4kDSwsTMMwIAAIUEAAAOAAAAAAAAAAEAIAAAACMBAABkcnMvZTJvRG9jLnht&#10;bFBLBQYAAAAABgAGAFkBAADI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pStyle w:val="68"/>
                        <w:spacing w:after="0"/>
                        <w:ind w:left="0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>EM ANEXO AO PRESENTE DOCUMENTO DEVERÁ SER APRESENTADA FOTO AÉREA,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CÓRREGOS), INDICATIVO DE UNIDADES DE CONSERVAÇÃO E SUAS RESPECTIVAS ZONAS DE AMORTECIMENTO E RESERVA LEGAL.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Verdana" w:hAnsi="Verdana" w:cs="Verdana"/>
          <w:b/>
          <w:sz w:val="20"/>
          <w:szCs w:val="20"/>
        </w:rPr>
        <w:t>4. CARACTERIZAÇÃO AMBIENTAL DA ÁR</w:t>
      </w:r>
      <w:r>
        <w:rPr>
          <w:rFonts w:ascii="Verdana" w:hAnsi="Verdana" w:cs="Verdana"/>
          <w:b/>
          <w:sz w:val="20"/>
          <w:szCs w:val="20"/>
        </w:rPr>
        <w:t>EA E ENTORNO DO EMPREENDIMENTO / ATIVIDADE</w:t>
      </w:r>
    </w:p>
    <w:p w14:paraId="5FD48091" w14:textId="77777777" w:rsidR="00F8662C" w:rsidRDefault="00F8662C">
      <w:pPr>
        <w:pStyle w:val="Corpodetexto2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120" w:line="240" w:lineRule="auto"/>
        <w:rPr>
          <w:rFonts w:ascii="Verdana" w:hAnsi="Verdana" w:cs="Verdana"/>
          <w:b/>
          <w:i/>
          <w:sz w:val="20"/>
          <w:szCs w:val="20"/>
        </w:rPr>
      </w:pPr>
    </w:p>
    <w:p w14:paraId="7655322F" w14:textId="77777777" w:rsidR="00F8662C" w:rsidRDefault="008C632A">
      <w:pPr>
        <w:pStyle w:val="Corpodetexto2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4.1</w:t>
      </w:r>
      <w:r>
        <w:rPr>
          <w:rFonts w:ascii="Verdana" w:hAnsi="Verdana" w:cs="Verdana"/>
          <w:sz w:val="20"/>
          <w:szCs w:val="20"/>
        </w:rPr>
        <w:t xml:space="preserve"> Há residência(s) de terceiros no entorno (raio de 100m) do empreendimento (demonstrar imagem satélite)? </w:t>
      </w:r>
      <w:r>
        <w:rPr>
          <w:rFonts w:ascii="Verdana" w:hAnsi="Verdana" w:cs="Verdana"/>
          <w:sz w:val="20"/>
          <w:szCs w:val="20"/>
        </w:rPr>
        <w:tab/>
      </w:r>
    </w:p>
    <w:p w14:paraId="3D732A6A" w14:textId="77777777" w:rsidR="00F8662C" w:rsidRDefault="008C632A">
      <w:pPr>
        <w:pStyle w:val="Corpodetexto2"/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1963077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Sim</w:t>
      </w:r>
      <w:r>
        <w:rPr>
          <w:rFonts w:ascii="Verdana" w:hAnsi="Verdana" w:cs="Verdana"/>
          <w:bCs/>
          <w:sz w:val="20"/>
          <w:szCs w:val="20"/>
        </w:rPr>
        <w:t xml:space="preserve">       </w:t>
      </w:r>
      <w:sdt>
        <w:sdtPr>
          <w:rPr>
            <w:rFonts w:ascii="Verdana" w:hAnsi="Verdana" w:cs="Verdana"/>
            <w:b/>
            <w:sz w:val="20"/>
            <w:szCs w:val="20"/>
          </w:rPr>
          <w:id w:val="-11794207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Não</w:t>
      </w:r>
    </w:p>
    <w:p w14:paraId="062EE95F" w14:textId="77777777" w:rsidR="00F8662C" w:rsidRDefault="00F8662C">
      <w:pPr>
        <w:pStyle w:val="Corpodetexto2"/>
        <w:spacing w:before="120" w:line="240" w:lineRule="auto"/>
        <w:rPr>
          <w:rFonts w:ascii="Verdana" w:hAnsi="Verdana" w:cs="Verdana"/>
          <w:sz w:val="20"/>
          <w:szCs w:val="20"/>
        </w:rPr>
      </w:pPr>
    </w:p>
    <w:p w14:paraId="50BB9237" w14:textId="77777777" w:rsidR="00F8662C" w:rsidRDefault="008C632A">
      <w:pPr>
        <w:pStyle w:val="Corpodetexto2"/>
        <w:tabs>
          <w:tab w:val="left" w:pos="426"/>
          <w:tab w:val="left" w:pos="5150"/>
          <w:tab w:val="left" w:pos="5690"/>
          <w:tab w:val="left" w:pos="6590"/>
          <w:tab w:val="left" w:pos="7310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4.2</w:t>
      </w:r>
      <w:r>
        <w:rPr>
          <w:rFonts w:ascii="Verdana" w:hAnsi="Verdana" w:cs="Verdana"/>
          <w:sz w:val="20"/>
          <w:szCs w:val="20"/>
        </w:rPr>
        <w:t xml:space="preserve"> A área está inserida em Unidade de Conservação (UC) ou em sua Zona de Amortecimento?</w:t>
      </w:r>
    </w:p>
    <w:p w14:paraId="46E5245E" w14:textId="77777777" w:rsidR="00F8662C" w:rsidRDefault="008C632A">
      <w:pPr>
        <w:pStyle w:val="Corpodetexto2"/>
        <w:tabs>
          <w:tab w:val="left" w:pos="426"/>
          <w:tab w:val="left" w:pos="5150"/>
          <w:tab w:val="left" w:pos="5690"/>
          <w:tab w:val="left" w:pos="6590"/>
          <w:tab w:val="left" w:pos="7310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9321619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>Sim</w:t>
      </w:r>
    </w:p>
    <w:p w14:paraId="5FB10290" w14:textId="77777777" w:rsidR="00F8662C" w:rsidRDefault="008C632A">
      <w:pPr>
        <w:pStyle w:val="Corpodetexto2"/>
        <w:tabs>
          <w:tab w:val="left" w:pos="426"/>
          <w:tab w:val="left" w:pos="5150"/>
          <w:tab w:val="left" w:pos="5690"/>
          <w:tab w:val="left" w:pos="6590"/>
          <w:tab w:val="left" w:pos="7310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Nome da Unidade de Conserva</w:t>
      </w:r>
      <w:r>
        <w:rPr>
          <w:rFonts w:ascii="Verdana" w:hAnsi="Verdana" w:cs="Verdana"/>
          <w:sz w:val="20"/>
          <w:szCs w:val="20"/>
        </w:rPr>
        <w:t xml:space="preserve">ção: </w:t>
      </w:r>
      <w:sdt>
        <w:sdtPr>
          <w:rPr>
            <w:rFonts w:ascii="Verdana" w:hAnsi="Verdana" w:cs="Verdana"/>
            <w:sz w:val="20"/>
            <w:szCs w:val="20"/>
          </w:rPr>
          <w:id w:val="1763723025"/>
          <w:placeholder>
            <w:docPart w:val="43DE263CE1D94312B30C7E2F95EAACD3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1552649661"/>
              <w:placeholder>
                <w:docPart w:val="9EE63BBED2824D5DBCA9DD2C203C17A9"/>
              </w:placeholder>
              <w:showingPlcHdr/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Clique aqui para digitar texto.</w:t>
              </w:r>
            </w:sdtContent>
          </w:sdt>
        </w:sdtContent>
      </w:sdt>
    </w:p>
    <w:p w14:paraId="24BC350B" w14:textId="77777777" w:rsidR="00F8662C" w:rsidRDefault="008C632A">
      <w:pPr>
        <w:pStyle w:val="Corpodetexto2"/>
        <w:tabs>
          <w:tab w:val="left" w:pos="426"/>
          <w:tab w:val="left" w:pos="5150"/>
          <w:tab w:val="left" w:pos="5690"/>
          <w:tab w:val="left" w:pos="6590"/>
          <w:tab w:val="left" w:pos="7310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</w:t>
      </w:r>
      <w:r>
        <w:rPr>
          <w:rFonts w:ascii="Verdana" w:hAnsi="Verdana" w:cs="Verdana"/>
          <w:sz w:val="20"/>
          <w:szCs w:val="20"/>
          <w:vertAlign w:val="superscript"/>
        </w:rPr>
        <w:t>o</w:t>
      </w:r>
      <w:r>
        <w:rPr>
          <w:rFonts w:ascii="Verdana" w:hAnsi="Verdana" w:cs="Verdana"/>
          <w:sz w:val="20"/>
          <w:szCs w:val="20"/>
        </w:rPr>
        <w:t xml:space="preserve"> do documento referente à anuência/ ciência (</w:t>
      </w:r>
      <w:r>
        <w:rPr>
          <w:rStyle w:val="TextodoEspaoReservado"/>
          <w:rFonts w:ascii="Verdana" w:hAnsi="Verdana" w:cs="Verdana"/>
          <w:color w:val="595959" w:themeColor="text1" w:themeTint="A6"/>
          <w:sz w:val="20"/>
          <w:szCs w:val="20"/>
        </w:rPr>
        <w:t>apresentar cópia do documento aos autos processuais</w:t>
      </w:r>
      <w:r>
        <w:rPr>
          <w:rFonts w:ascii="Verdana" w:hAnsi="Verdana" w:cs="Verdana"/>
          <w:sz w:val="20"/>
          <w:szCs w:val="20"/>
        </w:rPr>
        <w:t xml:space="preserve">): </w:t>
      </w:r>
      <w:sdt>
        <w:sdtPr>
          <w:rPr>
            <w:rFonts w:ascii="Verdana" w:hAnsi="Verdana" w:cs="Verdana"/>
            <w:sz w:val="20"/>
            <w:szCs w:val="20"/>
          </w:rPr>
          <w:id w:val="1396697221"/>
          <w:placeholder>
            <w:docPart w:val="4CDC78425AEF48E99D44DE6F811CF7BE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-1474521422"/>
              <w:placeholder>
                <w:docPart w:val="BCCF21D055FD4383A5EF56C6F4670549"/>
              </w:placeholder>
              <w:showingPlcHdr/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Clique aqui para digitar texto.</w:t>
              </w:r>
            </w:sdtContent>
          </w:sdt>
        </w:sdtContent>
      </w:sdt>
    </w:p>
    <w:p w14:paraId="634B9B98" w14:textId="77777777" w:rsidR="00F8662C" w:rsidRDefault="008C632A">
      <w:pPr>
        <w:pStyle w:val="Corpodetexto2"/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2751389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Não</w:t>
      </w:r>
    </w:p>
    <w:p w14:paraId="669D03B0" w14:textId="77777777" w:rsidR="00F8662C" w:rsidRDefault="00F8662C">
      <w:pPr>
        <w:pStyle w:val="Corpodetexto2"/>
        <w:spacing w:before="120" w:line="240" w:lineRule="auto"/>
        <w:rPr>
          <w:rFonts w:ascii="Verdana" w:hAnsi="Verdana" w:cs="Verdana"/>
          <w:sz w:val="20"/>
          <w:szCs w:val="20"/>
        </w:rPr>
      </w:pPr>
    </w:p>
    <w:p w14:paraId="30A35F3D" w14:textId="77777777" w:rsidR="00F8662C" w:rsidRDefault="008C632A">
      <w:pPr>
        <w:widowControl w:val="0"/>
        <w:tabs>
          <w:tab w:val="left" w:pos="0"/>
        </w:tabs>
        <w:autoSpaceDE w:val="0"/>
        <w:autoSpaceDN w:val="0"/>
        <w:adjustRightInd w:val="0"/>
        <w:spacing w:before="120" w:after="120" w:line="240" w:lineRule="auto"/>
        <w:ind w:right="-142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4.3</w:t>
      </w:r>
      <w:r>
        <w:rPr>
          <w:rFonts w:ascii="Verdana" w:hAnsi="Verdana" w:cs="Verdana"/>
          <w:sz w:val="20"/>
          <w:szCs w:val="20"/>
        </w:rPr>
        <w:t xml:space="preserve"> O empreendimento ocupa Área de Preservação Permanente (APP), assim definida pela Lei Federal 12.651/12?(demonstrar imagem satélite do ano de 2008, 2016 e atual). </w:t>
      </w:r>
    </w:p>
    <w:p w14:paraId="06897B02" w14:textId="77777777" w:rsidR="00F8662C" w:rsidRDefault="008C632A">
      <w:pPr>
        <w:widowControl w:val="0"/>
        <w:tabs>
          <w:tab w:val="left" w:pos="0"/>
        </w:tabs>
        <w:autoSpaceDE w:val="0"/>
        <w:autoSpaceDN w:val="0"/>
        <w:adjustRightInd w:val="0"/>
        <w:spacing w:before="120" w:after="120" w:line="240" w:lineRule="auto"/>
        <w:ind w:right="-142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Deve-se considerar toda e qualquer estrutura e unidade, mesmo que de apoio, como área do emp</w:t>
      </w:r>
      <w:r>
        <w:rPr>
          <w:rFonts w:ascii="Verdana" w:hAnsi="Verdana" w:cs="Verdana"/>
          <w:sz w:val="20"/>
          <w:szCs w:val="20"/>
        </w:rPr>
        <w:t>reendimento, observando especialmente a localização de topos de morros, rios, córregos, riachos, nascentes, lagoas, reservatórios, praias, estuários, manguezal, apicuns e salgados (quando couber).</w:t>
      </w:r>
    </w:p>
    <w:p w14:paraId="6340B904" w14:textId="77777777" w:rsidR="00F8662C" w:rsidRDefault="008C632A">
      <w:pPr>
        <w:widowControl w:val="0"/>
        <w:spacing w:before="120" w:after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9088297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Sim. Tipo de APP: </w:t>
      </w:r>
      <w:sdt>
        <w:sdtPr>
          <w:rPr>
            <w:rFonts w:ascii="Verdana" w:hAnsi="Verdana" w:cs="Verdana"/>
            <w:sz w:val="20"/>
            <w:szCs w:val="20"/>
          </w:rPr>
          <w:id w:val="2018118233"/>
          <w:placeholder>
            <w:docPart w:val="8C756A4ADE0442C4A58C09686E0E0D5C"/>
          </w:placeholder>
          <w:showingPlcHdr/>
          <w:dropDownList>
            <w:listItem w:value="Escolher um item."/>
            <w:listItem w:displayText="APP no entorno de curso d'água natural perene e intermitente" w:value="APP no entorno de curso d'água natural perene e intermitente"/>
            <w:listItem w:displayText="APP no entorno de lagos e lagoas naturais" w:value="APP no entorno de lagos e lagoas naturais"/>
            <w:listItem w:displayText="APP no entorno de reservatórios artificiais, decorrentes de barramento ou represamento de cursos d'água naturais" w:value="APP no entorno de reservatórios artificiais, decorrentes de barramento ou represamento de cursos d'água naturais"/>
            <w:listItem w:displayText="APP no entorno de nascentes e olhos d'água perenes" w:value="APP no entorno de nascentes e olhos d'água perenes"/>
            <w:listItem w:displayText="APP em encostas ou parte destas com declividade superior a 45º" w:value="APP em encostas ou parte destas com declividade superior a 45º"/>
            <w:listItem w:displayText="APP em restinga, como fixadores de dunas ou estabilizadoras de mangues" w:value="APP em restinga, como fixadores de dunas ou estabilizadoras de mangues"/>
            <w:listItem w:displayText="APP em manguezal, em toda a sua extensão" w:value="APP em manguezal, em toda a sua extensão"/>
            <w:listItem w:displayText="APP em topos de morro, montes, montanhas e serras, com altura mínima de 100 (cem) metros e inclinação média maior que 25º " w:value="APP em topos de morro, montes, montanhas e serras, com altura mínima de 100 (cem) metros e inclinação média maior que 25º "/>
            <w:listItem w:displayText="Outro tipo de APP" w:value="Outro tipo de APP"/>
          </w:dropDownList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Escolher um item.</w:t>
          </w:r>
        </w:sdtContent>
      </w:sdt>
      <w:r>
        <w:rPr>
          <w:rFonts w:ascii="Verdana" w:hAnsi="Verdana" w:cs="Verdana"/>
          <w:sz w:val="20"/>
          <w:szCs w:val="20"/>
        </w:rPr>
        <w:t xml:space="preserve"> Tamanho da área </w:t>
      </w:r>
      <w:r>
        <w:rPr>
          <w:rFonts w:ascii="Verdana" w:hAnsi="Verdana" w:cs="Verdana"/>
          <w:sz w:val="20"/>
          <w:szCs w:val="20"/>
        </w:rPr>
        <w:t xml:space="preserve">ocupada: </w:t>
      </w:r>
      <w:sdt>
        <w:sdtPr>
          <w:rPr>
            <w:rFonts w:ascii="Verdana" w:hAnsi="Verdana" w:cs="Verdana"/>
            <w:sz w:val="20"/>
            <w:szCs w:val="20"/>
          </w:rPr>
          <w:id w:val="1643158103"/>
          <w:placeholder>
            <w:docPart w:val="990CCA4CBE4A4816BAE698A8D81451E9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  <w:r>
        <w:rPr>
          <w:rFonts w:ascii="Verdana" w:hAnsi="Verdana" w:cs="Verdana"/>
          <w:sz w:val="20"/>
          <w:szCs w:val="20"/>
        </w:rPr>
        <w:t xml:space="preserve"> (m²).</w:t>
      </w:r>
    </w:p>
    <w:p w14:paraId="4506BE9F" w14:textId="77777777" w:rsidR="00F8662C" w:rsidRDefault="008C632A">
      <w:pPr>
        <w:widowControl w:val="0"/>
        <w:spacing w:before="120" w:after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ab/>
        <w:t xml:space="preserve">O que está em APP? </w:t>
      </w:r>
      <w:sdt>
        <w:sdtPr>
          <w:rPr>
            <w:rFonts w:ascii="Verdana" w:hAnsi="Verdana" w:cs="Verdana"/>
            <w:sz w:val="20"/>
            <w:szCs w:val="20"/>
          </w:rPr>
          <w:id w:val="1257480603"/>
          <w:placeholder>
            <w:docPart w:val="87D3136537464FF0B9705AD4EE8D44B8"/>
          </w:placeholder>
          <w:showingPlcHdr/>
          <w:dropDownList>
            <w:listItem w:value="Escolher um item."/>
            <w:listItem w:displayText="Área Construída (Galpão, Casa, etc.)" w:value="Área Construída (Galpão, Casa, etc.)"/>
            <w:listItem w:displayText="Área de Apoio (Pátio de Manobra, Estacionamento, etc.)" w:value="Área de Apoio (Pátio de Manobra, Estacionamento, etc.)"/>
          </w:dropDownList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Escolher um item.</w:t>
          </w:r>
        </w:sdtContent>
      </w:sdt>
      <w:r>
        <w:rPr>
          <w:rFonts w:ascii="Verdana" w:hAnsi="Verdana" w:cs="Verdana"/>
          <w:sz w:val="20"/>
          <w:szCs w:val="20"/>
        </w:rPr>
        <w:t xml:space="preserve"> </w:t>
      </w:r>
    </w:p>
    <w:p w14:paraId="2ECBB061" w14:textId="77777777" w:rsidR="00F8662C" w:rsidRDefault="008C632A">
      <w:pPr>
        <w:widowControl w:val="0"/>
        <w:spacing w:before="120" w:after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3671464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Não.</w:t>
      </w:r>
    </w:p>
    <w:p w14:paraId="573A522D" w14:textId="77777777" w:rsidR="00F8662C" w:rsidRDefault="008C632A">
      <w:pPr>
        <w:pStyle w:val="Corpodetexto2"/>
        <w:tabs>
          <w:tab w:val="left" w:pos="0"/>
          <w:tab w:val="left" w:pos="567"/>
          <w:tab w:val="left" w:pos="9356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* A área da atividade não deve corresponder a APP, excetuam-se somente os casos de interesse social, utilidade pública e baixo impacto ambiental </w:t>
      </w:r>
      <w:r>
        <w:rPr>
          <w:rFonts w:ascii="Verdana" w:hAnsi="Verdana" w:cs="Verdana"/>
          <w:sz w:val="20"/>
          <w:szCs w:val="20"/>
        </w:rPr>
        <w:t>previstos na Lei Federal nº 12.651/12 (artigo 3º, incisos VIII, IX e X), devidamente comprovados, situação em que deverá ser formulada consulta prévia ao Órgão Licenciador, acompanhada de proposta de medida compensatória pela utilização de tal área. Quando</w:t>
      </w:r>
      <w:r>
        <w:rPr>
          <w:rFonts w:ascii="Verdana" w:hAnsi="Verdana" w:cs="Verdana"/>
          <w:sz w:val="20"/>
          <w:szCs w:val="20"/>
        </w:rPr>
        <w:t xml:space="preserve"> localizado em área a montante ou jusante à captação de água, a construção deve garantir a preservação da citada captação.</w:t>
      </w:r>
    </w:p>
    <w:p w14:paraId="736F797D" w14:textId="77777777" w:rsidR="00F8662C" w:rsidRDefault="00F8662C">
      <w:pPr>
        <w:pStyle w:val="Corpodetexto2"/>
        <w:tabs>
          <w:tab w:val="left" w:pos="0"/>
          <w:tab w:val="left" w:pos="567"/>
          <w:tab w:val="left" w:pos="9356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</w:p>
    <w:p w14:paraId="169494E4" w14:textId="77777777" w:rsidR="00F8662C" w:rsidRDefault="008C632A">
      <w:pPr>
        <w:pStyle w:val="Corpodetexto2"/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4.4</w:t>
      </w:r>
      <w:r>
        <w:rPr>
          <w:rFonts w:ascii="Verdana" w:hAnsi="Verdana" w:cs="Verdana"/>
          <w:sz w:val="20"/>
          <w:szCs w:val="20"/>
        </w:rPr>
        <w:t xml:space="preserve"> Se a resposta do item anterior for NÃO, existe corpo hídrico no entorno até 100 m?</w:t>
      </w:r>
    </w:p>
    <w:p w14:paraId="5D20B8A2" w14:textId="77777777" w:rsidR="00F8662C" w:rsidRDefault="008C632A">
      <w:pPr>
        <w:widowControl w:val="0"/>
        <w:spacing w:before="120" w:after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8950429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Sim. Especificar o tipo: </w:t>
      </w:r>
      <w:sdt>
        <w:sdtPr>
          <w:rPr>
            <w:rFonts w:ascii="Verdana" w:hAnsi="Verdana" w:cs="Verdana"/>
            <w:sz w:val="20"/>
            <w:szCs w:val="20"/>
          </w:rPr>
          <w:id w:val="795795152"/>
          <w:placeholder>
            <w:docPart w:val="74020F0A5FC941F5B59B18D466DA7819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</w:t>
          </w:r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 xml:space="preserve"> digitar texto.</w:t>
          </w:r>
        </w:sdtContent>
      </w:sdt>
      <w:r>
        <w:rPr>
          <w:rFonts w:ascii="Verdana" w:hAnsi="Verdana" w:cs="Verdana"/>
          <w:sz w:val="20"/>
          <w:szCs w:val="20"/>
        </w:rPr>
        <w:t xml:space="preserve">                               Distância: </w:t>
      </w:r>
      <w:sdt>
        <w:sdtPr>
          <w:rPr>
            <w:rFonts w:ascii="Verdana" w:hAnsi="Verdana" w:cs="Verdana"/>
            <w:sz w:val="20"/>
            <w:szCs w:val="20"/>
          </w:rPr>
          <w:id w:val="-257672059"/>
          <w:placeholder>
            <w:docPart w:val="528434DA86D44FB8A4EA9165287FA0C2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  <w:r>
        <w:rPr>
          <w:rFonts w:ascii="Verdana" w:hAnsi="Verdana" w:cs="Verdana"/>
          <w:sz w:val="20"/>
          <w:szCs w:val="20"/>
        </w:rPr>
        <w:t xml:space="preserve"> (m).</w:t>
      </w:r>
    </w:p>
    <w:p w14:paraId="4B57F578" w14:textId="77777777" w:rsidR="00F8662C" w:rsidRDefault="008C632A">
      <w:pPr>
        <w:widowControl w:val="0"/>
        <w:spacing w:before="120" w:after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5030233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Não</w:t>
      </w:r>
    </w:p>
    <w:p w14:paraId="0870D58A" w14:textId="77777777" w:rsidR="00F8662C" w:rsidRDefault="00F8662C">
      <w:pPr>
        <w:widowControl w:val="0"/>
        <w:spacing w:before="120" w:after="120" w:line="240" w:lineRule="auto"/>
        <w:rPr>
          <w:rFonts w:ascii="Verdana" w:hAnsi="Verdana" w:cs="Verdana"/>
          <w:sz w:val="20"/>
          <w:szCs w:val="20"/>
        </w:rPr>
      </w:pPr>
    </w:p>
    <w:p w14:paraId="6BBCB38C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4.5</w:t>
      </w:r>
      <w:r>
        <w:rPr>
          <w:rFonts w:ascii="Verdana" w:hAnsi="Verdana" w:cs="Verdana"/>
          <w:sz w:val="20"/>
          <w:szCs w:val="20"/>
        </w:rPr>
        <w:t xml:space="preserve"> Haverá supressão de vegetação?</w:t>
      </w:r>
    </w:p>
    <w:p w14:paraId="4140E657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6483672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</w:t>
      </w:r>
    </w:p>
    <w:p w14:paraId="71D16168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Nº do documento referente à autorização expedida pelo IDAF: </w:t>
      </w:r>
      <w:sdt>
        <w:sdtPr>
          <w:rPr>
            <w:rFonts w:ascii="Verdana" w:hAnsi="Verdana" w:cs="Verdana"/>
            <w:sz w:val="20"/>
            <w:szCs w:val="20"/>
          </w:rPr>
          <w:id w:val="-561789604"/>
          <w:placeholder>
            <w:docPart w:val="870FAE93DDBF4E97B398B4B3A7275B71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0892CFC4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4184794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14:paraId="033944C9" w14:textId="77777777" w:rsidR="00F8662C" w:rsidRDefault="00F8662C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b/>
          <w:i/>
          <w:sz w:val="20"/>
          <w:szCs w:val="20"/>
        </w:rPr>
      </w:pPr>
    </w:p>
    <w:p w14:paraId="4710776F" w14:textId="77777777" w:rsidR="00F8662C" w:rsidRDefault="008C632A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4.6</w:t>
      </w:r>
      <w:r>
        <w:rPr>
          <w:rFonts w:ascii="Verdana" w:hAnsi="Verdana" w:cs="Verdana"/>
          <w:sz w:val="20"/>
          <w:szCs w:val="20"/>
        </w:rPr>
        <w:t xml:space="preserve"> Descrever o tipo de vegetação no entorno da atividade (pastagens, fragmentos de mata/floresta, plantações (café, hortaliças etc.): </w:t>
      </w:r>
      <w:sdt>
        <w:sdtPr>
          <w:rPr>
            <w:rFonts w:ascii="Verdana" w:hAnsi="Verdana" w:cs="Verdana"/>
            <w:sz w:val="20"/>
            <w:szCs w:val="20"/>
          </w:rPr>
          <w:id w:val="992690923"/>
          <w:placeholder>
            <w:docPart w:val="3C772E39ABEC40D3B155FF037EBD8932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</w:t>
          </w:r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igitar texto.</w:t>
          </w:r>
        </w:sdtContent>
      </w:sdt>
    </w:p>
    <w:p w14:paraId="5DC2C1CE" w14:textId="77777777" w:rsidR="00F8662C" w:rsidRDefault="008C632A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7517040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Não possui.       </w:t>
      </w:r>
    </w:p>
    <w:p w14:paraId="1391DC92" w14:textId="77777777" w:rsidR="00F8662C" w:rsidRDefault="00F8662C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</w:p>
    <w:p w14:paraId="5DC7939F" w14:textId="77777777" w:rsidR="00F8662C" w:rsidRDefault="008C632A">
      <w:pPr>
        <w:pStyle w:val="Corpodetexto2"/>
        <w:tabs>
          <w:tab w:val="left" w:pos="284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4.7</w:t>
      </w:r>
      <w:r>
        <w:rPr>
          <w:rFonts w:ascii="Verdana" w:hAnsi="Verdana" w:cs="Verdana"/>
          <w:sz w:val="20"/>
          <w:szCs w:val="20"/>
        </w:rPr>
        <w:t xml:space="preserve"> Há / haverá intervenção em Reserva Legal de acordo com as definições constantes na Lei Federal nº 12.651/2012?</w:t>
      </w:r>
    </w:p>
    <w:p w14:paraId="4C7718A5" w14:textId="77777777" w:rsidR="00F8662C" w:rsidRDefault="008C632A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9414983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Sim</w:t>
      </w:r>
    </w:p>
    <w:p w14:paraId="0FF962A3" w14:textId="77777777" w:rsidR="00F8662C" w:rsidRDefault="008C632A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6560401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Não</w:t>
      </w:r>
    </w:p>
    <w:p w14:paraId="6D49C1E2" w14:textId="77777777" w:rsidR="00F8662C" w:rsidRDefault="00F8662C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</w:p>
    <w:p w14:paraId="419FDD8F" w14:textId="77777777" w:rsidR="00F8662C" w:rsidRDefault="008C632A">
      <w:pPr>
        <w:pStyle w:val="Corpodetexto2"/>
        <w:tabs>
          <w:tab w:val="left" w:pos="284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4.8</w:t>
      </w:r>
      <w:r>
        <w:rPr>
          <w:rFonts w:ascii="Verdana" w:hAnsi="Verdana" w:cs="Verdana"/>
          <w:sz w:val="20"/>
          <w:szCs w:val="20"/>
        </w:rPr>
        <w:t xml:space="preserve"> No caso de empreendimentos localizados em imóveis rurais, informar se possui </w:t>
      </w:r>
      <w:r>
        <w:rPr>
          <w:rFonts w:ascii="Verdana" w:hAnsi="Verdana" w:cs="Verdana"/>
          <w:sz w:val="20"/>
          <w:szCs w:val="20"/>
        </w:rPr>
        <w:t>Cadastro Ambiental Rural – CAR.</w:t>
      </w:r>
    </w:p>
    <w:p w14:paraId="2D038480" w14:textId="77777777" w:rsidR="00F8662C" w:rsidRDefault="008C632A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9151249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Sim</w:t>
      </w:r>
    </w:p>
    <w:p w14:paraId="7AFEFC43" w14:textId="77777777" w:rsidR="00F8662C" w:rsidRDefault="008C632A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Nº de registro do CAR ou número do protocolo: </w:t>
      </w:r>
      <w:sdt>
        <w:sdtPr>
          <w:rPr>
            <w:rFonts w:ascii="Verdana" w:hAnsi="Verdana" w:cs="Verdana"/>
            <w:sz w:val="20"/>
            <w:szCs w:val="20"/>
          </w:rPr>
          <w:id w:val="-1010985876"/>
          <w:placeholder>
            <w:docPart w:val="2A75CBE89B8E47CEBEA52A6E5EEB3846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23208769" w14:textId="77777777" w:rsidR="00F8662C" w:rsidRDefault="008C632A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614673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Não</w:t>
      </w:r>
    </w:p>
    <w:p w14:paraId="31F77E5E" w14:textId="77777777" w:rsidR="00F8662C" w:rsidRDefault="00F8662C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</w:p>
    <w:p w14:paraId="7EB7B0F7" w14:textId="77777777" w:rsidR="00F8662C" w:rsidRDefault="008C632A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4.9</w:t>
      </w:r>
      <w:r>
        <w:rPr>
          <w:rFonts w:ascii="Verdana" w:hAnsi="Verdana" w:cs="Verdana"/>
          <w:sz w:val="20"/>
          <w:szCs w:val="20"/>
        </w:rPr>
        <w:t xml:space="preserve"> O empreendimento está em área no entorno de patrimônio histórico-cultural tombado? </w:t>
      </w:r>
    </w:p>
    <w:p w14:paraId="680CE53F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20000313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      </w:t>
      </w:r>
      <w:sdt>
        <w:sdtPr>
          <w:rPr>
            <w:rFonts w:ascii="Verdana" w:hAnsi="Verdana" w:cs="Verdana"/>
            <w:b/>
            <w:sz w:val="20"/>
            <w:szCs w:val="20"/>
          </w:rPr>
          <w:id w:val="-18233452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14:paraId="51C382EB" w14:textId="77777777" w:rsidR="00F8662C" w:rsidRDefault="008C632A">
      <w:pPr>
        <w:pStyle w:val="PargrafodaLista"/>
        <w:numPr>
          <w:ilvl w:val="0"/>
          <w:numId w:val="1"/>
        </w:numPr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eastAsia="Times New Roman" w:hAnsi="Verdana" w:cs="Verdana"/>
          <w:i/>
          <w:sz w:val="20"/>
          <w:szCs w:val="20"/>
          <w:lang w:eastAsia="pt-BR"/>
        </w:rPr>
        <w:t>Caso a resposta seja sim, responda os itens a seguir:</w:t>
      </w:r>
    </w:p>
    <w:p w14:paraId="548253D3" w14:textId="77777777" w:rsidR="00F8662C" w:rsidRDefault="008C632A">
      <w:pPr>
        <w:pStyle w:val="PargrafodaLista"/>
        <w:numPr>
          <w:ilvl w:val="0"/>
          <w:numId w:val="2"/>
        </w:numPr>
        <w:spacing w:before="120" w:after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Identifique o (s) bem(s) e monumento (s) tombado (s): </w:t>
      </w:r>
      <w:sdt>
        <w:sdtPr>
          <w:rPr>
            <w:rFonts w:ascii="Verdana" w:hAnsi="Verdana" w:cs="Verdana"/>
            <w:sz w:val="20"/>
            <w:szCs w:val="20"/>
          </w:rPr>
          <w:id w:val="1702587375"/>
          <w:placeholder>
            <w:docPart w:val="0C075752C639495DA3B5CA605C79C69F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26D6B96B" w14:textId="77777777" w:rsidR="00F8662C" w:rsidRDefault="00F8662C">
      <w:pPr>
        <w:pStyle w:val="PargrafodaLista"/>
        <w:spacing w:before="120" w:after="120" w:line="240" w:lineRule="auto"/>
        <w:ind w:left="1080"/>
        <w:jc w:val="both"/>
        <w:rPr>
          <w:rFonts w:ascii="Verdana" w:hAnsi="Verdana" w:cs="Verdana"/>
          <w:sz w:val="20"/>
          <w:szCs w:val="20"/>
        </w:rPr>
      </w:pPr>
    </w:p>
    <w:p w14:paraId="169409B4" w14:textId="77777777" w:rsidR="00F8662C" w:rsidRDefault="008C632A">
      <w:pPr>
        <w:spacing w:before="120" w:after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lastRenderedPageBreak/>
        <w:t>Obs.: Será necessário fazer juntada aos autos do processo da cópia de ofício contendo a manifestação do órgão responsável municipal, estadual ou federal responsável pe</w:t>
      </w:r>
      <w:r>
        <w:rPr>
          <w:rFonts w:ascii="Verdana" w:hAnsi="Verdana" w:cs="Verdana"/>
          <w:sz w:val="20"/>
          <w:szCs w:val="20"/>
        </w:rPr>
        <w:t>lo tombamento e às restrições existentes para a instalação e operação do empreendimento.</w:t>
      </w:r>
    </w:p>
    <w:p w14:paraId="4844EAF9" w14:textId="77777777" w:rsidR="00F8662C" w:rsidRDefault="00F8662C">
      <w:pPr>
        <w:spacing w:before="120" w:after="120" w:line="240" w:lineRule="auto"/>
        <w:jc w:val="both"/>
        <w:rPr>
          <w:rFonts w:ascii="Verdana" w:hAnsi="Verdana" w:cs="Verdana"/>
          <w:sz w:val="20"/>
          <w:szCs w:val="20"/>
        </w:rPr>
      </w:pPr>
    </w:p>
    <w:p w14:paraId="16F72F39" w14:textId="77777777" w:rsidR="00F8662C" w:rsidRDefault="008C632A">
      <w:pP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i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 xml:space="preserve">4.10 </w:t>
      </w:r>
      <w:r>
        <w:rPr>
          <w:rFonts w:ascii="Verdana" w:hAnsi="Verdana" w:cs="Verdana"/>
          <w:sz w:val="20"/>
          <w:szCs w:val="20"/>
        </w:rPr>
        <w:t>O empreendimento encontra-se inserido no Anexo II da Instrução Normativa nº 001, de 27 de Março de 2015 emitida pelo Instituto do Patrimônio Histórico e Artístic</w:t>
      </w:r>
      <w:r>
        <w:rPr>
          <w:rFonts w:ascii="Verdana" w:hAnsi="Verdana" w:cs="Verdana"/>
          <w:sz w:val="20"/>
          <w:szCs w:val="20"/>
        </w:rPr>
        <w:t>o Nacional – IPHAN?</w:t>
      </w:r>
    </w:p>
    <w:p w14:paraId="23DB4C3D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 </w:t>
      </w:r>
      <w:sdt>
        <w:sdtPr>
          <w:rPr>
            <w:rFonts w:ascii="Verdana" w:hAnsi="Verdana" w:cs="Verdana"/>
            <w:b/>
            <w:sz w:val="20"/>
            <w:szCs w:val="20"/>
          </w:rPr>
          <w:id w:val="-12543636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      </w:t>
      </w:r>
      <w:sdt>
        <w:sdtPr>
          <w:rPr>
            <w:rFonts w:ascii="Verdana" w:hAnsi="Verdana" w:cs="Verdana"/>
            <w:b/>
            <w:sz w:val="20"/>
            <w:szCs w:val="20"/>
          </w:rPr>
          <w:id w:val="-1785840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14:paraId="2F089248" w14:textId="77777777" w:rsidR="00F8662C" w:rsidRDefault="008C632A">
      <w:pPr>
        <w:pStyle w:val="PargrafodaLista"/>
        <w:numPr>
          <w:ilvl w:val="0"/>
          <w:numId w:val="1"/>
        </w:numPr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eastAsia="Times New Roman" w:hAnsi="Verdana" w:cs="Verdana"/>
          <w:i/>
          <w:sz w:val="20"/>
          <w:szCs w:val="20"/>
          <w:lang w:eastAsia="pt-BR"/>
        </w:rPr>
        <w:t>Caso a resposta seja sim, responda os itens a seguir:</w:t>
      </w:r>
    </w:p>
    <w:p w14:paraId="76E0B0FD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>4.10.1</w:t>
      </w:r>
      <w:r>
        <w:rPr>
          <w:rFonts w:ascii="Verdana" w:hAnsi="Verdana" w:cs="Verdana"/>
          <w:sz w:val="20"/>
          <w:szCs w:val="20"/>
        </w:rPr>
        <w:t xml:space="preserve"> Qual o Nível de classificação do empreendimento determinado pelo IPHAN/ES? </w:t>
      </w:r>
    </w:p>
    <w:p w14:paraId="24F2DC23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  </w:t>
      </w:r>
      <w:sdt>
        <w:sdtPr>
          <w:rPr>
            <w:rFonts w:ascii="Verdana" w:hAnsi="Verdana" w:cs="Verdana"/>
            <w:b/>
            <w:sz w:val="20"/>
            <w:szCs w:val="20"/>
          </w:rPr>
          <w:id w:val="3799761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NA    </w:t>
      </w:r>
      <w:sdt>
        <w:sdtPr>
          <w:rPr>
            <w:rFonts w:ascii="Verdana" w:hAnsi="Verdana" w:cs="Verdana"/>
            <w:b/>
            <w:sz w:val="20"/>
            <w:szCs w:val="20"/>
          </w:rPr>
          <w:id w:val="17946321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Nível I      </w:t>
      </w:r>
      <w:sdt>
        <w:sdtPr>
          <w:rPr>
            <w:rFonts w:ascii="Verdana" w:hAnsi="Verdana" w:cs="Verdana"/>
            <w:sz w:val="20"/>
            <w:szCs w:val="20"/>
          </w:rPr>
          <w:id w:val="-17296001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Nível II      </w:t>
      </w:r>
      <w:sdt>
        <w:sdtPr>
          <w:rPr>
            <w:rFonts w:ascii="Verdana" w:hAnsi="Verdana" w:cs="Verdana"/>
            <w:sz w:val="20"/>
            <w:szCs w:val="20"/>
          </w:rPr>
          <w:id w:val="-7731665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Nível III      </w:t>
      </w:r>
      <w:sdt>
        <w:sdtPr>
          <w:rPr>
            <w:rFonts w:ascii="Verdana" w:hAnsi="Verdana" w:cs="Verdana"/>
            <w:sz w:val="20"/>
            <w:szCs w:val="20"/>
          </w:rPr>
          <w:id w:val="1851799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Nível IV   </w:t>
      </w:r>
    </w:p>
    <w:p w14:paraId="13F3F8DE" w14:textId="77777777" w:rsidR="00F8662C" w:rsidRDefault="008C632A">
      <w:pPr>
        <w:pStyle w:val="Corpodetexto2"/>
        <w:tabs>
          <w:tab w:val="left" w:pos="34"/>
        </w:tabs>
        <w:spacing w:before="120" w:line="240" w:lineRule="auto"/>
        <w:ind w:left="34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 xml:space="preserve">4.10.2 </w:t>
      </w:r>
      <w:r>
        <w:rPr>
          <w:rFonts w:ascii="Verdana" w:hAnsi="Verdana" w:cs="Verdana"/>
          <w:sz w:val="20"/>
          <w:szCs w:val="20"/>
        </w:rPr>
        <w:t>Qual foi o posicionamento do IPHAN/ES frente à solicitação de manifestação?</w:t>
      </w:r>
    </w:p>
    <w:p w14:paraId="119F2170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sz w:val="20"/>
            <w:szCs w:val="20"/>
          </w:rPr>
          <w:id w:val="3274034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Favorável      </w:t>
      </w:r>
      <w:sdt>
        <w:sdtPr>
          <w:rPr>
            <w:rFonts w:ascii="Verdana" w:hAnsi="Verdana" w:cs="Verdana"/>
            <w:sz w:val="20"/>
            <w:szCs w:val="20"/>
          </w:rPr>
          <w:id w:val="-7407909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>Indeferida</w:t>
      </w:r>
    </w:p>
    <w:p w14:paraId="20D26F6D" w14:textId="77777777" w:rsidR="00F8662C" w:rsidRDefault="008C632A">
      <w:pPr>
        <w:spacing w:before="120" w:after="120" w:line="240" w:lineRule="auto"/>
        <w:rPr>
          <w:rFonts w:ascii="Verdana" w:eastAsia="Times New Roman" w:hAnsi="Verdana" w:cs="Verdana"/>
          <w:i/>
          <w:sz w:val="20"/>
          <w:szCs w:val="20"/>
          <w:lang w:eastAsia="pt-BR"/>
        </w:rPr>
      </w:pPr>
      <w:r>
        <w:rPr>
          <w:rFonts w:ascii="Verdana" w:hAnsi="Verdana" w:cs="Verdana"/>
          <w:i/>
          <w:sz w:val="20"/>
          <w:szCs w:val="20"/>
        </w:rPr>
        <w:t xml:space="preserve">4.10.3 </w:t>
      </w:r>
      <w:r>
        <w:rPr>
          <w:rFonts w:ascii="Verdana" w:eastAsia="Times New Roman" w:hAnsi="Verdana" w:cs="Verdana"/>
          <w:i/>
          <w:sz w:val="20"/>
          <w:szCs w:val="20"/>
          <w:lang w:eastAsia="pt-BR"/>
        </w:rPr>
        <w:t xml:space="preserve">Caso seja favorável, responda o item a seguir: (toda documentação comprobatória deverá ser </w:t>
      </w:r>
      <w:r>
        <w:rPr>
          <w:rFonts w:ascii="Verdana" w:eastAsia="Times New Roman" w:hAnsi="Verdana" w:cs="Verdana"/>
          <w:i/>
          <w:sz w:val="20"/>
          <w:szCs w:val="20"/>
          <w:lang w:eastAsia="pt-BR"/>
        </w:rPr>
        <w:t>apresentada por meio de cópias aos autos do processo administrativo de requerimento do licenciamento.</w:t>
      </w:r>
    </w:p>
    <w:p w14:paraId="440962BE" w14:textId="77777777" w:rsidR="00F8662C" w:rsidRDefault="008C632A">
      <w:pPr>
        <w:pBdr>
          <w:bottom w:val="single" w:sz="6" w:space="1" w:color="auto"/>
        </w:pBdr>
        <w:spacing w:before="120" w:after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eastAsia="Times New Roman" w:hAnsi="Verdana" w:cs="Verdana"/>
          <w:i/>
          <w:sz w:val="20"/>
          <w:szCs w:val="20"/>
          <w:lang w:eastAsia="pt-BR"/>
        </w:rPr>
        <w:t>Quais a (s) exigência (s) solicitadas pelo IPHAN/ES:</w:t>
      </w:r>
    </w:p>
    <w:p w14:paraId="371DEB11" w14:textId="77777777" w:rsidR="00F8662C" w:rsidRDefault="00F8662C">
      <w:pPr>
        <w:pBdr>
          <w:bottom w:val="single" w:sz="6" w:space="1" w:color="auto"/>
        </w:pBdr>
        <w:spacing w:before="120" w:after="120" w:line="240" w:lineRule="auto"/>
        <w:jc w:val="both"/>
        <w:rPr>
          <w:rFonts w:ascii="Verdana" w:hAnsi="Verdana" w:cs="Verdana"/>
          <w:sz w:val="20"/>
          <w:szCs w:val="20"/>
        </w:rPr>
      </w:pPr>
    </w:p>
    <w:p w14:paraId="11CFAF10" w14:textId="77777777" w:rsidR="00F8662C" w:rsidRDefault="00F8662C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</w:p>
    <w:p w14:paraId="677BC204" w14:textId="77777777" w:rsidR="00F8662C" w:rsidRDefault="008C632A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5. CARACTERIZAÇÃO DO EMPREENDIMENTO / ATIVIDADE</w:t>
      </w:r>
    </w:p>
    <w:p w14:paraId="11CEFF0E" w14:textId="77777777" w:rsidR="00F8662C" w:rsidRDefault="00F8662C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</w:p>
    <w:p w14:paraId="4D1B6944" w14:textId="77777777" w:rsidR="00F8662C" w:rsidRDefault="008C632A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i/>
          <w:noProof/>
          <w:sz w:val="20"/>
          <w:szCs w:val="20"/>
          <w:lang w:val="pt-BR" w:eastAsia="pt-BR"/>
        </w:rPr>
        <mc:AlternateContent>
          <mc:Choice Requires="wps">
            <w:drawing>
              <wp:inline distT="0" distB="0" distL="0" distR="0" wp14:anchorId="58112444" wp14:editId="24A93207">
                <wp:extent cx="5724525" cy="1438275"/>
                <wp:effectExtent l="0" t="0" r="28575" b="28575"/>
                <wp:docPr id="5" name="Caixa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24525" cy="1438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D1B3C0" w14:textId="77777777" w:rsidR="00F8662C" w:rsidRDefault="008C632A">
                            <w:pPr>
                              <w:spacing w:after="0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 xml:space="preserve">EM </w:t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ANEXO</w:t>
                            </w:r>
                            <w:r>
                              <w:rPr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 xml:space="preserve">AO PRESENTE DOCUMENTO DEVERÃO SER </w:t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APRESENTADOS (Preencher as caixas de seleção abaixo):</w:t>
                            </w:r>
                          </w:p>
                          <w:p w14:paraId="42E9D412" w14:textId="77777777" w:rsidR="00F8662C" w:rsidRDefault="008C632A">
                            <w:pPr>
                              <w:spacing w:after="0" w:line="240" w:lineRule="auto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sdt>
                              <w:sdtPr>
                                <w:rPr>
                                  <w:rFonts w:ascii="Arial Narrow" w:hAnsi="Arial Narrow"/>
                                  <w:b/>
                                  <w:sz w:val="24"/>
                                </w:rPr>
                                <w:id w:val="-1668626986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>
                                  <w:rPr>
                                    <w:rFonts w:ascii="MS Gothic" w:eastAsia="MS Gothic" w:hAnsi="MS Gothic" w:hint="eastAsia"/>
                                    <w:b/>
                                    <w:sz w:val="24"/>
                                  </w:rPr>
                                  <w:t>☐</w:t>
                                </w:r>
                              </w:sdtContent>
                            </w:sdt>
                            <w:r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Relatório fotográfico ilustrando toda a área objeto de intervenção e acessos, corpos d’água, fragmentos florestais, etc.;</w:t>
                            </w:r>
                          </w:p>
                          <w:p w14:paraId="1F79922E" w14:textId="77777777" w:rsidR="00F8662C" w:rsidRDefault="00F8662C">
                            <w:pPr>
                              <w:spacing w:after="0" w:line="240" w:lineRule="auto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</w:p>
                          <w:p w14:paraId="15E9A7CF" w14:textId="77777777" w:rsidR="00F8662C" w:rsidRDefault="008C632A">
                            <w:pPr>
                              <w:spacing w:after="0" w:line="240" w:lineRule="auto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sdt>
                              <w:sdtPr>
                                <w:rPr>
                                  <w:rFonts w:ascii="Arial Narrow" w:hAnsi="Arial Narrow"/>
                                  <w:b/>
                                  <w:sz w:val="24"/>
                                </w:rPr>
                                <w:id w:val="-281039077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>
                                  <w:rPr>
                                    <w:rFonts w:ascii="MS Gothic" w:eastAsia="MS Gothic" w:hAnsi="MS Gothic" w:hint="eastAsia"/>
                                    <w:b/>
                                    <w:sz w:val="24"/>
                                  </w:rPr>
                                  <w:t>☐</w:t>
                                </w:r>
                              </w:sdtContent>
                            </w:sdt>
                            <w:r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Projeto de Terraplenagem (corte e/ou aterro) acompanhado de Memorial De</w:t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scritivo das intervenções a serem realizadas, altura e inclinação de taludes e Anotação de Responsabilidade Ténica – ART do responsável pelo referido projeto.</w:t>
                            </w:r>
                          </w:p>
                          <w:p w14:paraId="3FD77369" w14:textId="77777777" w:rsidR="00F8662C" w:rsidRDefault="00F8662C">
                            <w:pPr>
                              <w:spacing w:after="0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psCustomData="http://www.wps.cn/officeDocument/2013/wpsCustomData">
            <w:pict>
              <v:shape id="_x0000_s1026" o:spid="_x0000_s1026" o:spt="202" type="#_x0000_t202" style="height:113.25pt;width:450.75pt;" fillcolor="#FFFFFF [3201]" filled="t" stroked="t" coordsize="21600,21600" o:gfxdata="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G/Ef+zTAAAABQEAAA8A&#10;AAAAAAAAAQAgAAAAIgAAAGRycy9kb3ducmV2LnhtbFBLAQIUABQAAAAIAIdO4kDKX1eaVQIAAMsE&#10;AAAOAAAAAAAAAAEAIAAAACIBAABkcnMvZTJvRG9jLnhtbFBLBQYAAAAABgAGAFkBAADp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spacing w:after="0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>EM ANEXO</w:t>
                      </w:r>
                      <w:r>
                        <w:rPr>
                          <w:lang w:val="pt-BR"/>
                        </w:rPr>
                        <w:t xml:space="preserve"> </w:t>
                      </w: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>AO PRESENTE DOCUMENTO DEVERÃO SER APRESENTADOS (Preencher as caixas de seleção abaixo):</w:t>
                      </w:r>
                    </w:p>
                    <w:p>
                      <w:pPr>
                        <w:spacing w:after="0" w:line="240" w:lineRule="auto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sdt>
                        <w:sdtPr>
                          <w:rPr>
                            <w:rFonts w:ascii="Arial Narrow" w:hAnsi="Arial Narrow"/>
                            <w:b/>
                            <w:sz w:val="24"/>
                          </w:rPr>
                          <w:id w:val="-1668626986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>
                          <w:rPr>
                            <w:rFonts w:ascii="Arial Narrow" w:hAnsi="Arial Narrow"/>
                            <w:b/>
                            <w:sz w:val="24"/>
                          </w:rPr>
                        </w:sdtEndPr>
                        <w:sdtContent>
                          <w:r>
                            <w:rPr>
                              <w:rFonts w:hint="eastAsia" w:ascii="MS Gothic" w:hAnsi="MS Gothic" w:eastAsia="MS Gothic"/>
                              <w:b/>
                              <w:sz w:val="24"/>
                            </w:rPr>
                            <w:t>☐</w:t>
                          </w:r>
                        </w:sdtContent>
                      </w:sdt>
                      <w:r>
                        <w:rPr>
                          <w:rFonts w:ascii="Arial Narrow" w:hAnsi="Arial Narrow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>Relatório fotográfico ilustrando toda a área objeto de intervenção e acessos, corpos d’água, fragmentos florestais, etc.;</w:t>
                      </w:r>
                    </w:p>
                    <w:p>
                      <w:pPr>
                        <w:spacing w:after="0" w:line="240" w:lineRule="auto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</w:p>
                    <w:p>
                      <w:pPr>
                        <w:spacing w:after="0" w:line="240" w:lineRule="auto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sdt>
                        <w:sdtPr>
                          <w:rPr>
                            <w:rFonts w:ascii="Arial Narrow" w:hAnsi="Arial Narrow"/>
                            <w:b/>
                            <w:sz w:val="24"/>
                          </w:rPr>
                          <w:id w:val="-281039077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>
                          <w:rPr>
                            <w:rFonts w:ascii="Arial Narrow" w:hAnsi="Arial Narrow"/>
                            <w:b/>
                            <w:sz w:val="24"/>
                          </w:rPr>
                        </w:sdtEndPr>
                        <w:sdtContent>
                          <w:r>
                            <w:rPr>
                              <w:rFonts w:hint="eastAsia" w:ascii="MS Gothic" w:hAnsi="MS Gothic" w:eastAsia="MS Gothic"/>
                              <w:b/>
                              <w:sz w:val="24"/>
                            </w:rPr>
                            <w:t>☐</w:t>
                          </w:r>
                        </w:sdtContent>
                      </w:sdt>
                      <w:r>
                        <w:rPr>
                          <w:rFonts w:ascii="Arial Narrow" w:hAnsi="Arial Narrow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>Projeto de Terraplenagem (corte e/ou aterro) acompanhado de Memorial Descritivo das intervenções a serem realizadas, altura e inclinação de taludes e Anotação de Responsabilidade Ténica – ART do responsável pelo referido projeto.</w:t>
                      </w:r>
                    </w:p>
                    <w:p>
                      <w:pPr>
                        <w:spacing w:after="0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14:paraId="2FA243D9" w14:textId="77777777" w:rsidR="00F8662C" w:rsidRDefault="00F8662C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</w:p>
    <w:p w14:paraId="7F11B61E" w14:textId="77777777" w:rsidR="00F8662C" w:rsidRDefault="008C632A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 xml:space="preserve">5.1 </w:t>
      </w:r>
      <w:r>
        <w:rPr>
          <w:rFonts w:ascii="Verdana" w:hAnsi="Verdana" w:cs="Verdana"/>
          <w:sz w:val="20"/>
          <w:szCs w:val="20"/>
        </w:rPr>
        <w:t>O terreno em que se encontra a área objeto deste requerimento já sofreu terraplenagem ante</w:t>
      </w:r>
      <w:r>
        <w:rPr>
          <w:rFonts w:ascii="Verdana" w:hAnsi="Verdana" w:cs="Verdana"/>
          <w:sz w:val="20"/>
          <w:szCs w:val="20"/>
        </w:rPr>
        <w:t>rior ou já foi objeto de processo de licenciamento para essa finalidade, ainda que parcialmente?</w:t>
      </w:r>
    </w:p>
    <w:p w14:paraId="65849861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6854045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</w:t>
      </w:r>
    </w:p>
    <w:p w14:paraId="2AD6A844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Informar o número do processo: </w:t>
      </w:r>
      <w:sdt>
        <w:sdtPr>
          <w:rPr>
            <w:rFonts w:ascii="Verdana" w:hAnsi="Verdana" w:cs="Verdana"/>
            <w:sz w:val="20"/>
            <w:szCs w:val="20"/>
          </w:rPr>
          <w:id w:val="302971312"/>
          <w:placeholder>
            <w:docPart w:val="858DD59AC7A8403B84C74814C67C5F00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0802092E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1487019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14:paraId="5126E055" w14:textId="77777777" w:rsidR="00F8662C" w:rsidRDefault="00F8662C">
      <w:pPr>
        <w:pStyle w:val="PargrafodaLista"/>
        <w:spacing w:after="0"/>
        <w:ind w:left="426"/>
        <w:jc w:val="both"/>
        <w:rPr>
          <w:rFonts w:ascii="Verdana" w:hAnsi="Verdana" w:cs="Verdana"/>
          <w:b/>
          <w:i/>
          <w:sz w:val="20"/>
          <w:szCs w:val="20"/>
        </w:rPr>
      </w:pPr>
    </w:p>
    <w:p w14:paraId="5B7906AD" w14:textId="77777777" w:rsidR="00F8662C" w:rsidRDefault="008C632A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 xml:space="preserve">5.2 </w:t>
      </w:r>
      <w:r>
        <w:rPr>
          <w:rFonts w:ascii="Verdana" w:hAnsi="Verdana" w:cs="Verdana"/>
          <w:sz w:val="20"/>
          <w:szCs w:val="20"/>
        </w:rPr>
        <w:t>Haverá a necessidade de canteiro de obras?</w:t>
      </w:r>
    </w:p>
    <w:p w14:paraId="4D0206F8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9243804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14:paraId="61D2360D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8766886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 </w:t>
      </w:r>
      <w:r>
        <w:rPr>
          <w:rFonts w:ascii="Verdana" w:hAnsi="Verdana" w:cs="Verdana"/>
          <w:sz w:val="20"/>
          <w:szCs w:val="20"/>
        </w:rPr>
        <w:sym w:font="Symbol" w:char="F0AE"/>
      </w:r>
      <w:r>
        <w:rPr>
          <w:rFonts w:ascii="Verdana" w:hAnsi="Verdana" w:cs="Verdana"/>
          <w:sz w:val="20"/>
          <w:szCs w:val="20"/>
        </w:rPr>
        <w:t xml:space="preserve"> Informar na tabela abaixo as coordenadas dos vértices da poligonal da área do canteiro (mínimo de 4 pontos).</w:t>
      </w:r>
    </w:p>
    <w:tbl>
      <w:tblPr>
        <w:tblStyle w:val="Tabelacomgrade"/>
        <w:tblW w:w="8945" w:type="dxa"/>
        <w:tblInd w:w="122" w:type="dxa"/>
        <w:tblLook w:val="04A0" w:firstRow="1" w:lastRow="0" w:firstColumn="1" w:lastColumn="0" w:noHBand="0" w:noVBand="1"/>
      </w:tblPr>
      <w:tblGrid>
        <w:gridCol w:w="625"/>
        <w:gridCol w:w="684"/>
        <w:gridCol w:w="3202"/>
        <w:gridCol w:w="525"/>
        <w:gridCol w:w="3909"/>
      </w:tblGrid>
      <w:tr w:rsidR="00F8662C" w14:paraId="702CF483" w14:textId="77777777">
        <w:tc>
          <w:tcPr>
            <w:tcW w:w="8945" w:type="dxa"/>
            <w:gridSpan w:val="5"/>
            <w:shd w:val="clear" w:color="auto" w:fill="F2F2F2" w:themeFill="background1" w:themeFillShade="F2"/>
            <w:vAlign w:val="center"/>
          </w:tcPr>
          <w:p w14:paraId="58708862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COORDENADAS CANTEIRO DE OBRAS</w:t>
            </w:r>
          </w:p>
        </w:tc>
      </w:tr>
      <w:tr w:rsidR="00F8662C" w14:paraId="5D0DE9DA" w14:textId="77777777">
        <w:tc>
          <w:tcPr>
            <w:tcW w:w="627" w:type="dxa"/>
            <w:vAlign w:val="center"/>
          </w:tcPr>
          <w:p w14:paraId="07AD286D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P1</w:t>
            </w:r>
          </w:p>
        </w:tc>
        <w:tc>
          <w:tcPr>
            <w:tcW w:w="686" w:type="dxa"/>
            <w:vAlign w:val="center"/>
          </w:tcPr>
          <w:p w14:paraId="18F48131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14:paraId="770CF2FD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563449365"/>
                <w:placeholder>
                  <w:docPart w:val="E74D29A045A64C3A9D25A14B246DAEFF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46D2CAF9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vAlign w:val="center"/>
          </w:tcPr>
          <w:p w14:paraId="1FC17E10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21969772"/>
                <w:placeholder>
                  <w:docPart w:val="489BFAA9C3D1413A8F206394BAEEBBDE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52126CA8" w14:textId="77777777">
        <w:tc>
          <w:tcPr>
            <w:tcW w:w="627" w:type="dxa"/>
            <w:vAlign w:val="center"/>
          </w:tcPr>
          <w:p w14:paraId="79D13951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P2</w:t>
            </w:r>
          </w:p>
        </w:tc>
        <w:tc>
          <w:tcPr>
            <w:tcW w:w="686" w:type="dxa"/>
            <w:vAlign w:val="center"/>
          </w:tcPr>
          <w:p w14:paraId="6A90D28E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14:paraId="50EA94C9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601646154"/>
                <w:placeholder>
                  <w:docPart w:val="A758789597174282BB45425E01985604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para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525ABEE1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vAlign w:val="center"/>
          </w:tcPr>
          <w:p w14:paraId="7E59B219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934424126"/>
                <w:placeholder>
                  <w:docPart w:val="BE607A63760E4D6EA0A12DF72A913BCF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26BD6754" w14:textId="77777777">
        <w:tc>
          <w:tcPr>
            <w:tcW w:w="627" w:type="dxa"/>
            <w:vAlign w:val="center"/>
          </w:tcPr>
          <w:p w14:paraId="27DF4160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P3</w:t>
            </w:r>
          </w:p>
        </w:tc>
        <w:tc>
          <w:tcPr>
            <w:tcW w:w="686" w:type="dxa"/>
            <w:vAlign w:val="center"/>
          </w:tcPr>
          <w:p w14:paraId="3ADBB945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14:paraId="1A5F6B27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32487006"/>
                <w:placeholder>
                  <w:docPart w:val="5831CAF1FDA24F83A32AB47E4BF6E53C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599E7DE6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vAlign w:val="center"/>
          </w:tcPr>
          <w:p w14:paraId="3050CC61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659503056"/>
                <w:placeholder>
                  <w:docPart w:val="34ED9A985DA247E8AFC6FD128172AE69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7846C03C" w14:textId="77777777">
        <w:tc>
          <w:tcPr>
            <w:tcW w:w="627" w:type="dxa"/>
            <w:vAlign w:val="center"/>
          </w:tcPr>
          <w:p w14:paraId="4B31BCEF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P4</w:t>
            </w:r>
          </w:p>
        </w:tc>
        <w:tc>
          <w:tcPr>
            <w:tcW w:w="686" w:type="dxa"/>
            <w:vAlign w:val="center"/>
          </w:tcPr>
          <w:p w14:paraId="4E29F83C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14:paraId="3B2506B7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857819755"/>
                <w:placeholder>
                  <w:docPart w:val="D5D0F421C3974B619868CD14A2AC2006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167F6A0F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vAlign w:val="center"/>
          </w:tcPr>
          <w:p w14:paraId="3114712E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990550081"/>
                <w:placeholder>
                  <w:docPart w:val="893C948CD1564F399442520F229EA99D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79C6D8EE" w14:textId="77777777">
        <w:tc>
          <w:tcPr>
            <w:tcW w:w="627" w:type="dxa"/>
            <w:vAlign w:val="center"/>
          </w:tcPr>
          <w:p w14:paraId="4D49A56C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P5</w:t>
            </w:r>
          </w:p>
        </w:tc>
        <w:tc>
          <w:tcPr>
            <w:tcW w:w="686" w:type="dxa"/>
          </w:tcPr>
          <w:p w14:paraId="1D5C022B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14:paraId="6DCBEE9B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70114101"/>
                <w:placeholder>
                  <w:docPart w:val="FEB77BFF229A45988B1899CBB9F7110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para digitar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438D98FC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vAlign w:val="center"/>
          </w:tcPr>
          <w:p w14:paraId="2A32CBF2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752127301"/>
                <w:placeholder>
                  <w:docPart w:val="D356E4E46EDB45678F52A0217C23A438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215EF696" w14:textId="77777777">
        <w:tc>
          <w:tcPr>
            <w:tcW w:w="627" w:type="dxa"/>
            <w:vAlign w:val="center"/>
          </w:tcPr>
          <w:p w14:paraId="5C7D1061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P6</w:t>
            </w:r>
          </w:p>
        </w:tc>
        <w:tc>
          <w:tcPr>
            <w:tcW w:w="686" w:type="dxa"/>
          </w:tcPr>
          <w:p w14:paraId="44EA450F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14:paraId="6A6838E6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004282270"/>
                <w:placeholder>
                  <w:docPart w:val="FFF1D944A19E4B0FA3B0AABFA5A01092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3B5BB156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vAlign w:val="center"/>
          </w:tcPr>
          <w:p w14:paraId="47AF0BA8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117286805"/>
                <w:placeholder>
                  <w:docPart w:val="24B8A3527CDD4B29A0219D6F927AB0B2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</w:tbl>
    <w:p w14:paraId="5326A811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ind w:left="426"/>
        <w:rPr>
          <w:rFonts w:ascii="Verdana" w:hAnsi="Verdana" w:cs="Verdana"/>
          <w:i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>5.2.1 Marque as estruturas (a serem) instaladas no canteiro de obras:</w:t>
      </w:r>
    </w:p>
    <w:p w14:paraId="0D0A6A46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ind w:left="426"/>
        <w:rPr>
          <w:rFonts w:ascii="Verdana" w:hAnsi="Verdana" w:cs="Verdana"/>
          <w:b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8228481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>Garagem de Veículos;</w:t>
      </w:r>
    </w:p>
    <w:p w14:paraId="639BA797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ind w:left="426"/>
        <w:rPr>
          <w:rFonts w:ascii="Verdana" w:hAnsi="Verdana" w:cs="Verdana"/>
          <w:b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20833311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Armazenamento de </w:t>
      </w:r>
      <w:r>
        <w:rPr>
          <w:rFonts w:ascii="Verdana" w:hAnsi="Verdana" w:cs="Verdana"/>
          <w:sz w:val="20"/>
          <w:szCs w:val="20"/>
        </w:rPr>
        <w:t>materiais de construção e equipamentos;</w:t>
      </w:r>
    </w:p>
    <w:p w14:paraId="6579337B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ind w:left="426"/>
        <w:rPr>
          <w:rFonts w:ascii="Verdana" w:hAnsi="Verdana" w:cs="Verdana"/>
          <w:b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217858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Sanitários;</w:t>
      </w:r>
    </w:p>
    <w:p w14:paraId="75B8D789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ind w:left="426"/>
        <w:rPr>
          <w:rFonts w:ascii="Verdana" w:hAnsi="Verdana" w:cs="Verdana"/>
          <w:b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6740255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>Tanque de Combustível (limitado a 15 m³);</w:t>
      </w:r>
    </w:p>
    <w:p w14:paraId="4F31AB83" w14:textId="77777777" w:rsidR="00F8662C" w:rsidRDefault="008C632A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9F0EA8C" wp14:editId="7A62B294">
                <wp:simplePos x="0" y="0"/>
                <wp:positionH relativeFrom="column">
                  <wp:posOffset>923925</wp:posOffset>
                </wp:positionH>
                <wp:positionV relativeFrom="paragraph">
                  <wp:posOffset>-27940</wp:posOffset>
                </wp:positionV>
                <wp:extent cx="228600" cy="133350"/>
                <wp:effectExtent l="0" t="0" r="38100" b="95250"/>
                <wp:wrapNone/>
                <wp:docPr id="3" name="Conector Angulad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333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4" type="#_x0000_t34" style="position:absolute;left:0pt;margin-left:72.75pt;margin-top:-2.2pt;height:10.5pt;width:18pt;z-index:251663360;mso-width-relative:page;mso-height-relative:page;" filled="f" stroked="t" coordsize="21600,21600" o:gfxdata="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nFHZmtcAAAAJAQAADwAAAAAA&#10;AAABACAAAAAiAAAAZHJzL2Rvd25yZXYueG1sUEsBAhQAFAAAAAgAh07iQGW8FMwUAgAAIgQAAA4A&#10;AAAAAAAAAQAgAAAAJgEAAGRycy9lMm9Eb2MueG1sUEsFBgAAAAAGAAYAWQEAAKwFAAAAAA==&#10;" adj="10771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Verdana" w:hAnsi="Verdana" w:cs="Verdana"/>
          <w:sz w:val="20"/>
          <w:szCs w:val="20"/>
        </w:rPr>
        <w:t xml:space="preserve">                                     Informar volume do tanque (L): </w:t>
      </w:r>
      <w:sdt>
        <w:sdtPr>
          <w:rPr>
            <w:rFonts w:ascii="Verdana" w:hAnsi="Verdana" w:cs="Verdana"/>
            <w:sz w:val="20"/>
            <w:szCs w:val="20"/>
          </w:rPr>
          <w:id w:val="-2144954788"/>
          <w:placeholder>
            <w:docPart w:val="906E85E2B98A4A669000942C44AE1BAE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3F8DAD76" w14:textId="77777777" w:rsidR="00F8662C" w:rsidRDefault="008C632A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769E109" wp14:editId="73EAE71D">
                <wp:simplePos x="0" y="0"/>
                <wp:positionH relativeFrom="column">
                  <wp:posOffset>923925</wp:posOffset>
                </wp:positionH>
                <wp:positionV relativeFrom="paragraph">
                  <wp:posOffset>28575</wp:posOffset>
                </wp:positionV>
                <wp:extent cx="228600" cy="133350"/>
                <wp:effectExtent l="0" t="0" r="38100" b="95250"/>
                <wp:wrapNone/>
                <wp:docPr id="4" name="Conector Angulad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333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4" type="#_x0000_t34" style="position:absolute;left:0pt;margin-left:72.75pt;margin-top:2.25pt;height:10.5pt;width:18pt;z-index:251664384;mso-width-relative:page;mso-height-relative:page;" filled="f" stroked="t" coordsize="21600,21600" o:gfxdata="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GYDvTPVAAAACAEAAA8AAAAAAAAA&#10;AQAgAAAAIgAAAGRycy9kb3ducmV2LnhtbFBLAQIUABQAAAAIAIdO4kCibDvRFAIAACIEAAAOAAAA&#10;AAAAAAEAIAAAACQBAABkcnMvZTJvRG9jLnhtbFBLBQYAAAAABgAGAFkBAACqBQAAAAA=&#10;" adj="10771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Verdana" w:hAnsi="Verdana" w:cs="Verdana"/>
          <w:b/>
          <w:sz w:val="20"/>
          <w:szCs w:val="20"/>
        </w:rPr>
        <w:t xml:space="preserve">                                    </w:t>
      </w:r>
    </w:p>
    <w:p w14:paraId="39445EC9" w14:textId="77777777" w:rsidR="00F8662C" w:rsidRDefault="008C632A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 xml:space="preserve">                                     </w:t>
      </w:r>
      <w:r>
        <w:rPr>
          <w:rFonts w:ascii="Verdana" w:hAnsi="Verdana" w:cs="Verdana"/>
          <w:sz w:val="20"/>
          <w:szCs w:val="20"/>
        </w:rPr>
        <w:t>Informar tipo de combustível armazenado:</w:t>
      </w:r>
      <w:r>
        <w:rPr>
          <w:rFonts w:ascii="Verdana" w:hAnsi="Verdana" w:cs="Verdana"/>
          <w:b/>
          <w:sz w:val="20"/>
          <w:szCs w:val="20"/>
        </w:rPr>
        <w:t xml:space="preserve"> </w:t>
      </w:r>
      <w:sdt>
        <w:sdtPr>
          <w:rPr>
            <w:rFonts w:ascii="Verdana" w:hAnsi="Verdana" w:cs="Verdana"/>
            <w:sz w:val="20"/>
            <w:szCs w:val="20"/>
          </w:rPr>
          <w:id w:val="1082026596"/>
          <w:placeholder>
            <w:docPart w:val="00B9EAFB8D7341E0A29575CC12BB0551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   </w:t>
      </w:r>
    </w:p>
    <w:p w14:paraId="0EF51379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ind w:left="426"/>
        <w:rPr>
          <w:rFonts w:ascii="Verdana" w:hAnsi="Verdana" w:cs="Verdana"/>
          <w:b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3659085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Outros. Especificar: </w:t>
      </w:r>
      <w:sdt>
        <w:sdtPr>
          <w:rPr>
            <w:rFonts w:ascii="Verdana" w:hAnsi="Verdana" w:cs="Verdana"/>
            <w:sz w:val="20"/>
            <w:szCs w:val="20"/>
          </w:rPr>
          <w:id w:val="548188363"/>
          <w:placeholder>
            <w:docPart w:val="BAC25F4A7F2A45CB987547229029247D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6AF8C340" w14:textId="77777777" w:rsidR="00F8662C" w:rsidRDefault="00F8662C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</w:p>
    <w:p w14:paraId="6467543A" w14:textId="77777777" w:rsidR="00F8662C" w:rsidRDefault="008C632A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5.3</w:t>
      </w:r>
      <w:r>
        <w:rPr>
          <w:rFonts w:ascii="Verdana" w:hAnsi="Verdana" w:cs="Verdana"/>
          <w:sz w:val="20"/>
          <w:szCs w:val="20"/>
        </w:rPr>
        <w:t xml:space="preserve"> Informe e detalhe quais estruturas e me</w:t>
      </w:r>
      <w:r>
        <w:rPr>
          <w:rFonts w:ascii="Verdana" w:hAnsi="Verdana" w:cs="Verdana"/>
          <w:sz w:val="20"/>
          <w:szCs w:val="20"/>
        </w:rPr>
        <w:t xml:space="preserve">didas serão implantadas para controle ambiental de processos erosivos: </w:t>
      </w:r>
      <w:sdt>
        <w:sdtPr>
          <w:rPr>
            <w:rFonts w:ascii="Verdana" w:hAnsi="Verdana" w:cs="Verdana"/>
            <w:sz w:val="20"/>
            <w:szCs w:val="20"/>
          </w:rPr>
          <w:id w:val="-907228956"/>
          <w:placeholder>
            <w:docPart w:val="3B53226492944E7ABEBDA2276F672A2B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6B171726" w14:textId="77777777" w:rsidR="00F8662C" w:rsidRDefault="00F8662C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</w:p>
    <w:p w14:paraId="6FE00417" w14:textId="77777777" w:rsidR="00F8662C" w:rsidRDefault="008C632A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OBS: A destinação das águas pluviais drenadas não pode colaborar para aceleração de processos erosivos e deverá ser assegurada a implementação de todo</w:t>
      </w:r>
      <w:r>
        <w:rPr>
          <w:rFonts w:ascii="Verdana" w:hAnsi="Verdana" w:cs="Verdana"/>
          <w:sz w:val="20"/>
          <w:szCs w:val="20"/>
        </w:rPr>
        <w:t>s os controles possíveis para minimizar o risco de escorregamento de solo.</w:t>
      </w:r>
    </w:p>
    <w:p w14:paraId="0009C6CB" w14:textId="77777777" w:rsidR="00F8662C" w:rsidRDefault="00F8662C">
      <w:pPr>
        <w:pStyle w:val="PargrafodaLista"/>
        <w:spacing w:after="0"/>
        <w:ind w:left="0"/>
        <w:jc w:val="both"/>
        <w:rPr>
          <w:rFonts w:ascii="Verdana" w:hAnsi="Verdana" w:cs="Verdana"/>
          <w:b/>
          <w:i/>
          <w:sz w:val="20"/>
          <w:szCs w:val="20"/>
        </w:rPr>
      </w:pPr>
    </w:p>
    <w:p w14:paraId="121C0489" w14:textId="77777777" w:rsidR="00F8662C" w:rsidRDefault="008C632A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5.4</w:t>
      </w:r>
      <w:r>
        <w:rPr>
          <w:rFonts w:ascii="Verdana" w:hAnsi="Verdana" w:cs="Verdana"/>
          <w:sz w:val="20"/>
          <w:szCs w:val="20"/>
        </w:rPr>
        <w:t xml:space="preserve"> Haverá necessidade de área de Bota-Fora?</w:t>
      </w:r>
    </w:p>
    <w:p w14:paraId="57E6A462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6398562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14:paraId="463D15F7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8215065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 </w:t>
      </w:r>
      <w:r>
        <w:rPr>
          <w:rFonts w:ascii="Verdana" w:hAnsi="Verdana" w:cs="Verdana"/>
          <w:sz w:val="20"/>
          <w:szCs w:val="20"/>
        </w:rPr>
        <w:sym w:font="Symbol" w:char="F0AE"/>
      </w:r>
      <w:r>
        <w:rPr>
          <w:rFonts w:ascii="Verdana" w:hAnsi="Verdana" w:cs="Verdana"/>
          <w:sz w:val="20"/>
          <w:szCs w:val="20"/>
        </w:rPr>
        <w:t xml:space="preserve"> Anexar ao FTCA a cópia da licença válida e manifestação de seu titular de que receberá o material oriundo da terraplenagem da área objeto deste licenciamento.</w:t>
      </w:r>
    </w:p>
    <w:p w14:paraId="30808E9B" w14:textId="77777777" w:rsidR="00F8662C" w:rsidRDefault="008C632A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5B1435E" wp14:editId="4C721C21">
                <wp:simplePos x="0" y="0"/>
                <wp:positionH relativeFrom="column">
                  <wp:posOffset>923925</wp:posOffset>
                </wp:positionH>
                <wp:positionV relativeFrom="paragraph">
                  <wp:posOffset>-27940</wp:posOffset>
                </wp:positionV>
                <wp:extent cx="228600" cy="133350"/>
                <wp:effectExtent l="0" t="0" r="38100" b="95250"/>
                <wp:wrapNone/>
                <wp:docPr id="8" name="Conector Angulad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333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4" type="#_x0000_t34" style="position:absolute;left:0pt;margin-left:72.75pt;margin-top:-2.2pt;height:10.5pt;width:18pt;z-index:251667456;mso-width-relative:page;mso-height-relative:page;" filled="f" stroked="t" coordsize="21600,21600" o:gfxdata="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cUdma1wAAAAkBAAAPAAAAAAAA&#10;AAEAIAAAACIAAABkcnMvZG93bnJldi54bWxQSwECFAAUAAAACACHTuJAg/WQLBMCAAAiBAAADgAA&#10;AAAAAAABACAAAAAmAQAAZHJzL2Uyb0RvYy54bWxQSwUGAAAAAAYABgBZAQAAqwUAAAAA&#10;" adj="10771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Verdana" w:hAnsi="Verdana" w:cs="Verdana"/>
          <w:sz w:val="20"/>
          <w:szCs w:val="20"/>
        </w:rPr>
        <w:t xml:space="preserve">                                     Informe o volume estimado de bota-fora (m³):</w:t>
      </w:r>
      <w:r>
        <w:rPr>
          <w:rFonts w:ascii="Verdana" w:hAnsi="Verdana" w:cs="Verdana"/>
          <w:b/>
          <w:sz w:val="20"/>
          <w:szCs w:val="20"/>
          <w:lang w:eastAsia="pt-BR"/>
        </w:rPr>
        <w:t xml:space="preserve"> </w:t>
      </w:r>
      <w:sdt>
        <w:sdtPr>
          <w:rPr>
            <w:rFonts w:ascii="Verdana" w:hAnsi="Verdana" w:cs="Verdana"/>
            <w:sz w:val="20"/>
            <w:szCs w:val="20"/>
          </w:rPr>
          <w:id w:val="1043566317"/>
          <w:placeholder>
            <w:docPart w:val="1252B871CDA146CF82E7770943A87FB0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</w:t>
          </w:r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ara digitar texto.</w:t>
          </w:r>
        </w:sdtContent>
      </w:sdt>
    </w:p>
    <w:p w14:paraId="4EEB9D09" w14:textId="77777777" w:rsidR="00F8662C" w:rsidRDefault="008C632A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0ADF38E" wp14:editId="3C65790F">
                <wp:simplePos x="0" y="0"/>
                <wp:positionH relativeFrom="column">
                  <wp:posOffset>923925</wp:posOffset>
                </wp:positionH>
                <wp:positionV relativeFrom="paragraph">
                  <wp:posOffset>28575</wp:posOffset>
                </wp:positionV>
                <wp:extent cx="228600" cy="133350"/>
                <wp:effectExtent l="0" t="0" r="38100" b="95250"/>
                <wp:wrapNone/>
                <wp:docPr id="9" name="Conector Angulad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333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4" type="#_x0000_t34" style="position:absolute;left:0pt;margin-left:72.75pt;margin-top:2.25pt;height:10.5pt;width:18pt;z-index:251668480;mso-width-relative:page;mso-height-relative:page;" filled="f" stroked="t" coordsize="21600,21600" o:gfxdata="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GYDvTPVAAAACAEAAA8AAAAAAAAA&#10;AQAgAAAAIgAAAGRycy9kb3ducmV2LnhtbFBLAQIUABQAAAAIAIdO4kD0atKiFAIAACIEAAAOAAAA&#10;AAAAAAEAIAAAACQBAABkcnMvZTJvRG9jLnhtbFBLBQYAAAAABgAGAFkBAACqBQAAAAA=&#10;" adj="10771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Verdana" w:hAnsi="Verdana" w:cs="Verdana"/>
          <w:b/>
          <w:sz w:val="20"/>
          <w:szCs w:val="20"/>
        </w:rPr>
        <w:t xml:space="preserve">                                    </w:t>
      </w:r>
    </w:p>
    <w:p w14:paraId="3FF43C1C" w14:textId="77777777" w:rsidR="00F8662C" w:rsidRDefault="008C632A">
      <w:pPr>
        <w:pStyle w:val="PargrafodaLista"/>
        <w:spacing w:after="0"/>
        <w:ind w:left="1862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lastRenderedPageBreak/>
        <w:t>Informe as coordenadas de referência para acesso à área prevista para bota-fora:</w:t>
      </w:r>
      <w:r>
        <w:rPr>
          <w:rFonts w:ascii="Verdana" w:hAnsi="Verdana" w:cs="Verdana"/>
          <w:b/>
          <w:sz w:val="20"/>
          <w:szCs w:val="20"/>
        </w:rPr>
        <w:t xml:space="preserve"> </w:t>
      </w:r>
      <w:sdt>
        <w:sdtPr>
          <w:rPr>
            <w:rFonts w:ascii="Verdana" w:hAnsi="Verdana" w:cs="Verdana"/>
            <w:sz w:val="20"/>
            <w:szCs w:val="20"/>
          </w:rPr>
          <w:id w:val="1911417879"/>
          <w:placeholder>
            <w:docPart w:val="7DF96A16A7724465964F1349260F122D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   </w:t>
      </w:r>
    </w:p>
    <w:p w14:paraId="17B2CFD9" w14:textId="77777777" w:rsidR="00F8662C" w:rsidRDefault="00F8662C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Verdana" w:hAnsi="Verdana" w:cs="Verdana"/>
          <w:sz w:val="20"/>
          <w:szCs w:val="20"/>
        </w:rPr>
      </w:pPr>
    </w:p>
    <w:p w14:paraId="41DC6ADC" w14:textId="77777777" w:rsidR="00F8662C" w:rsidRDefault="008C632A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OBS: O material não poderá ser comercializado nem tampouco destinado a local </w:t>
      </w:r>
      <w:r>
        <w:rPr>
          <w:rFonts w:ascii="Verdana" w:hAnsi="Verdana" w:cs="Verdana"/>
          <w:sz w:val="20"/>
          <w:szCs w:val="20"/>
        </w:rPr>
        <w:t>que opere atividades que possam resultar na comercialização deste.</w:t>
      </w:r>
    </w:p>
    <w:p w14:paraId="3FFC4826" w14:textId="77777777" w:rsidR="00F8662C" w:rsidRDefault="00F8662C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Verdana" w:hAnsi="Verdana" w:cs="Verdana"/>
          <w:sz w:val="20"/>
          <w:szCs w:val="20"/>
        </w:rPr>
      </w:pPr>
    </w:p>
    <w:p w14:paraId="4C68A58F" w14:textId="77777777" w:rsidR="00F8662C" w:rsidRDefault="008C632A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5.5</w:t>
      </w:r>
      <w:r>
        <w:rPr>
          <w:rFonts w:ascii="Verdana" w:hAnsi="Verdana" w:cs="Verdana"/>
          <w:sz w:val="20"/>
          <w:szCs w:val="20"/>
        </w:rPr>
        <w:t xml:space="preserve"> Haverá necessidade de área de empréstimo / jazida?</w:t>
      </w:r>
    </w:p>
    <w:p w14:paraId="65A42AED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6720951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14:paraId="660FA6FA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1251177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 </w:t>
      </w:r>
      <w:r>
        <w:rPr>
          <w:rFonts w:ascii="Verdana" w:hAnsi="Verdana" w:cs="Verdana"/>
          <w:sz w:val="20"/>
          <w:szCs w:val="20"/>
        </w:rPr>
        <w:sym w:font="Symbol" w:char="F0AE"/>
      </w:r>
      <w:r>
        <w:rPr>
          <w:rFonts w:ascii="Verdana" w:hAnsi="Verdana" w:cs="Verdana"/>
          <w:sz w:val="20"/>
          <w:szCs w:val="20"/>
        </w:rPr>
        <w:t xml:space="preserve"> Anexar ao FTCA a cópia da licença válida e manifestação de seu titular de que fornecerá o material terroso para a área objeto deste licenciamento.</w:t>
      </w:r>
    </w:p>
    <w:p w14:paraId="0185BFB5" w14:textId="77777777" w:rsidR="00F8662C" w:rsidRDefault="008C632A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BE21290" wp14:editId="4AEED72F">
                <wp:simplePos x="0" y="0"/>
                <wp:positionH relativeFrom="column">
                  <wp:posOffset>923925</wp:posOffset>
                </wp:positionH>
                <wp:positionV relativeFrom="paragraph">
                  <wp:posOffset>-27940</wp:posOffset>
                </wp:positionV>
                <wp:extent cx="228600" cy="133350"/>
                <wp:effectExtent l="0" t="0" r="38100" b="95250"/>
                <wp:wrapNone/>
                <wp:docPr id="10" name="Conector Angulad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333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4" type="#_x0000_t34" style="position:absolute;left:0pt;margin-left:72.75pt;margin-top:-2.2pt;height:10.5pt;width:18pt;z-index:251669504;mso-width-relative:page;mso-height-relative:page;" filled="f" stroked="t" coordsize="21600,21600" o:gfxdata="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nFHZmtcAAAAJAQAADwAAAAAA&#10;AAABACAAAAAiAAAAZHJzL2Rvd25yZXYueG1sUEsBAhQAFAAAAAgAh07iQMsTBOcUAgAAJAQAAA4A&#10;AAAAAAAAAQAgAAAAJgEAAGRycy9lMm9Eb2MueG1sUEsFBgAAAAAGAAYAWQEAAKwFAAAAAA==&#10;" adj="10771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Verdana" w:hAnsi="Verdana" w:cs="Verdana"/>
          <w:sz w:val="20"/>
          <w:szCs w:val="20"/>
        </w:rPr>
        <w:t xml:space="preserve">                                     Informe o volume estimado de empréstimo (m³):</w:t>
      </w:r>
      <w:r>
        <w:rPr>
          <w:rFonts w:ascii="Verdana" w:hAnsi="Verdana" w:cs="Verdana"/>
          <w:b/>
          <w:sz w:val="20"/>
          <w:szCs w:val="20"/>
          <w:lang w:eastAsia="pt-BR"/>
        </w:rPr>
        <w:t xml:space="preserve"> </w:t>
      </w:r>
      <w:sdt>
        <w:sdtPr>
          <w:rPr>
            <w:rFonts w:ascii="Verdana" w:hAnsi="Verdana" w:cs="Verdana"/>
            <w:sz w:val="20"/>
            <w:szCs w:val="20"/>
          </w:rPr>
          <w:id w:val="-1275863980"/>
          <w:placeholder>
            <w:docPart w:val="F8CC4119524E4356878787ECD1F676EA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0318320A" w14:textId="77777777" w:rsidR="00F8662C" w:rsidRDefault="008C632A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7C1FABE" wp14:editId="77BD2E9A">
                <wp:simplePos x="0" y="0"/>
                <wp:positionH relativeFrom="column">
                  <wp:posOffset>923925</wp:posOffset>
                </wp:positionH>
                <wp:positionV relativeFrom="paragraph">
                  <wp:posOffset>28575</wp:posOffset>
                </wp:positionV>
                <wp:extent cx="228600" cy="133350"/>
                <wp:effectExtent l="0" t="0" r="38100" b="95250"/>
                <wp:wrapNone/>
                <wp:docPr id="11" name="Conector Angulado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333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4" type="#_x0000_t34" style="position:absolute;left:0pt;margin-left:72.75pt;margin-top:2.25pt;height:10.5pt;width:18pt;z-index:251670528;mso-width-relative:page;mso-height-relative:page;" filled="f" stroked="t" coordsize="21600,21600" o:gfxdata="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ZgO9M9UAAAAIAQAADwAAAAAAAAAB&#10;ACAAAAAiAAAAZHJzL2Rvd25yZXYueG1sUEsBAhQAFAAAAAgAh07iQDeTSjATAgAAJAQAAA4AAAAA&#10;AAAAAQAgAAAAJAEAAGRycy9lMm9Eb2MueG1sUEsFBgAAAAAGAAYAWQEAAKkFAAAAAA==&#10;" adj="10771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Verdana" w:hAnsi="Verdana" w:cs="Verdana"/>
          <w:b/>
          <w:sz w:val="20"/>
          <w:szCs w:val="20"/>
        </w:rPr>
        <w:t xml:space="preserve">                                    </w:t>
      </w:r>
    </w:p>
    <w:p w14:paraId="52444E59" w14:textId="77777777" w:rsidR="00F8662C" w:rsidRDefault="008C632A">
      <w:pPr>
        <w:pStyle w:val="PargrafodaLista"/>
        <w:spacing w:after="0"/>
        <w:ind w:left="1862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Informe as coordenadas de referência para acesso à área prevista como empréstimo:</w:t>
      </w:r>
      <w:r>
        <w:rPr>
          <w:rFonts w:ascii="Verdana" w:hAnsi="Verdana" w:cs="Verdana"/>
          <w:b/>
          <w:sz w:val="20"/>
          <w:szCs w:val="20"/>
        </w:rPr>
        <w:t xml:space="preserve"> </w:t>
      </w:r>
      <w:sdt>
        <w:sdtPr>
          <w:rPr>
            <w:rFonts w:ascii="Verdana" w:hAnsi="Verdana" w:cs="Verdana"/>
            <w:sz w:val="20"/>
            <w:szCs w:val="20"/>
          </w:rPr>
          <w:id w:val="-63651952"/>
          <w:placeholder>
            <w:docPart w:val="9D394565C42847FF872C6840B2497E76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</w:t>
          </w:r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gitar texto.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   </w:t>
      </w:r>
    </w:p>
    <w:p w14:paraId="217E91D2" w14:textId="77777777" w:rsidR="00F8662C" w:rsidRDefault="00F8662C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Verdana" w:hAnsi="Verdana" w:cs="Verdana"/>
          <w:sz w:val="20"/>
          <w:szCs w:val="20"/>
        </w:rPr>
      </w:pPr>
    </w:p>
    <w:p w14:paraId="0FACFC95" w14:textId="77777777" w:rsidR="00F8662C" w:rsidRDefault="00F8662C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</w:p>
    <w:p w14:paraId="7A62AB0E" w14:textId="77777777" w:rsidR="00F8662C" w:rsidRDefault="008C632A">
      <w:pP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5.6</w:t>
      </w:r>
      <w:r>
        <w:rPr>
          <w:rFonts w:ascii="Verdana" w:hAnsi="Verdana" w:cs="Verdana"/>
          <w:sz w:val="20"/>
          <w:szCs w:val="20"/>
        </w:rPr>
        <w:t xml:space="preserve"> </w:t>
      </w:r>
      <w:r>
        <w:rPr>
          <w:rFonts w:ascii="Verdana" w:hAnsi="Verdana" w:cs="Verdana"/>
          <w:b/>
          <w:sz w:val="20"/>
          <w:szCs w:val="20"/>
        </w:rPr>
        <w:t>ABASTECIMENTOS DE ÁGUA</w:t>
      </w:r>
    </w:p>
    <w:p w14:paraId="36492A81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 xml:space="preserve">5.6.1 </w:t>
      </w:r>
      <w:r>
        <w:rPr>
          <w:rFonts w:ascii="Verdana" w:hAnsi="Verdana" w:cs="Verdana"/>
          <w:sz w:val="20"/>
          <w:szCs w:val="20"/>
        </w:rPr>
        <w:t xml:space="preserve">Finalidade de uso da água: </w:t>
      </w:r>
      <w:sdt>
        <w:sdtPr>
          <w:rPr>
            <w:rFonts w:ascii="Verdana" w:hAnsi="Verdana" w:cs="Verdana"/>
            <w:sz w:val="20"/>
            <w:szCs w:val="20"/>
          </w:rPr>
          <w:id w:val="721477125"/>
          <w:placeholder>
            <w:docPart w:val="F1F18B1D003B4065B21EB10C79E2020D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2FF0586D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Consumo de água: </w:t>
      </w:r>
      <w:sdt>
        <w:sdtPr>
          <w:rPr>
            <w:rFonts w:ascii="Verdana" w:hAnsi="Verdana" w:cs="Verdana"/>
            <w:sz w:val="20"/>
            <w:szCs w:val="20"/>
          </w:rPr>
          <w:id w:val="1250168373"/>
          <w:placeholder>
            <w:docPart w:val="3AF6E9C091EC498EAA065A429A5B395A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  <w:r>
        <w:rPr>
          <w:rFonts w:ascii="Verdana" w:hAnsi="Verdana" w:cs="Verdana"/>
          <w:sz w:val="20"/>
          <w:szCs w:val="20"/>
        </w:rPr>
        <w:t>m</w:t>
      </w:r>
      <w:r>
        <w:rPr>
          <w:rFonts w:ascii="Verdana" w:hAnsi="Verdana" w:cs="Verdana"/>
          <w:sz w:val="20"/>
          <w:szCs w:val="20"/>
          <w:vertAlign w:val="superscript"/>
        </w:rPr>
        <w:t>3</w:t>
      </w:r>
      <w:r>
        <w:rPr>
          <w:rFonts w:ascii="Verdana" w:hAnsi="Verdana" w:cs="Verdana"/>
          <w:sz w:val="20"/>
          <w:szCs w:val="20"/>
        </w:rPr>
        <w:t xml:space="preserve">/dia.  </w:t>
      </w:r>
    </w:p>
    <w:p w14:paraId="327D24F7" w14:textId="77777777" w:rsidR="00F8662C" w:rsidRDefault="00F8662C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</w:p>
    <w:p w14:paraId="05FFE9A2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2182003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Rede Pública. Informar nome da Concessionária / Empresa: </w:t>
      </w:r>
      <w:sdt>
        <w:sdtPr>
          <w:rPr>
            <w:rFonts w:ascii="Verdana" w:hAnsi="Verdana" w:cs="Verdana"/>
            <w:sz w:val="20"/>
            <w:szCs w:val="20"/>
          </w:rPr>
          <w:id w:val="-1287649666"/>
          <w:placeholder>
            <w:docPart w:val="07D00B87C7374FAF84889F625195C82C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45B28D6B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4768332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Poço(s). Informar: Tipo: </w:t>
      </w:r>
      <w:sdt>
        <w:sdtPr>
          <w:rPr>
            <w:rFonts w:ascii="Verdana" w:hAnsi="Verdana" w:cs="Verdana"/>
            <w:sz w:val="20"/>
            <w:szCs w:val="20"/>
          </w:rPr>
          <w:id w:val="-44682164"/>
          <w:placeholder>
            <w:docPart w:val="B1B7181BB4AC4D9EAF1157B3A91D4490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-191153580"/>
              <w:placeholder>
                <w:docPart w:val="9A1FF85326614711976973782E2B467B"/>
              </w:placeholder>
              <w:showingPlcHdr/>
              <w:dropDownList>
                <w:listItem w:value="Escolher um item."/>
                <w:listItem w:displayText="Cacimba" w:value="Cacimba"/>
                <w:listItem w:displayText="Poço Semi-Artesiano" w:value="Poço Semi-Artesiano"/>
                <w:listItem w:displayText="Poço Artesiano" w:value="Poço Artesiano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  <w:r>
        <w:rPr>
          <w:rFonts w:ascii="Verdana" w:hAnsi="Verdana" w:cs="Verdana"/>
          <w:sz w:val="20"/>
          <w:szCs w:val="20"/>
        </w:rPr>
        <w:t xml:space="preserve"> Quantidade: </w:t>
      </w:r>
      <w:sdt>
        <w:sdtPr>
          <w:rPr>
            <w:rFonts w:ascii="Verdana" w:hAnsi="Verdana" w:cs="Verdana"/>
            <w:sz w:val="20"/>
            <w:szCs w:val="20"/>
          </w:rPr>
          <w:id w:val="60994906"/>
          <w:placeholder>
            <w:docPart w:val="78EC9D5083A74395B92D23356D672016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6DE82A18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3679557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Reservatórios, represas ou barragens. Nº da licença/autorização:</w:t>
      </w:r>
      <w:r>
        <w:rPr>
          <w:rFonts w:ascii="Verdana" w:hAnsi="Verdana" w:cs="Verdana"/>
          <w:sz w:val="20"/>
          <w:szCs w:val="20"/>
        </w:rPr>
        <w:t xml:space="preserve"> </w:t>
      </w:r>
      <w:sdt>
        <w:sdtPr>
          <w:rPr>
            <w:rFonts w:ascii="Verdana" w:hAnsi="Verdana" w:cs="Verdana"/>
            <w:sz w:val="20"/>
            <w:szCs w:val="20"/>
          </w:rPr>
          <w:id w:val="343221044"/>
          <w:placeholder>
            <w:docPart w:val="B4D37A7D34E04DB4B8D117FF3FF8BDB8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7EA3CDF4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924285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Curso d’ água (rios, córrego e riachos). Nome: </w:t>
      </w:r>
      <w:sdt>
        <w:sdtPr>
          <w:rPr>
            <w:rFonts w:ascii="Verdana" w:hAnsi="Verdana" w:cs="Verdana"/>
            <w:sz w:val="20"/>
            <w:szCs w:val="20"/>
          </w:rPr>
          <w:id w:val="936648620"/>
          <w:placeholder>
            <w:docPart w:val="8D75884A57684B0880B37A4581C6B798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6D2117ED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0338541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Lago/lagoa. Nome: </w:t>
      </w:r>
      <w:sdt>
        <w:sdtPr>
          <w:rPr>
            <w:rFonts w:ascii="Verdana" w:hAnsi="Verdana" w:cs="Verdana"/>
            <w:sz w:val="20"/>
            <w:szCs w:val="20"/>
          </w:rPr>
          <w:id w:val="-1167240824"/>
          <w:placeholder>
            <w:docPart w:val="026438CC55E34C1BBC80C26223BB146E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299FDCE7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5858797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Captação de água pluvial.</w:t>
      </w:r>
    </w:p>
    <w:p w14:paraId="74EA62DB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6622103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Reutilização do processo produtivo.</w:t>
      </w:r>
    </w:p>
    <w:p w14:paraId="5EDF5CB3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5599339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Nascente.</w:t>
      </w:r>
    </w:p>
    <w:p w14:paraId="39F423A8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9780681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Outros. Especificar: </w:t>
      </w:r>
      <w:sdt>
        <w:sdtPr>
          <w:rPr>
            <w:rFonts w:ascii="Verdana" w:hAnsi="Verdana" w:cs="Verdana"/>
            <w:sz w:val="20"/>
            <w:szCs w:val="20"/>
          </w:rPr>
          <w:id w:val="894316612"/>
          <w:placeholder>
            <w:docPart w:val="D3CB5FC699D14F99A5A6762F9FCD510D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6608BBB2" w14:textId="77777777" w:rsidR="00F8662C" w:rsidRDefault="00F8662C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</w:p>
    <w:p w14:paraId="7815896E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8337436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Outorga para uso de recurso hídrico.</w:t>
      </w:r>
    </w:p>
    <w:p w14:paraId="6D464522" w14:textId="77777777" w:rsidR="00F8662C" w:rsidRDefault="008C632A">
      <w:pPr>
        <w:pStyle w:val="Corpodetexto2"/>
        <w:spacing w:before="120" w:line="240" w:lineRule="auto"/>
        <w:ind w:left="567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FB1B325" wp14:editId="4F326D2E">
                <wp:simplePos x="0" y="0"/>
                <wp:positionH relativeFrom="column">
                  <wp:posOffset>19050</wp:posOffset>
                </wp:positionH>
                <wp:positionV relativeFrom="paragraph">
                  <wp:posOffset>24765</wp:posOffset>
                </wp:positionV>
                <wp:extent cx="235585" cy="295275"/>
                <wp:effectExtent l="0" t="0" r="50165" b="85725"/>
                <wp:wrapNone/>
                <wp:docPr id="6" name="Conector Angulad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5585" cy="295275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4" type="#_x0000_t34" style="position:absolute;left:0pt;margin-left:1.5pt;margin-top:1.95pt;height:23.25pt;width:18.55pt;z-index:251666432;mso-width-relative:page;mso-height-relative:page;" filled="f" stroked="t" coordsize="21600,21600" o:gfxdata="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k8QtNNUAAAAFAQAADwAAAAAAAAAB&#10;ACAAAAAiAAAAZHJzL2Rvd25yZXYueG1sUEsBAhQAFAAAAAgAh07iQDtFDE0TAgAAIgQAAA4AAAAA&#10;AAAAAQAgAAAAJAEAAGRycy9lMm9Eb2MueG1sUEsFBgAAAAAGAAYAWQEAAKkFAAAAAA==&#10;" adj="10771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Verdana" w:hAnsi="Verdana" w:cs="Verdana"/>
          <w:b/>
          <w:sz w:val="20"/>
          <w:szCs w:val="20"/>
        </w:rPr>
        <w:t xml:space="preserve"> </w:t>
      </w:r>
      <w:sdt>
        <w:sdtPr>
          <w:rPr>
            <w:rFonts w:ascii="Verdana" w:hAnsi="Verdana" w:cs="Verdana"/>
            <w:b/>
            <w:sz w:val="20"/>
            <w:szCs w:val="20"/>
          </w:rPr>
          <w:id w:val="9292420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Federal   </w:t>
      </w:r>
      <w:sdt>
        <w:sdtPr>
          <w:rPr>
            <w:rFonts w:ascii="Verdana" w:hAnsi="Verdana" w:cs="Verdana"/>
            <w:b/>
            <w:sz w:val="20"/>
            <w:szCs w:val="20"/>
          </w:rPr>
          <w:id w:val="-19968626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Estadual </w:t>
      </w:r>
    </w:p>
    <w:p w14:paraId="3BD71313" w14:textId="77777777" w:rsidR="00F8662C" w:rsidRDefault="008C632A">
      <w:pPr>
        <w:pStyle w:val="Corpodetexto2"/>
        <w:spacing w:before="120" w:line="240" w:lineRule="auto"/>
        <w:ind w:left="567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</w:t>
      </w:r>
      <w:r>
        <w:rPr>
          <w:rFonts w:ascii="Verdana" w:hAnsi="Verdana" w:cs="Verdana"/>
          <w:sz w:val="20"/>
          <w:szCs w:val="20"/>
          <w:vertAlign w:val="superscript"/>
        </w:rPr>
        <w:t>o</w:t>
      </w:r>
      <w:r>
        <w:rPr>
          <w:rFonts w:ascii="Verdana" w:hAnsi="Verdana" w:cs="Verdana"/>
          <w:sz w:val="20"/>
          <w:szCs w:val="20"/>
        </w:rPr>
        <w:t xml:space="preserve"> do documento: </w:t>
      </w:r>
      <w:sdt>
        <w:sdtPr>
          <w:rPr>
            <w:rFonts w:ascii="Verdana" w:hAnsi="Verdana" w:cs="Verdana"/>
            <w:sz w:val="20"/>
            <w:szCs w:val="20"/>
          </w:rPr>
          <w:id w:val="-503515120"/>
          <w:placeholder>
            <w:docPart w:val="63908002438E4A8C81E5D963AD9381B0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4503A521" w14:textId="77777777" w:rsidR="00F8662C" w:rsidRDefault="008C632A">
      <w:pPr>
        <w:spacing w:before="120" w:after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lastRenderedPageBreak/>
        <w:sym w:font="Webdings" w:char="F063"/>
      </w:r>
      <w:r>
        <w:rPr>
          <w:rFonts w:ascii="Verdana" w:hAnsi="Verdana" w:cs="Verdana"/>
          <w:sz w:val="20"/>
          <w:szCs w:val="20"/>
        </w:rPr>
        <w:t xml:space="preserve"> Certidão de dispensa de outorga</w:t>
      </w:r>
    </w:p>
    <w:p w14:paraId="37E2CC0A" w14:textId="77777777" w:rsidR="00F8662C" w:rsidRDefault="008C632A">
      <w:pPr>
        <w:pStyle w:val="Corpodetexto2"/>
        <w:spacing w:before="120" w:line="240" w:lineRule="auto"/>
        <w:ind w:left="567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935646" wp14:editId="1B61B018">
                <wp:simplePos x="0" y="0"/>
                <wp:positionH relativeFrom="column">
                  <wp:posOffset>57150</wp:posOffset>
                </wp:positionH>
                <wp:positionV relativeFrom="paragraph">
                  <wp:posOffset>57785</wp:posOffset>
                </wp:positionV>
                <wp:extent cx="235585" cy="285750"/>
                <wp:effectExtent l="0" t="0" r="31115" b="95250"/>
                <wp:wrapNone/>
                <wp:docPr id="7" name="Conector Angulad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5585" cy="2857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4" type="#_x0000_t34" style="position:absolute;left:0pt;margin-left:4.5pt;margin-top:4.55pt;height:22.5pt;width:18.55pt;z-index:251665408;mso-width-relative:page;mso-height-relative:page;" filled="f" stroked="t" coordsize="21600,21600" o:gfxdata="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k0Oo0dMAAAAFAQAADwAAAAAAAAAB&#10;ACAAAAAiAAAAZHJzL2Rvd25yZXYueG1sUEsBAhQAFAAAAAgAh07iQBRHwYgVAgAAIgQAAA4AAAAA&#10;AAAAAQAgAAAAIgEAAGRycy9lMm9Eb2MueG1sUEsFBgAAAAAGAAYAWQEAAKkFAAAAAA==&#10;" adj="10771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Verdana" w:hAnsi="Verdana" w:cs="Verdana"/>
          <w:b/>
          <w:sz w:val="20"/>
          <w:szCs w:val="20"/>
        </w:rPr>
        <w:t xml:space="preserve"> </w:t>
      </w:r>
      <w:sdt>
        <w:sdtPr>
          <w:rPr>
            <w:rFonts w:ascii="Verdana" w:hAnsi="Verdana" w:cs="Verdana"/>
            <w:b/>
            <w:sz w:val="20"/>
            <w:szCs w:val="20"/>
          </w:rPr>
          <w:id w:val="6733899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Federal  </w:t>
      </w:r>
      <w:sdt>
        <w:sdtPr>
          <w:rPr>
            <w:rFonts w:ascii="Verdana" w:hAnsi="Verdana" w:cs="Verdana"/>
            <w:b/>
            <w:sz w:val="20"/>
            <w:szCs w:val="20"/>
          </w:rPr>
          <w:id w:val="15565041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Estadual </w:t>
      </w:r>
    </w:p>
    <w:p w14:paraId="12BA6870" w14:textId="77777777" w:rsidR="00F8662C" w:rsidRDefault="008C632A">
      <w:pPr>
        <w:pStyle w:val="Corpodetexto2"/>
        <w:spacing w:before="120" w:line="240" w:lineRule="auto"/>
        <w:ind w:left="567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</w:t>
      </w:r>
      <w:r>
        <w:rPr>
          <w:rFonts w:ascii="Verdana" w:hAnsi="Verdana" w:cs="Verdana"/>
          <w:sz w:val="20"/>
          <w:szCs w:val="20"/>
          <w:vertAlign w:val="superscript"/>
        </w:rPr>
        <w:t>o</w:t>
      </w:r>
      <w:r>
        <w:rPr>
          <w:rFonts w:ascii="Verdana" w:hAnsi="Verdana" w:cs="Verdana"/>
          <w:sz w:val="20"/>
          <w:szCs w:val="20"/>
        </w:rPr>
        <w:t xml:space="preserve"> do documento: </w:t>
      </w:r>
      <w:sdt>
        <w:sdtPr>
          <w:rPr>
            <w:rFonts w:ascii="Verdana" w:hAnsi="Verdana" w:cs="Verdana"/>
            <w:sz w:val="20"/>
            <w:szCs w:val="20"/>
          </w:rPr>
          <w:id w:val="972409289"/>
          <w:placeholder>
            <w:docPart w:val="CA0DCF97528346D2A45AF7D130E21A5F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14454B22" w14:textId="77777777" w:rsidR="00F8662C" w:rsidRDefault="008C632A">
      <w:pPr>
        <w:pStyle w:val="Corpodetexto2"/>
        <w:numPr>
          <w:ilvl w:val="0"/>
          <w:numId w:val="3"/>
        </w:numPr>
        <w:tabs>
          <w:tab w:val="left" w:pos="426"/>
          <w:tab w:val="left" w:pos="1134"/>
        </w:tabs>
        <w:spacing w:before="120" w:line="240" w:lineRule="auto"/>
        <w:ind w:left="567" w:hanging="141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Apresentar aos autos do processo de requerimento da licença a cópia da viabilidade de abastecimento de água emitida pelo SAAE, CESAN, ou outra </w:t>
      </w:r>
      <w:r>
        <w:rPr>
          <w:rFonts w:ascii="Verdana" w:hAnsi="Verdana" w:cs="Verdana"/>
          <w:sz w:val="20"/>
          <w:szCs w:val="20"/>
        </w:rPr>
        <w:t>concessionária fornecedora da água no município e a cópia da (s) certidão (ões) de outorga.</w:t>
      </w:r>
    </w:p>
    <w:p w14:paraId="416024E7" w14:textId="77777777" w:rsidR="00F8662C" w:rsidRDefault="00F8662C">
      <w:pPr>
        <w:pStyle w:val="PargrafodaLista"/>
        <w:pBdr>
          <w:bottom w:val="single" w:sz="6" w:space="1" w:color="auto"/>
        </w:pBdr>
        <w:tabs>
          <w:tab w:val="left" w:pos="1134"/>
        </w:tabs>
        <w:spacing w:before="120" w:after="120" w:line="240" w:lineRule="auto"/>
        <w:ind w:left="0"/>
        <w:jc w:val="both"/>
        <w:rPr>
          <w:rFonts w:ascii="Verdana" w:hAnsi="Verdana" w:cs="Verdana"/>
          <w:sz w:val="20"/>
          <w:szCs w:val="20"/>
        </w:rPr>
      </w:pPr>
    </w:p>
    <w:p w14:paraId="20748BAF" w14:textId="77777777" w:rsidR="00F8662C" w:rsidRDefault="00F8662C">
      <w:pPr>
        <w:pStyle w:val="PargrafodaLista"/>
        <w:tabs>
          <w:tab w:val="left" w:pos="1134"/>
        </w:tabs>
        <w:spacing w:before="120" w:after="120" w:line="240" w:lineRule="auto"/>
        <w:ind w:left="0"/>
        <w:jc w:val="both"/>
        <w:rPr>
          <w:rFonts w:ascii="Verdana" w:hAnsi="Verdana" w:cs="Verdana"/>
          <w:sz w:val="20"/>
          <w:szCs w:val="20"/>
        </w:rPr>
      </w:pPr>
    </w:p>
    <w:p w14:paraId="321F8347" w14:textId="77777777" w:rsidR="00F8662C" w:rsidRDefault="008C632A">
      <w:pPr>
        <w:tabs>
          <w:tab w:val="left" w:pos="1134"/>
        </w:tabs>
        <w:spacing w:before="120" w:after="120" w:line="240" w:lineRule="auto"/>
        <w:ind w:left="42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5.7</w:t>
      </w:r>
      <w:r>
        <w:rPr>
          <w:rFonts w:ascii="Verdana" w:hAnsi="Verdana" w:cs="Verdana"/>
          <w:sz w:val="20"/>
          <w:szCs w:val="20"/>
        </w:rPr>
        <w:t xml:space="preserve"> </w:t>
      </w:r>
      <w:r>
        <w:rPr>
          <w:rFonts w:ascii="Verdana" w:hAnsi="Verdana" w:cs="Verdana"/>
          <w:b/>
          <w:sz w:val="20"/>
          <w:szCs w:val="20"/>
        </w:rPr>
        <w:t>GERAÇÃO DE EFLUENTES</w:t>
      </w:r>
    </w:p>
    <w:p w14:paraId="7DFC184D" w14:textId="77777777" w:rsidR="00F8662C" w:rsidRDefault="008C632A">
      <w:pPr>
        <w:pStyle w:val="Corpodetexto2"/>
        <w:tabs>
          <w:tab w:val="left" w:pos="34"/>
        </w:tabs>
        <w:spacing w:before="120" w:line="240" w:lineRule="auto"/>
        <w:ind w:left="34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 xml:space="preserve">5.7.1 </w:t>
      </w:r>
      <w:r>
        <w:rPr>
          <w:rFonts w:ascii="Verdana" w:hAnsi="Verdana" w:cs="Verdana"/>
          <w:sz w:val="20"/>
          <w:szCs w:val="20"/>
        </w:rPr>
        <w:t xml:space="preserve"> Há geração de </w:t>
      </w:r>
      <w:r>
        <w:rPr>
          <w:rFonts w:ascii="Verdana" w:hAnsi="Verdana" w:cs="Verdana"/>
          <w:b/>
          <w:sz w:val="20"/>
          <w:szCs w:val="20"/>
        </w:rPr>
        <w:t>efluentes domésticos</w:t>
      </w:r>
      <w:r>
        <w:rPr>
          <w:rFonts w:ascii="Verdana" w:hAnsi="Verdana" w:cs="Verdana"/>
          <w:sz w:val="20"/>
          <w:szCs w:val="20"/>
        </w:rPr>
        <w:t xml:space="preserve"> (esgoto sanitário)?</w:t>
      </w:r>
    </w:p>
    <w:p w14:paraId="4B3D3630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2989548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      </w:t>
      </w:r>
      <w:sdt>
        <w:sdtPr>
          <w:rPr>
            <w:rFonts w:ascii="Verdana" w:hAnsi="Verdana" w:cs="Verdana"/>
            <w:b/>
            <w:sz w:val="20"/>
            <w:szCs w:val="20"/>
          </w:rPr>
          <w:id w:val="-8709249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14:paraId="06549ECA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Descrever o tipo de Tratamento para os </w:t>
      </w:r>
      <w:r>
        <w:rPr>
          <w:rFonts w:ascii="Verdana" w:hAnsi="Verdana" w:cs="Verdana"/>
          <w:b/>
          <w:sz w:val="20"/>
          <w:szCs w:val="20"/>
        </w:rPr>
        <w:t>efluentes domésticos</w:t>
      </w:r>
      <w:r>
        <w:rPr>
          <w:rFonts w:ascii="Verdana" w:hAnsi="Verdana" w:cs="Verdana"/>
          <w:sz w:val="20"/>
          <w:szCs w:val="20"/>
        </w:rPr>
        <w:t xml:space="preserve"> gerados no empreendimento: </w:t>
      </w:r>
      <w:sdt>
        <w:sdtPr>
          <w:rPr>
            <w:rFonts w:ascii="Verdana" w:hAnsi="Verdana" w:cs="Verdana"/>
            <w:sz w:val="20"/>
            <w:szCs w:val="20"/>
          </w:rPr>
          <w:id w:val="1104530025"/>
          <w:placeholder>
            <w:docPart w:val="D270BCCD1D7D43F8BBD5235C2CD7748D"/>
          </w:placeholder>
          <w:showingPlcHdr/>
          <w:dropDownList>
            <w:listItem w:value="Escolher um item."/>
            <w:listItem w:displayText="Sistema Fossa-Filtro-Sumidouro" w:value="Sistema Fossa-Filtro-Sumidouro"/>
            <w:listItem w:displayText="Sistema Biodigestor-Sumidouro" w:value="Sistema Biodigestor-Sumidouro"/>
            <w:listItem w:displayText="Fossa Negra" w:value="Fossa Negra"/>
            <w:listItem w:displayText="Concessionário Pública (sem tratamento prévio)" w:value="Concessionário Pública (sem tratamento prévio)"/>
            <w:listItem w:displayText="Lodos Ativados" w:value="Lodos Ativados"/>
            <w:listItem w:displayText="Lagoas de Estabilização - Aeróbias - Anaeróbias" w:value="Lagoas de Estabilização - Aeróbias - Anaeróbias"/>
            <w:listItem w:displayText="UASB" w:value="UASB"/>
            <w:listItem w:displayText="Uso de Banheiro Químico" w:value="Uso de Banheiro Químico"/>
          </w:dropDownList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Escolher um item.</w:t>
          </w:r>
        </w:sdtContent>
      </w:sdt>
      <w:r>
        <w:rPr>
          <w:rFonts w:ascii="Verdana" w:hAnsi="Verdana" w:cs="Verdana"/>
          <w:sz w:val="20"/>
          <w:szCs w:val="20"/>
        </w:rPr>
        <w:t xml:space="preserve"> </w:t>
      </w:r>
    </w:p>
    <w:p w14:paraId="775C6C91" w14:textId="77777777" w:rsidR="00F8662C" w:rsidRDefault="008C632A">
      <w:pPr>
        <w:pStyle w:val="Corpodetexto2"/>
        <w:numPr>
          <w:ilvl w:val="0"/>
          <w:numId w:val="4"/>
        </w:numPr>
        <w:tabs>
          <w:tab w:val="left" w:pos="426"/>
        </w:tabs>
        <w:spacing w:before="120" w:line="240" w:lineRule="auto"/>
        <w:ind w:left="928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Informar a periodicidade da manutenção do sistema de tratamento, se houver: </w:t>
      </w:r>
      <w:sdt>
        <w:sdtPr>
          <w:rPr>
            <w:rFonts w:ascii="Verdana" w:hAnsi="Verdana" w:cs="Verdana"/>
            <w:sz w:val="20"/>
            <w:szCs w:val="20"/>
          </w:rPr>
          <w:id w:val="-983158303"/>
          <w:placeholder>
            <w:docPart w:val="46AE14ABF981444A8F06B470C5ACA6E1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2FBDF7EE" w14:textId="77777777" w:rsidR="00F8662C" w:rsidRDefault="008C632A">
      <w:pPr>
        <w:pStyle w:val="Corpodetexto2"/>
        <w:numPr>
          <w:ilvl w:val="0"/>
          <w:numId w:val="4"/>
        </w:numPr>
        <w:tabs>
          <w:tab w:val="left" w:pos="0"/>
          <w:tab w:val="left" w:pos="142"/>
          <w:tab w:val="left" w:pos="426"/>
        </w:tabs>
        <w:spacing w:before="120" w:line="240" w:lineRule="auto"/>
        <w:ind w:left="928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Informar o nome da empresa responsável pela coleta, transporte e destinação final dos resíduos sólidos (lodo) provenientes da limpeza / manutenção</w:t>
      </w:r>
      <w:r>
        <w:rPr>
          <w:rFonts w:ascii="Verdana" w:hAnsi="Verdana" w:cs="Verdana"/>
          <w:sz w:val="20"/>
          <w:szCs w:val="20"/>
        </w:rPr>
        <w:t xml:space="preserve"> do sistema de tratamento: </w:t>
      </w:r>
      <w:sdt>
        <w:sdtPr>
          <w:rPr>
            <w:rFonts w:ascii="Verdana" w:hAnsi="Verdana" w:cs="Verdana"/>
            <w:sz w:val="20"/>
            <w:szCs w:val="20"/>
          </w:rPr>
          <w:id w:val="-2114665943"/>
          <w:placeholder>
            <w:docPart w:val="11DCE545DD0149C582E3503B2E3E76D5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25DD25AD" w14:textId="77777777" w:rsidR="00F8662C" w:rsidRDefault="008C632A">
      <w:pPr>
        <w:pStyle w:val="Corpodetexto2"/>
        <w:numPr>
          <w:ilvl w:val="0"/>
          <w:numId w:val="4"/>
        </w:numPr>
        <w:tabs>
          <w:tab w:val="left" w:pos="0"/>
          <w:tab w:val="left" w:pos="142"/>
          <w:tab w:val="left" w:pos="426"/>
        </w:tabs>
        <w:spacing w:before="120" w:line="240" w:lineRule="auto"/>
        <w:ind w:left="928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Nº da Licença Ambiental da empresa mencionada acima: </w:t>
      </w:r>
      <w:sdt>
        <w:sdtPr>
          <w:rPr>
            <w:rFonts w:ascii="Verdana" w:hAnsi="Verdana" w:cs="Verdana"/>
            <w:sz w:val="20"/>
            <w:szCs w:val="20"/>
          </w:rPr>
          <w:id w:val="-1850021541"/>
          <w:placeholder>
            <w:docPart w:val="6DA5D69C77D84918996DCD5DA5E8F7E9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2FFB2AE0" w14:textId="77777777" w:rsidR="00F8662C" w:rsidRDefault="00F8662C">
      <w:pPr>
        <w:pStyle w:val="Corpodetexto2"/>
        <w:tabs>
          <w:tab w:val="left" w:pos="0"/>
          <w:tab w:val="left" w:pos="142"/>
          <w:tab w:val="left" w:pos="426"/>
        </w:tabs>
        <w:spacing w:before="120" w:line="240" w:lineRule="auto"/>
        <w:ind w:left="928"/>
        <w:rPr>
          <w:rFonts w:ascii="Verdana" w:hAnsi="Verdana" w:cs="Verdana"/>
          <w:sz w:val="20"/>
          <w:szCs w:val="20"/>
        </w:rPr>
      </w:pPr>
    </w:p>
    <w:p w14:paraId="51A8A2B9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>5.7.2</w:t>
      </w:r>
      <w:r>
        <w:rPr>
          <w:rFonts w:ascii="Verdana" w:hAnsi="Verdana" w:cs="Verdana"/>
          <w:sz w:val="20"/>
          <w:szCs w:val="20"/>
        </w:rPr>
        <w:t xml:space="preserve"> Onde se dá o lançamento do efluente doméstico tratado: </w:t>
      </w:r>
    </w:p>
    <w:p w14:paraId="4D777AC2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3313019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Rede Esgoto Municipal </w:t>
      </w:r>
    </w:p>
    <w:p w14:paraId="7BAD3F5C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5269747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Rede Pluvial -</w:t>
      </w:r>
      <w:r>
        <w:rPr>
          <w:rFonts w:ascii="Verdana" w:hAnsi="Verdana" w:cs="Verdana"/>
          <w:sz w:val="20"/>
          <w:szCs w:val="20"/>
        </w:rPr>
        <w:t xml:space="preserve"> </w:t>
      </w:r>
      <w:r>
        <w:rPr>
          <w:rFonts w:ascii="Verdana" w:hAnsi="Verdana" w:cs="Verdana"/>
          <w:iCs/>
          <w:sz w:val="20"/>
          <w:szCs w:val="20"/>
        </w:rPr>
        <w:t>Deverá possuir a anuência da prefeitura municipal para tal lançamento</w:t>
      </w:r>
    </w:p>
    <w:p w14:paraId="4064B94A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7225706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Corpo hídrico. Especificar: </w:t>
      </w:r>
      <w:sdt>
        <w:sdtPr>
          <w:rPr>
            <w:rFonts w:ascii="Verdana" w:hAnsi="Verdana" w:cs="Verdana"/>
            <w:sz w:val="20"/>
            <w:szCs w:val="20"/>
          </w:rPr>
          <w:id w:val="-1433196731"/>
          <w:placeholder>
            <w:docPart w:val="5114DC62C31E455C958DA348E71A2DA4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732511F0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550808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Outro. Especificar: </w:t>
      </w:r>
      <w:sdt>
        <w:sdtPr>
          <w:rPr>
            <w:rFonts w:ascii="Verdana" w:hAnsi="Verdana" w:cs="Verdana"/>
            <w:sz w:val="20"/>
            <w:szCs w:val="20"/>
          </w:rPr>
          <w:id w:val="-292904760"/>
          <w:placeholder>
            <w:docPart w:val="85575A1FBE304FC1BDA5C2C0A50CB200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702E1E05" w14:textId="77777777" w:rsidR="00F8662C" w:rsidRDefault="008C632A">
      <w:pPr>
        <w:pStyle w:val="Corpodetexto2"/>
        <w:numPr>
          <w:ilvl w:val="0"/>
          <w:numId w:val="5"/>
        </w:numPr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Se aplicável </w:t>
      </w:r>
      <w:r>
        <w:rPr>
          <w:rFonts w:ascii="Verdana" w:hAnsi="Verdana" w:cs="Verdana"/>
          <w:sz w:val="20"/>
          <w:szCs w:val="20"/>
        </w:rPr>
        <w:sym w:font="Symbol" w:char="F0AE"/>
      </w:r>
      <w:r>
        <w:rPr>
          <w:rFonts w:ascii="Verdana" w:hAnsi="Verdana" w:cs="Verdana"/>
          <w:sz w:val="20"/>
          <w:szCs w:val="20"/>
        </w:rPr>
        <w:t xml:space="preserve"> Portaria de Outorga</w:t>
      </w:r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nº  </w:t>
      </w:r>
      <w:sdt>
        <w:sdtPr>
          <w:rPr>
            <w:rFonts w:ascii="Verdana" w:hAnsi="Verdana" w:cs="Verdana"/>
            <w:sz w:val="20"/>
            <w:szCs w:val="20"/>
          </w:rPr>
          <w:id w:val="-131783552"/>
          <w:placeholder>
            <w:docPart w:val="5ABDE6959D1848E78E6E8103DAFCC0F8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 xml:space="preserve">Clique aqui para </w:t>
          </w:r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digitar texto.</w:t>
          </w:r>
        </w:sdtContent>
      </w:sdt>
    </w:p>
    <w:p w14:paraId="34428D25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                                      </w:t>
      </w:r>
      <w:r>
        <w:rPr>
          <w:rFonts w:ascii="Verdana" w:hAnsi="Verdana" w:cs="Verdana"/>
          <w:sz w:val="20"/>
          <w:szCs w:val="20"/>
        </w:rPr>
        <w:sym w:font="Symbol" w:char="F0AE"/>
      </w:r>
      <w:r>
        <w:rPr>
          <w:rFonts w:ascii="Verdana" w:hAnsi="Verdana" w:cs="Verdana"/>
          <w:sz w:val="20"/>
          <w:szCs w:val="20"/>
        </w:rPr>
        <w:t xml:space="preserve"> Processo de Outorga nº: </w:t>
      </w:r>
      <w:sdt>
        <w:sdtPr>
          <w:rPr>
            <w:rFonts w:ascii="Verdana" w:hAnsi="Verdana" w:cs="Verdana"/>
            <w:sz w:val="20"/>
            <w:szCs w:val="20"/>
          </w:rPr>
          <w:id w:val="348840741"/>
          <w:placeholder>
            <w:docPart w:val="4116A7D6B8E64D16B633C37682E3392E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782D8A7F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7807233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 se aplica.</w:t>
      </w:r>
    </w:p>
    <w:p w14:paraId="062723F9" w14:textId="77777777" w:rsidR="00F8662C" w:rsidRDefault="00F8662C">
      <w:pPr>
        <w:pStyle w:val="Corpodetexto2"/>
        <w:tabs>
          <w:tab w:val="left" w:pos="0"/>
          <w:tab w:val="left" w:pos="142"/>
          <w:tab w:val="left" w:pos="426"/>
        </w:tabs>
        <w:spacing w:before="120" w:line="240" w:lineRule="auto"/>
        <w:rPr>
          <w:rFonts w:ascii="Verdana" w:hAnsi="Verdana" w:cs="Verdana"/>
          <w:b/>
          <w:sz w:val="20"/>
          <w:szCs w:val="20"/>
        </w:rPr>
      </w:pPr>
    </w:p>
    <w:p w14:paraId="269BC86C" w14:textId="77777777" w:rsidR="00F8662C" w:rsidRDefault="008C632A">
      <w:pPr>
        <w:pStyle w:val="Corpodetexto2"/>
        <w:tabs>
          <w:tab w:val="left" w:pos="0"/>
          <w:tab w:val="left" w:pos="142"/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 xml:space="preserve">5.7.3 </w:t>
      </w:r>
      <w:r>
        <w:rPr>
          <w:rFonts w:ascii="Verdana" w:hAnsi="Verdana" w:cs="Verdana"/>
          <w:sz w:val="20"/>
          <w:szCs w:val="20"/>
        </w:rPr>
        <w:t xml:space="preserve">Há geração de </w:t>
      </w:r>
      <w:r>
        <w:rPr>
          <w:rFonts w:ascii="Verdana" w:hAnsi="Verdana" w:cs="Verdana"/>
          <w:b/>
          <w:sz w:val="20"/>
          <w:szCs w:val="20"/>
        </w:rPr>
        <w:t>efluentes industriais</w:t>
      </w:r>
      <w:r>
        <w:rPr>
          <w:rFonts w:ascii="Verdana" w:hAnsi="Verdana" w:cs="Verdana"/>
          <w:sz w:val="20"/>
          <w:szCs w:val="20"/>
        </w:rPr>
        <w:t xml:space="preserve"> (lavagem de equipamentos, maquinários, utensílios, pátios e afins) na atividade</w:t>
      </w:r>
      <w:r>
        <w:rPr>
          <w:rFonts w:ascii="Verdana" w:hAnsi="Verdana" w:cs="Verdana"/>
          <w:sz w:val="20"/>
          <w:szCs w:val="20"/>
        </w:rPr>
        <w:t xml:space="preserve"> em questão?</w:t>
      </w:r>
    </w:p>
    <w:p w14:paraId="41649D38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3505304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     </w:t>
      </w:r>
      <w:sdt>
        <w:sdtPr>
          <w:rPr>
            <w:rFonts w:ascii="Verdana" w:hAnsi="Verdana" w:cs="Verdana"/>
            <w:b/>
            <w:sz w:val="20"/>
            <w:szCs w:val="20"/>
          </w:rPr>
          <w:id w:val="-11764886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14:paraId="4BF039D8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Descrever o sistema de Tratamento para os </w:t>
      </w:r>
      <w:r>
        <w:rPr>
          <w:rFonts w:ascii="Verdana" w:hAnsi="Verdana" w:cs="Verdana"/>
          <w:b/>
          <w:sz w:val="20"/>
          <w:szCs w:val="20"/>
        </w:rPr>
        <w:t>efluentes industriais</w:t>
      </w:r>
      <w:r>
        <w:rPr>
          <w:rFonts w:ascii="Verdana" w:hAnsi="Verdana" w:cs="Verdana"/>
          <w:sz w:val="20"/>
          <w:szCs w:val="20"/>
        </w:rPr>
        <w:t xml:space="preserve"> gerados no empreendimento: </w:t>
      </w:r>
      <w:sdt>
        <w:sdtPr>
          <w:rPr>
            <w:rStyle w:val="Estilo2"/>
            <w:rFonts w:ascii="Verdana" w:hAnsi="Verdana" w:cs="Verdana"/>
            <w:szCs w:val="20"/>
          </w:rPr>
          <w:id w:val="495925611"/>
          <w:placeholder>
            <w:docPart w:val="CE9BE9567B5F48AE87A334E4E7865BAB"/>
          </w:placeholder>
          <w:showingPlcHdr/>
          <w:dropDownList>
            <w:listItem w:value="Escolher um item."/>
            <w:listItem w:displayText="Sistema Separador Água e Óleo somente" w:value="Sistema Separador Água e Óleo somente"/>
            <w:listItem w:displayText="Sistema Separador Água e Óleo associado a outro tratamento biológico" w:value="Sistema Separador Água e Óleo associado a outro tratamento biológico"/>
            <w:listItem w:displayText="Tratamento Preliminar somente (caixa de gordura, gradeamento, caixa de areia etc.)" w:value="Tratamento Preliminar somente (caixa de gordura, gradeamento, caixa de areia etc.)"/>
            <w:listItem w:displayText="Tratamento Preliminar + Tratamento Primário (decantação, flotação etc)." w:value="Tratamento Preliminar + Tratamento Primário (decantação, flotação etc)."/>
            <w:listItem w:displayText="Tratamento Preliminar + Tratamento Primário + Tratamento Secundário (biológico)." w:value="Tratamento Preliminar + Tratamento Primário + Tratamento Secundário (biológico)."/>
            <w:listItem w:displayText="Tratamento Preliminar + Tratamento Primário + Tratamento Secundário + Tratamento Terciário (cloração, ozonização etc.)" w:value="Tratamento Preliminar + Tratamento Primário + Tratamento Secundário + Tratamento Terciário (cloração, ozonização etc.)"/>
          </w:dropDownList>
        </w:sdtPr>
        <w:sdtEndPr>
          <w:rPr>
            <w:rStyle w:val="TextodoEspaoReservado"/>
            <w:color w:val="595959" w:themeColor="text1" w:themeTint="A6"/>
          </w:rPr>
        </w:sdtEndPr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Escolher um item.</w:t>
          </w:r>
        </w:sdtContent>
      </w:sdt>
    </w:p>
    <w:p w14:paraId="59E7FEC4" w14:textId="77777777" w:rsidR="00F8662C" w:rsidRDefault="008C632A">
      <w:pPr>
        <w:pStyle w:val="Corpodetexto2"/>
        <w:numPr>
          <w:ilvl w:val="0"/>
          <w:numId w:val="6"/>
        </w:numPr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lastRenderedPageBreak/>
        <w:t xml:space="preserve">Informar a periodicidade da manutenção do sistema de tratamento: </w:t>
      </w:r>
      <w:sdt>
        <w:sdtPr>
          <w:rPr>
            <w:rFonts w:ascii="Verdana" w:hAnsi="Verdana" w:cs="Verdana"/>
            <w:sz w:val="20"/>
            <w:szCs w:val="20"/>
          </w:rPr>
          <w:id w:val="-1588062714"/>
          <w:placeholder>
            <w:docPart w:val="BB91C27D07E24505BECA6CE4CB69A12E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3425833D" w14:textId="77777777" w:rsidR="00F8662C" w:rsidRDefault="008C632A">
      <w:pPr>
        <w:pStyle w:val="Corpodetexto2"/>
        <w:numPr>
          <w:ilvl w:val="0"/>
          <w:numId w:val="6"/>
        </w:numPr>
        <w:tabs>
          <w:tab w:val="left" w:pos="0"/>
          <w:tab w:val="left" w:pos="142"/>
          <w:tab w:val="left" w:pos="426"/>
        </w:tabs>
        <w:spacing w:before="120" w:line="240" w:lineRule="auto"/>
        <w:rPr>
          <w:rFonts w:ascii="Verdana" w:hAnsi="Verdana" w:cs="Verdana"/>
          <w:b/>
          <w:i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É realizado monitoramento do efluente?</w:t>
      </w:r>
    </w:p>
    <w:p w14:paraId="1E28936E" w14:textId="77777777" w:rsidR="00F8662C" w:rsidRDefault="008C632A">
      <w:pPr>
        <w:pStyle w:val="Corpodetexto2"/>
        <w:tabs>
          <w:tab w:val="left" w:pos="0"/>
          <w:tab w:val="left" w:pos="142"/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7406069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Sim. Indicar a frequência: </w:t>
      </w:r>
      <w:sdt>
        <w:sdtPr>
          <w:rPr>
            <w:rFonts w:ascii="Verdana" w:hAnsi="Verdana" w:cs="Verdana"/>
            <w:sz w:val="20"/>
            <w:szCs w:val="20"/>
          </w:rPr>
          <w:id w:val="104474877"/>
          <w:placeholder>
            <w:docPart w:val="1BF190B41A2E4804A5FEB818FD90CEC2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15AC9564" w14:textId="77777777" w:rsidR="00F8662C" w:rsidRDefault="008C632A">
      <w:pPr>
        <w:pStyle w:val="Corpodetexto2"/>
        <w:tabs>
          <w:tab w:val="left" w:pos="0"/>
          <w:tab w:val="left" w:pos="142"/>
          <w:tab w:val="left" w:pos="426"/>
        </w:tabs>
        <w:spacing w:before="120" w:line="240" w:lineRule="auto"/>
        <w:rPr>
          <w:rFonts w:ascii="Verdana" w:hAnsi="Verdana" w:cs="Verdana"/>
          <w:b/>
          <w:i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9936313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14:paraId="18EBDA2C" w14:textId="77777777" w:rsidR="00F8662C" w:rsidRDefault="008C632A">
      <w:pPr>
        <w:pStyle w:val="Corpodetexto2"/>
        <w:numPr>
          <w:ilvl w:val="0"/>
          <w:numId w:val="7"/>
        </w:numPr>
        <w:tabs>
          <w:tab w:val="left" w:pos="0"/>
          <w:tab w:val="left" w:pos="142"/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Informar a (s) Empresa(s) Responsável (is) pa</w:t>
      </w:r>
      <w:r>
        <w:rPr>
          <w:rFonts w:ascii="Verdana" w:hAnsi="Verdana" w:cs="Verdana"/>
          <w:sz w:val="20"/>
          <w:szCs w:val="20"/>
        </w:rPr>
        <w:t xml:space="preserve">ra coleta e transporte dos </w:t>
      </w:r>
      <w:r>
        <w:rPr>
          <w:rFonts w:ascii="Verdana" w:hAnsi="Verdana" w:cs="Verdana"/>
          <w:bCs/>
          <w:sz w:val="20"/>
          <w:szCs w:val="20"/>
        </w:rPr>
        <w:t>efluentes</w:t>
      </w:r>
      <w:r>
        <w:rPr>
          <w:rFonts w:ascii="Verdana" w:hAnsi="Verdana" w:cs="Verdana"/>
          <w:sz w:val="20"/>
          <w:szCs w:val="20"/>
        </w:rPr>
        <w:t xml:space="preserve"> provenientes da limpeza / manutenção do sistema de tratamento industrial (lodo): </w:t>
      </w:r>
      <w:sdt>
        <w:sdtPr>
          <w:rPr>
            <w:rFonts w:ascii="Verdana" w:hAnsi="Verdana" w:cs="Verdana"/>
            <w:sz w:val="20"/>
            <w:szCs w:val="20"/>
          </w:rPr>
          <w:id w:val="1916747663"/>
          <w:placeholder>
            <w:docPart w:val="ABC4C98F5B76423DBB7C372EE25F4347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2B1D9058" w14:textId="77777777" w:rsidR="00F8662C" w:rsidRDefault="008C632A">
      <w:pPr>
        <w:pStyle w:val="Corpodetexto2"/>
        <w:numPr>
          <w:ilvl w:val="0"/>
          <w:numId w:val="7"/>
        </w:numPr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Nº da Licença Ambiental da empresa mencionada acima: </w:t>
      </w:r>
      <w:sdt>
        <w:sdtPr>
          <w:rPr>
            <w:rFonts w:ascii="Verdana" w:hAnsi="Verdana" w:cs="Verdana"/>
            <w:sz w:val="20"/>
            <w:szCs w:val="20"/>
          </w:rPr>
          <w:id w:val="2076160000"/>
          <w:placeholder>
            <w:docPart w:val="CF14D3224F704EDE9744C3D313A6EEC7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283748F3" w14:textId="77777777" w:rsidR="00F8662C" w:rsidRDefault="00F8662C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</w:p>
    <w:p w14:paraId="6BF668F8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ind w:left="1146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5.7.3.1 Onde se </w:t>
      </w:r>
      <w:r>
        <w:rPr>
          <w:rFonts w:ascii="Verdana" w:hAnsi="Verdana" w:cs="Verdana"/>
          <w:sz w:val="20"/>
          <w:szCs w:val="20"/>
        </w:rPr>
        <w:t xml:space="preserve">dá o lançamento do efluente final (tratado): </w:t>
      </w:r>
    </w:p>
    <w:p w14:paraId="6725D200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21180516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Rede Esgoto - </w:t>
      </w:r>
      <w:r>
        <w:rPr>
          <w:rFonts w:ascii="Verdana" w:hAnsi="Verdana" w:cs="Verdana"/>
          <w:i/>
          <w:sz w:val="20"/>
          <w:szCs w:val="20"/>
        </w:rPr>
        <w:t>Deverá possuir a anuência da concessionária para tal lançamento.</w:t>
      </w:r>
    </w:p>
    <w:p w14:paraId="30F63706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9722033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Rede Pluvial - </w:t>
      </w:r>
      <w:r>
        <w:rPr>
          <w:rFonts w:ascii="Verdana" w:hAnsi="Verdana" w:cs="Verdana"/>
          <w:i/>
          <w:sz w:val="20"/>
          <w:szCs w:val="20"/>
        </w:rPr>
        <w:t>Deverá possuir a anuência do município para tal lançamento.</w:t>
      </w:r>
    </w:p>
    <w:p w14:paraId="70A99FAB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1456941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Corpo hídrico. Especificar: </w:t>
      </w:r>
      <w:sdt>
        <w:sdtPr>
          <w:rPr>
            <w:rFonts w:ascii="Verdana" w:hAnsi="Verdana" w:cs="Verdana"/>
            <w:sz w:val="20"/>
            <w:szCs w:val="20"/>
          </w:rPr>
          <w:id w:val="1095520118"/>
          <w:placeholder>
            <w:docPart w:val="426E52F042434A1B9F1FA8D7AF9A2B60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365F4FB1" w14:textId="77777777" w:rsidR="00F8662C" w:rsidRDefault="008C632A">
      <w:pPr>
        <w:pStyle w:val="Corpodetexto2"/>
        <w:numPr>
          <w:ilvl w:val="0"/>
          <w:numId w:val="6"/>
        </w:numPr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Se aplicável, Portaria de Outorga</w:t>
      </w:r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nº </w:t>
      </w:r>
      <w:sdt>
        <w:sdtPr>
          <w:rPr>
            <w:rFonts w:ascii="Verdana" w:hAnsi="Verdana" w:cs="Verdana"/>
            <w:sz w:val="20"/>
            <w:szCs w:val="20"/>
          </w:rPr>
          <w:id w:val="-1012924849"/>
          <w:placeholder>
            <w:docPart w:val="EFBD22749B1045EBA47FDBDE1B780244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01811AC9" w14:textId="77777777" w:rsidR="00F8662C" w:rsidRDefault="008C632A">
      <w:pPr>
        <w:pStyle w:val="Corpodetexto2"/>
        <w:numPr>
          <w:ilvl w:val="0"/>
          <w:numId w:val="6"/>
        </w:numPr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Processo de Outorga nº: </w:t>
      </w:r>
      <w:sdt>
        <w:sdtPr>
          <w:rPr>
            <w:rFonts w:ascii="Verdana" w:hAnsi="Verdana" w:cs="Verdana"/>
            <w:sz w:val="20"/>
            <w:szCs w:val="20"/>
          </w:rPr>
          <w:id w:val="-1321036467"/>
          <w:placeholder>
            <w:docPart w:val="36EA089B65F243059F497FAD59716065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50ED508F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eastAsia="MS Gothic" w:hAnsi="Verdana" w:cs="Verdana"/>
            <w:b/>
            <w:sz w:val="20"/>
            <w:szCs w:val="20"/>
          </w:rPr>
          <w:id w:val="11020751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Outro. Especificar: </w:t>
      </w:r>
      <w:sdt>
        <w:sdtPr>
          <w:rPr>
            <w:rFonts w:ascii="Verdana" w:hAnsi="Verdana" w:cs="Verdana"/>
            <w:sz w:val="20"/>
            <w:szCs w:val="20"/>
          </w:rPr>
          <w:id w:val="1514808802"/>
          <w:placeholder>
            <w:docPart w:val="811147A77AEC4F6599AA9AC913CC570D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3B3858FD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4656613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</w:t>
      </w:r>
      <w:r>
        <w:rPr>
          <w:rFonts w:ascii="Verdana" w:hAnsi="Verdana" w:cs="Verdana"/>
          <w:sz w:val="20"/>
          <w:szCs w:val="20"/>
        </w:rPr>
        <w:t>o se aplica.</w:t>
      </w:r>
    </w:p>
    <w:p w14:paraId="7BBABB72" w14:textId="77777777" w:rsidR="00F8662C" w:rsidRDefault="008C632A">
      <w:pPr>
        <w:pStyle w:val="Corpodetexto2"/>
        <w:numPr>
          <w:ilvl w:val="0"/>
          <w:numId w:val="3"/>
        </w:numPr>
        <w:tabs>
          <w:tab w:val="left" w:pos="426"/>
          <w:tab w:val="left" w:pos="1134"/>
        </w:tabs>
        <w:spacing w:before="120" w:line="240" w:lineRule="auto"/>
        <w:ind w:left="567" w:hanging="141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Apresentar aos autos do processo de requerimento da licença </w:t>
      </w:r>
      <w:r>
        <w:rPr>
          <w:rFonts w:ascii="Verdana" w:hAnsi="Verdana" w:cs="Verdana"/>
          <w:sz w:val="20"/>
          <w:szCs w:val="20"/>
          <w:u w:val="single"/>
        </w:rPr>
        <w:t>os resultados das análises físico-químicas do último estágio do tratamento, antes do lançamento</w:t>
      </w:r>
      <w:r>
        <w:rPr>
          <w:rFonts w:ascii="Verdana" w:hAnsi="Verdana" w:cs="Verdana"/>
          <w:sz w:val="20"/>
          <w:szCs w:val="20"/>
        </w:rPr>
        <w:t xml:space="preserve">, a fim de comprovar a eficiência do tratamento.  </w:t>
      </w:r>
    </w:p>
    <w:p w14:paraId="45B606F0" w14:textId="77777777" w:rsidR="00F8662C" w:rsidRDefault="00F8662C">
      <w:pPr>
        <w:pStyle w:val="Corpodetexto2"/>
        <w:pBdr>
          <w:bottom w:val="single" w:sz="6" w:space="0" w:color="auto"/>
        </w:pBdr>
        <w:tabs>
          <w:tab w:val="left" w:pos="0"/>
          <w:tab w:val="left" w:pos="426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</w:p>
    <w:p w14:paraId="73350F35" w14:textId="77777777" w:rsidR="00F8662C" w:rsidRDefault="00F8662C">
      <w:pPr>
        <w:pStyle w:val="Corpodetexto2"/>
        <w:tabs>
          <w:tab w:val="left" w:pos="0"/>
          <w:tab w:val="left" w:pos="426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</w:p>
    <w:p w14:paraId="55956548" w14:textId="77777777" w:rsidR="00F8662C" w:rsidRDefault="008C632A">
      <w:pPr>
        <w:tabs>
          <w:tab w:val="left" w:pos="1134"/>
        </w:tabs>
        <w:spacing w:before="120" w:after="120" w:line="240" w:lineRule="auto"/>
        <w:ind w:left="28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5.8 GERENCIAMENTOS DE RESÍDUOS SÓLIDOS:</w:t>
      </w:r>
    </w:p>
    <w:p w14:paraId="5F5B4CE7" w14:textId="77777777" w:rsidR="00F8662C" w:rsidRDefault="008C632A">
      <w:pPr>
        <w:pStyle w:val="Corpodetexto2"/>
        <w:tabs>
          <w:tab w:val="left" w:pos="34"/>
        </w:tabs>
        <w:spacing w:before="120" w:line="240" w:lineRule="auto"/>
        <w:ind w:left="34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>5.8.1</w:t>
      </w:r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>Há geração de resíduos sólidos?</w:t>
      </w:r>
    </w:p>
    <w:p w14:paraId="4CA21A46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4252692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      </w:t>
      </w:r>
      <w:sdt>
        <w:sdtPr>
          <w:rPr>
            <w:rFonts w:ascii="Verdana" w:hAnsi="Verdana" w:cs="Verdana"/>
            <w:b/>
            <w:sz w:val="20"/>
            <w:szCs w:val="20"/>
          </w:rPr>
          <w:id w:val="-8319141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14:paraId="01D6DFE7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Pontuar as etapas da atividade e quais resíduos são gerados em cada etapa, incluindo os resíduos perigosos – Classe I de acordo com a normativa NBR 10.004: </w:t>
      </w:r>
    </w:p>
    <w:p w14:paraId="2B5846AF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Etapa 1: . </w:t>
      </w:r>
      <w:sdt>
        <w:sdtPr>
          <w:rPr>
            <w:rFonts w:ascii="Verdana" w:hAnsi="Verdana" w:cs="Verdana"/>
            <w:sz w:val="20"/>
            <w:szCs w:val="20"/>
          </w:rPr>
          <w:id w:val="498864312"/>
          <w:placeholder>
            <w:docPart w:val="1A2A06E9D9414EE19AE17A42DF2783CB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749C7008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Resíduos Gerados: </w:t>
      </w:r>
      <w:sdt>
        <w:sdtPr>
          <w:rPr>
            <w:rFonts w:ascii="Verdana" w:hAnsi="Verdana" w:cs="Verdana"/>
            <w:sz w:val="20"/>
            <w:szCs w:val="20"/>
          </w:rPr>
          <w:id w:val="-712417095"/>
          <w:placeholder>
            <w:docPart w:val="E20FE1D6B74B41578C72BCC0EC602723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3082C630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Ar</w:t>
      </w:r>
      <w:r>
        <w:rPr>
          <w:rFonts w:ascii="Verdana" w:hAnsi="Verdana" w:cs="Verdana"/>
          <w:sz w:val="20"/>
          <w:szCs w:val="20"/>
        </w:rPr>
        <w:t xml:space="preserve">mazenamento do resíduo: </w:t>
      </w:r>
      <w:sdt>
        <w:sdtPr>
          <w:rPr>
            <w:rFonts w:ascii="Verdana" w:hAnsi="Verdana" w:cs="Verdana"/>
            <w:sz w:val="20"/>
            <w:szCs w:val="20"/>
          </w:rPr>
          <w:id w:val="-1820106211"/>
          <w:placeholder>
            <w:docPart w:val="D8B8F7D7760A4CC7AE6E6FC79D59A923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23F9ECD7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Destinação dos resíduos: </w:t>
      </w:r>
      <w:sdt>
        <w:sdtPr>
          <w:rPr>
            <w:rFonts w:ascii="Verdana" w:hAnsi="Verdana" w:cs="Verdana"/>
            <w:sz w:val="20"/>
            <w:szCs w:val="20"/>
          </w:rPr>
          <w:id w:val="2020575553"/>
          <w:placeholder>
            <w:docPart w:val="B698BA183CA64C9181A755B88C8632B4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45FFBFEF" w14:textId="77777777" w:rsidR="00F8662C" w:rsidRDefault="00F8662C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</w:p>
    <w:p w14:paraId="7F7306C4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Etapa 2: </w:t>
      </w:r>
      <w:sdt>
        <w:sdtPr>
          <w:rPr>
            <w:rFonts w:ascii="Verdana" w:hAnsi="Verdana" w:cs="Verdana"/>
            <w:sz w:val="20"/>
            <w:szCs w:val="20"/>
          </w:rPr>
          <w:id w:val="133999316"/>
          <w:placeholder>
            <w:docPart w:val="AC3EA16F2FB74C07A1DF08F99934934D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7AD79053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Resíduos Gerados: </w:t>
      </w:r>
      <w:sdt>
        <w:sdtPr>
          <w:rPr>
            <w:rFonts w:ascii="Verdana" w:hAnsi="Verdana" w:cs="Verdana"/>
            <w:sz w:val="20"/>
            <w:szCs w:val="20"/>
          </w:rPr>
          <w:id w:val="1530923201"/>
          <w:placeholder>
            <w:docPart w:val="F4CBA13897964C2994A0490770F8152F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3AC8BB8F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Armazenamento do resíduo: </w:t>
      </w:r>
      <w:sdt>
        <w:sdtPr>
          <w:rPr>
            <w:rFonts w:ascii="Verdana" w:hAnsi="Verdana" w:cs="Verdana"/>
            <w:sz w:val="20"/>
            <w:szCs w:val="20"/>
          </w:rPr>
          <w:id w:val="-507137023"/>
          <w:placeholder>
            <w:docPart w:val="507C522960BC4BFE897BDDCC5258AFE1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 xml:space="preserve">Clique aqui para </w:t>
          </w:r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digitar texto.</w:t>
          </w:r>
        </w:sdtContent>
      </w:sdt>
    </w:p>
    <w:p w14:paraId="41D03D15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Destinação dos resíduos: </w:t>
      </w:r>
      <w:sdt>
        <w:sdtPr>
          <w:rPr>
            <w:rFonts w:ascii="Verdana" w:hAnsi="Verdana" w:cs="Verdana"/>
            <w:sz w:val="20"/>
            <w:szCs w:val="20"/>
          </w:rPr>
          <w:id w:val="1057981335"/>
          <w:placeholder>
            <w:docPart w:val="57A2C9A060B94A6E9235162B0D286D0C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6CC42A30" w14:textId="77777777" w:rsidR="00F8662C" w:rsidRDefault="00F8662C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</w:p>
    <w:p w14:paraId="3C93724B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Etapa 3: </w:t>
      </w:r>
      <w:sdt>
        <w:sdtPr>
          <w:rPr>
            <w:rFonts w:ascii="Verdana" w:hAnsi="Verdana" w:cs="Verdana"/>
            <w:sz w:val="20"/>
            <w:szCs w:val="20"/>
          </w:rPr>
          <w:id w:val="-875849954"/>
          <w:placeholder>
            <w:docPart w:val="4503AFF59E1749A39BE9444894627519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7F946EA6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Resíduos Gerados: </w:t>
      </w:r>
      <w:sdt>
        <w:sdtPr>
          <w:rPr>
            <w:rFonts w:ascii="Verdana" w:hAnsi="Verdana" w:cs="Verdana"/>
            <w:sz w:val="20"/>
            <w:szCs w:val="20"/>
          </w:rPr>
          <w:id w:val="-1558549335"/>
          <w:placeholder>
            <w:docPart w:val="44EE3C506F8249D19E2A15B7A425668E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7C65DA7A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Armazenamento do resíduo: </w:t>
      </w:r>
      <w:sdt>
        <w:sdtPr>
          <w:rPr>
            <w:rFonts w:ascii="Verdana" w:hAnsi="Verdana" w:cs="Verdana"/>
            <w:sz w:val="20"/>
            <w:szCs w:val="20"/>
          </w:rPr>
          <w:id w:val="1448116008"/>
          <w:placeholder>
            <w:docPart w:val="DB0937F799264A959299A63147719F1E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6A7B640B" w14:textId="77777777" w:rsidR="00F8662C" w:rsidRDefault="008C632A">
      <w:pPr>
        <w:tabs>
          <w:tab w:val="left" w:pos="1134"/>
        </w:tabs>
        <w:spacing w:after="0" w:line="240" w:lineRule="auto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Destinação dos resíduos: </w:t>
      </w:r>
      <w:sdt>
        <w:sdtPr>
          <w:rPr>
            <w:rFonts w:ascii="Verdana" w:hAnsi="Verdana" w:cs="Verdana"/>
            <w:sz w:val="20"/>
            <w:szCs w:val="20"/>
          </w:rPr>
          <w:id w:val="1806035667"/>
          <w:placeholder>
            <w:docPart w:val="FC89DAC53FFC4A5AB75C8698FEC475C5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1AB9DF3A" w14:textId="77777777" w:rsidR="00F8662C" w:rsidRDefault="00F8662C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</w:p>
    <w:p w14:paraId="67B576C1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Etapa 4: </w:t>
      </w:r>
      <w:sdt>
        <w:sdtPr>
          <w:rPr>
            <w:rFonts w:ascii="Verdana" w:hAnsi="Verdana" w:cs="Verdana"/>
            <w:sz w:val="20"/>
            <w:szCs w:val="20"/>
          </w:rPr>
          <w:id w:val="1620568051"/>
          <w:placeholder>
            <w:docPart w:val="4C476FC517984588A88C2E3D7D1B325D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3799BD47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Resíduos Gerados: </w:t>
      </w:r>
      <w:sdt>
        <w:sdtPr>
          <w:rPr>
            <w:rFonts w:ascii="Verdana" w:hAnsi="Verdana" w:cs="Verdana"/>
            <w:sz w:val="20"/>
            <w:szCs w:val="20"/>
          </w:rPr>
          <w:id w:val="-1807928154"/>
          <w:placeholder>
            <w:docPart w:val="ECF36CB2B5344E5DB4D594F45ABFE1F3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1FFF2D9A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Armazenamento do resíduo: </w:t>
      </w:r>
      <w:sdt>
        <w:sdtPr>
          <w:rPr>
            <w:rFonts w:ascii="Verdana" w:hAnsi="Verdana" w:cs="Verdana"/>
            <w:sz w:val="20"/>
            <w:szCs w:val="20"/>
          </w:rPr>
          <w:id w:val="-1867359831"/>
          <w:placeholder>
            <w:docPart w:val="1E1FC1C184B14D53897261009159B626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1B853A80" w14:textId="77777777" w:rsidR="00F8662C" w:rsidRDefault="008C632A">
      <w:pPr>
        <w:tabs>
          <w:tab w:val="left" w:pos="1134"/>
        </w:tabs>
        <w:spacing w:after="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Destinação dos resíduos: </w:t>
      </w:r>
      <w:sdt>
        <w:sdtPr>
          <w:rPr>
            <w:rFonts w:ascii="Verdana" w:hAnsi="Verdana" w:cs="Verdana"/>
            <w:sz w:val="20"/>
            <w:szCs w:val="20"/>
          </w:rPr>
          <w:id w:val="-1414919851"/>
          <w:placeholder>
            <w:docPart w:val="C2955472BF4A461DB793EE65EAE3D761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</w:t>
          </w:r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 xml:space="preserve"> digitar texto.</w:t>
          </w:r>
        </w:sdtContent>
      </w:sdt>
    </w:p>
    <w:p w14:paraId="6121F3E6" w14:textId="77777777" w:rsidR="00F8662C" w:rsidRDefault="00F8662C">
      <w:pPr>
        <w:tabs>
          <w:tab w:val="left" w:pos="1134"/>
        </w:tabs>
        <w:spacing w:after="0" w:line="240" w:lineRule="auto"/>
        <w:jc w:val="both"/>
        <w:rPr>
          <w:rFonts w:ascii="Verdana" w:hAnsi="Verdana" w:cs="Verdana"/>
          <w:b/>
          <w:sz w:val="20"/>
          <w:szCs w:val="20"/>
        </w:rPr>
      </w:pPr>
    </w:p>
    <w:p w14:paraId="6E96AF9E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Etapa 5: </w:t>
      </w:r>
      <w:sdt>
        <w:sdtPr>
          <w:rPr>
            <w:rFonts w:ascii="Verdana" w:hAnsi="Verdana" w:cs="Verdana"/>
            <w:sz w:val="20"/>
            <w:szCs w:val="20"/>
          </w:rPr>
          <w:id w:val="-1858961628"/>
          <w:placeholder>
            <w:docPart w:val="93591B5F3AD94549ADE0613E8BD66063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25DC4446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Resíduos Gerados: </w:t>
      </w:r>
      <w:sdt>
        <w:sdtPr>
          <w:rPr>
            <w:rFonts w:ascii="Verdana" w:hAnsi="Verdana" w:cs="Verdana"/>
            <w:sz w:val="20"/>
            <w:szCs w:val="20"/>
          </w:rPr>
          <w:id w:val="-1757742555"/>
          <w:placeholder>
            <w:docPart w:val="47C8899A62AB43CCA641926F562BC437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0E33FF49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Armazenamento do resíduo: </w:t>
      </w:r>
      <w:sdt>
        <w:sdtPr>
          <w:rPr>
            <w:rFonts w:ascii="Verdana" w:hAnsi="Verdana" w:cs="Verdana"/>
            <w:sz w:val="20"/>
            <w:szCs w:val="20"/>
          </w:rPr>
          <w:id w:val="-269010265"/>
          <w:placeholder>
            <w:docPart w:val="7566F94FD39640A4B9FB15AC5CFBD03F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7BD53C6D" w14:textId="77777777" w:rsidR="00F8662C" w:rsidRDefault="008C632A">
      <w:pPr>
        <w:tabs>
          <w:tab w:val="left" w:pos="1134"/>
        </w:tabs>
        <w:spacing w:after="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Destinação dos resíduos: </w:t>
      </w:r>
      <w:sdt>
        <w:sdtPr>
          <w:rPr>
            <w:rFonts w:ascii="Verdana" w:hAnsi="Verdana" w:cs="Verdana"/>
            <w:sz w:val="20"/>
            <w:szCs w:val="20"/>
          </w:rPr>
          <w:id w:val="547040061"/>
          <w:placeholder>
            <w:docPart w:val="03A62A6EB5ED4FE18B11DF5341698829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3E7C288B" w14:textId="77777777" w:rsidR="00F8662C" w:rsidRDefault="00F8662C">
      <w:pPr>
        <w:tabs>
          <w:tab w:val="left" w:pos="1134"/>
        </w:tabs>
        <w:spacing w:after="0" w:line="240" w:lineRule="auto"/>
        <w:jc w:val="both"/>
        <w:rPr>
          <w:rFonts w:ascii="Verdana" w:hAnsi="Verdana" w:cs="Verdana"/>
          <w:b/>
          <w:sz w:val="20"/>
          <w:szCs w:val="20"/>
        </w:rPr>
      </w:pPr>
    </w:p>
    <w:p w14:paraId="3C2C3B95" w14:textId="77777777" w:rsidR="00F8662C" w:rsidRDefault="008C632A">
      <w:pPr>
        <w:pStyle w:val="Corpodetexto2"/>
        <w:tabs>
          <w:tab w:val="left" w:pos="0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>5.8.2</w:t>
      </w:r>
      <w:r>
        <w:rPr>
          <w:rFonts w:ascii="Verdana" w:hAnsi="Verdana" w:cs="Verdana"/>
          <w:sz w:val="20"/>
          <w:szCs w:val="20"/>
        </w:rPr>
        <w:t xml:space="preserve"> Informar a (s) E</w:t>
      </w:r>
      <w:r>
        <w:rPr>
          <w:rFonts w:ascii="Verdana" w:hAnsi="Verdana" w:cs="Verdana"/>
          <w:sz w:val="20"/>
          <w:szCs w:val="20"/>
        </w:rPr>
        <w:t xml:space="preserve">mpresa(s) Responsável (is) para </w:t>
      </w:r>
      <w:r>
        <w:rPr>
          <w:rFonts w:ascii="Verdana" w:hAnsi="Verdana" w:cs="Verdana"/>
          <w:b/>
          <w:sz w:val="20"/>
          <w:szCs w:val="20"/>
          <w:u w:val="single"/>
        </w:rPr>
        <w:t>coleta e transporte</w:t>
      </w:r>
      <w:r>
        <w:rPr>
          <w:rFonts w:ascii="Verdana" w:hAnsi="Verdana" w:cs="Verdana"/>
          <w:sz w:val="20"/>
          <w:szCs w:val="20"/>
          <w:u w:val="single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dos resíduos </w:t>
      </w:r>
      <w:r>
        <w:rPr>
          <w:rFonts w:ascii="Verdana" w:hAnsi="Verdana" w:cs="Verdana"/>
          <w:b/>
          <w:sz w:val="20"/>
          <w:szCs w:val="20"/>
        </w:rPr>
        <w:t>NÃO PERIGOSOS</w:t>
      </w:r>
      <w:r>
        <w:rPr>
          <w:rFonts w:ascii="Verdana" w:hAnsi="Verdana" w:cs="Verdana"/>
          <w:sz w:val="20"/>
          <w:szCs w:val="20"/>
        </w:rPr>
        <w:t>:</w:t>
      </w:r>
    </w:p>
    <w:p w14:paraId="07F689DD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Empresa 1: </w:t>
      </w:r>
      <w:sdt>
        <w:sdtPr>
          <w:rPr>
            <w:rFonts w:ascii="Verdana" w:hAnsi="Verdana" w:cs="Verdana"/>
            <w:sz w:val="20"/>
            <w:szCs w:val="20"/>
          </w:rPr>
          <w:id w:val="1558978443"/>
          <w:placeholder>
            <w:docPart w:val="14EB0FDFBD224B02A75F6CC86A93B601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1813A8BF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Nº</w:t>
      </w:r>
      <w:r>
        <w:rPr>
          <w:rFonts w:ascii="Verdana" w:hAnsi="Verdana" w:cs="Verdana"/>
          <w:sz w:val="20"/>
          <w:szCs w:val="20"/>
          <w:vertAlign w:val="superscript"/>
        </w:rPr>
        <w:t>(s)</w:t>
      </w:r>
      <w:r>
        <w:rPr>
          <w:rFonts w:ascii="Verdana" w:hAnsi="Verdana" w:cs="Verdana"/>
          <w:sz w:val="20"/>
          <w:szCs w:val="20"/>
        </w:rPr>
        <w:t xml:space="preserve"> da Licença(s) Ambiental Vigente: </w:t>
      </w:r>
      <w:sdt>
        <w:sdtPr>
          <w:rPr>
            <w:rFonts w:ascii="Verdana" w:hAnsi="Verdana" w:cs="Verdana"/>
            <w:sz w:val="20"/>
            <w:szCs w:val="20"/>
          </w:rPr>
          <w:id w:val="1620177517"/>
          <w:placeholder>
            <w:docPart w:val="76A84410C1A0497C825C4E3DEF087E38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453D6979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Descrição do tipo de Resíduo:</w:t>
      </w:r>
    </w:p>
    <w:p w14:paraId="600428BD" w14:textId="77777777" w:rsidR="00F8662C" w:rsidRDefault="00F8662C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</w:p>
    <w:p w14:paraId="1A9BB613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Empresa 2: </w:t>
      </w:r>
      <w:sdt>
        <w:sdtPr>
          <w:rPr>
            <w:rFonts w:ascii="Verdana" w:hAnsi="Verdana" w:cs="Verdana"/>
            <w:sz w:val="20"/>
            <w:szCs w:val="20"/>
          </w:rPr>
          <w:id w:val="399264126"/>
          <w:placeholder>
            <w:docPart w:val="1A194690B6374B7F865E4B467E17BC2C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 xml:space="preserve">Clique aqui </w:t>
          </w:r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para digitar texto.</w:t>
          </w:r>
        </w:sdtContent>
      </w:sdt>
    </w:p>
    <w:p w14:paraId="62A4C174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Nº</w:t>
      </w:r>
      <w:r>
        <w:rPr>
          <w:rFonts w:ascii="Verdana" w:hAnsi="Verdana" w:cs="Verdana"/>
          <w:sz w:val="20"/>
          <w:szCs w:val="20"/>
          <w:vertAlign w:val="superscript"/>
        </w:rPr>
        <w:t>(s)</w:t>
      </w:r>
      <w:r>
        <w:rPr>
          <w:rFonts w:ascii="Verdana" w:hAnsi="Verdana" w:cs="Verdana"/>
          <w:sz w:val="20"/>
          <w:szCs w:val="20"/>
        </w:rPr>
        <w:t xml:space="preserve"> da Licença(s) Ambiental Vigente: </w:t>
      </w:r>
      <w:sdt>
        <w:sdtPr>
          <w:rPr>
            <w:rFonts w:ascii="Verdana" w:hAnsi="Verdana" w:cs="Verdana"/>
            <w:sz w:val="20"/>
            <w:szCs w:val="20"/>
          </w:rPr>
          <w:id w:val="-1998566794"/>
          <w:placeholder>
            <w:docPart w:val="EBE0633DD4404F4DB7A8E613921F9BD0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659E7513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Descrição do tipo de Resíduo:</w:t>
      </w:r>
    </w:p>
    <w:p w14:paraId="0AFE565D" w14:textId="77777777" w:rsidR="00F8662C" w:rsidRDefault="00F8662C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</w:p>
    <w:p w14:paraId="5A43D5F2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Empresa 3: </w:t>
      </w:r>
      <w:sdt>
        <w:sdtPr>
          <w:rPr>
            <w:rFonts w:ascii="Verdana" w:hAnsi="Verdana" w:cs="Verdana"/>
            <w:sz w:val="20"/>
            <w:szCs w:val="20"/>
          </w:rPr>
          <w:id w:val="-915006326"/>
          <w:placeholder>
            <w:docPart w:val="983BE5FC617140F8A58BDAD600C01F64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77738C89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Nº</w:t>
      </w:r>
      <w:r>
        <w:rPr>
          <w:rFonts w:ascii="Verdana" w:hAnsi="Verdana" w:cs="Verdana"/>
          <w:sz w:val="20"/>
          <w:szCs w:val="20"/>
          <w:vertAlign w:val="superscript"/>
        </w:rPr>
        <w:t>(s)</w:t>
      </w:r>
      <w:r>
        <w:rPr>
          <w:rFonts w:ascii="Verdana" w:hAnsi="Verdana" w:cs="Verdana"/>
          <w:sz w:val="20"/>
          <w:szCs w:val="20"/>
        </w:rPr>
        <w:t xml:space="preserve"> da Licença(s) Ambiental Vigente: </w:t>
      </w:r>
      <w:sdt>
        <w:sdtPr>
          <w:rPr>
            <w:rFonts w:ascii="Verdana" w:hAnsi="Verdana" w:cs="Verdana"/>
            <w:sz w:val="20"/>
            <w:szCs w:val="20"/>
          </w:rPr>
          <w:id w:val="-1459567124"/>
          <w:placeholder>
            <w:docPart w:val="64282D9E0943486D85FE4E90B53B0F2E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26E36BFE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Descrição do tipo de Resíduo:</w:t>
      </w:r>
    </w:p>
    <w:p w14:paraId="7DB2AB70" w14:textId="77777777" w:rsidR="00F8662C" w:rsidRDefault="008C632A">
      <w:pPr>
        <w:pStyle w:val="Corpodetexto2"/>
        <w:tabs>
          <w:tab w:val="left" w:pos="0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 xml:space="preserve">5.8.3 </w:t>
      </w:r>
      <w:r>
        <w:rPr>
          <w:rFonts w:ascii="Verdana" w:hAnsi="Verdana" w:cs="Verdana"/>
          <w:sz w:val="20"/>
          <w:szCs w:val="20"/>
        </w:rPr>
        <w:t>Informar a (s) Empresa(s) Responsável (is) para</w:t>
      </w:r>
      <w:r>
        <w:rPr>
          <w:rFonts w:ascii="Verdana" w:hAnsi="Verdana" w:cs="Verdana"/>
          <w:sz w:val="20"/>
          <w:szCs w:val="20"/>
          <w:u w:val="single"/>
        </w:rPr>
        <w:t xml:space="preserve"> </w:t>
      </w:r>
      <w:r>
        <w:rPr>
          <w:rFonts w:ascii="Verdana" w:hAnsi="Verdana" w:cs="Verdana"/>
          <w:b/>
          <w:sz w:val="20"/>
          <w:szCs w:val="20"/>
          <w:u w:val="single"/>
        </w:rPr>
        <w:t>destinação final</w:t>
      </w:r>
      <w:r>
        <w:rPr>
          <w:rFonts w:ascii="Verdana" w:hAnsi="Verdana" w:cs="Verdana"/>
          <w:sz w:val="20"/>
          <w:szCs w:val="20"/>
        </w:rPr>
        <w:t xml:space="preserve"> dos resíduos </w:t>
      </w:r>
      <w:r>
        <w:rPr>
          <w:rFonts w:ascii="Verdana" w:hAnsi="Verdana" w:cs="Verdana"/>
          <w:b/>
          <w:sz w:val="20"/>
          <w:szCs w:val="20"/>
        </w:rPr>
        <w:t>NÃO PERIGOSOS</w:t>
      </w:r>
      <w:r>
        <w:rPr>
          <w:rFonts w:ascii="Verdana" w:hAnsi="Verdana" w:cs="Verdana"/>
          <w:sz w:val="20"/>
          <w:szCs w:val="20"/>
        </w:rPr>
        <w:t xml:space="preserve">: </w:t>
      </w:r>
    </w:p>
    <w:p w14:paraId="4A67E26B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Empresa 1: </w:t>
      </w:r>
      <w:sdt>
        <w:sdtPr>
          <w:rPr>
            <w:rFonts w:ascii="Verdana" w:hAnsi="Verdana" w:cs="Verdana"/>
            <w:sz w:val="20"/>
            <w:szCs w:val="20"/>
          </w:rPr>
          <w:id w:val="-183984615"/>
          <w:placeholder>
            <w:docPart w:val="7F9C88A9FEA14EDA8D79848077A0B939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0E661118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Nº</w:t>
      </w:r>
      <w:r>
        <w:rPr>
          <w:rFonts w:ascii="Verdana" w:hAnsi="Verdana" w:cs="Verdana"/>
          <w:sz w:val="20"/>
          <w:szCs w:val="20"/>
          <w:vertAlign w:val="superscript"/>
        </w:rPr>
        <w:t>(s)</w:t>
      </w:r>
      <w:r>
        <w:rPr>
          <w:rFonts w:ascii="Verdana" w:hAnsi="Verdana" w:cs="Verdana"/>
          <w:sz w:val="20"/>
          <w:szCs w:val="20"/>
        </w:rPr>
        <w:t xml:space="preserve"> da Licença(s) Ambiental Vigente: </w:t>
      </w:r>
      <w:sdt>
        <w:sdtPr>
          <w:rPr>
            <w:rFonts w:ascii="Verdana" w:hAnsi="Verdana" w:cs="Verdana"/>
            <w:sz w:val="20"/>
            <w:szCs w:val="20"/>
          </w:rPr>
          <w:id w:val="-1039739430"/>
          <w:placeholder>
            <w:docPart w:val="2918921078134061933336442A3EC7EC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7CAA809C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Descrição do tipo de Resíduo:</w:t>
      </w:r>
    </w:p>
    <w:p w14:paraId="3414D809" w14:textId="77777777" w:rsidR="00F8662C" w:rsidRDefault="00F8662C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</w:p>
    <w:p w14:paraId="1EB09262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Empresa 2: </w:t>
      </w:r>
      <w:sdt>
        <w:sdtPr>
          <w:rPr>
            <w:rFonts w:ascii="Verdana" w:hAnsi="Verdana" w:cs="Verdana"/>
            <w:sz w:val="20"/>
            <w:szCs w:val="20"/>
          </w:rPr>
          <w:id w:val="-337009088"/>
          <w:placeholder>
            <w:docPart w:val="6578865607B74311924A387D2B6E82E2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76EC8D85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Nº</w:t>
      </w:r>
      <w:r>
        <w:rPr>
          <w:rFonts w:ascii="Verdana" w:hAnsi="Verdana" w:cs="Verdana"/>
          <w:sz w:val="20"/>
          <w:szCs w:val="20"/>
          <w:vertAlign w:val="superscript"/>
        </w:rPr>
        <w:t>(s)</w:t>
      </w:r>
      <w:r>
        <w:rPr>
          <w:rFonts w:ascii="Verdana" w:hAnsi="Verdana" w:cs="Verdana"/>
          <w:sz w:val="20"/>
          <w:szCs w:val="20"/>
        </w:rPr>
        <w:t xml:space="preserve"> da Licença(s) Ambiental Vigente: </w:t>
      </w:r>
      <w:sdt>
        <w:sdtPr>
          <w:rPr>
            <w:rFonts w:ascii="Verdana" w:hAnsi="Verdana" w:cs="Verdana"/>
            <w:sz w:val="20"/>
            <w:szCs w:val="20"/>
          </w:rPr>
          <w:id w:val="1790320303"/>
          <w:placeholder>
            <w:docPart w:val="E99D4D1173224C05884E32F3A7298D10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6BFE11F0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Descrição do tipo de Resíduo:</w:t>
      </w:r>
    </w:p>
    <w:p w14:paraId="0D031050" w14:textId="77777777" w:rsidR="00F8662C" w:rsidRDefault="00F8662C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</w:p>
    <w:p w14:paraId="499584BC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Empresa 3: </w:t>
      </w:r>
      <w:sdt>
        <w:sdtPr>
          <w:rPr>
            <w:rFonts w:ascii="Verdana" w:hAnsi="Verdana" w:cs="Verdana"/>
            <w:sz w:val="20"/>
            <w:szCs w:val="20"/>
          </w:rPr>
          <w:id w:val="-60564303"/>
          <w:placeholder>
            <w:docPart w:val="A45368BE367C4EEE9250B9EA12E89DCA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0811F891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Nº</w:t>
      </w:r>
      <w:r>
        <w:rPr>
          <w:rFonts w:ascii="Verdana" w:hAnsi="Verdana" w:cs="Verdana"/>
          <w:sz w:val="20"/>
          <w:szCs w:val="20"/>
          <w:vertAlign w:val="superscript"/>
        </w:rPr>
        <w:t>(s)</w:t>
      </w:r>
      <w:r>
        <w:rPr>
          <w:rFonts w:ascii="Verdana" w:hAnsi="Verdana" w:cs="Verdana"/>
          <w:sz w:val="20"/>
          <w:szCs w:val="20"/>
        </w:rPr>
        <w:t xml:space="preserve"> da Licença(s) Ambiental V</w:t>
      </w:r>
      <w:r>
        <w:rPr>
          <w:rFonts w:ascii="Verdana" w:hAnsi="Verdana" w:cs="Verdana"/>
          <w:sz w:val="20"/>
          <w:szCs w:val="20"/>
        </w:rPr>
        <w:t xml:space="preserve">igente: </w:t>
      </w:r>
      <w:sdt>
        <w:sdtPr>
          <w:rPr>
            <w:rFonts w:ascii="Verdana" w:hAnsi="Verdana" w:cs="Verdana"/>
            <w:sz w:val="20"/>
            <w:szCs w:val="20"/>
          </w:rPr>
          <w:id w:val="-456491412"/>
          <w:placeholder>
            <w:docPart w:val="7D936BB13B5643CD975435D967A81496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3479851B" w14:textId="77777777" w:rsidR="00F8662C" w:rsidRDefault="008C632A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Descrição do tipo de Resíduo:</w:t>
      </w:r>
    </w:p>
    <w:p w14:paraId="34F419A7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2779373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Venda/ Doação para terceiros. </w:t>
      </w:r>
    </w:p>
    <w:p w14:paraId="1388E207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20916612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Reaproveitamento. Especificar: </w:t>
      </w:r>
      <w:sdt>
        <w:sdtPr>
          <w:rPr>
            <w:rFonts w:ascii="Verdana" w:hAnsi="Verdana" w:cs="Verdana"/>
            <w:sz w:val="20"/>
            <w:szCs w:val="20"/>
          </w:rPr>
          <w:id w:val="-1640720278"/>
          <w:placeholder>
            <w:docPart w:val="4DFE66CC373D4676ADF80BA81A9AC59F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14:paraId="0553EF87" w14:textId="77777777" w:rsidR="00F8662C" w:rsidRDefault="008C632A">
      <w:pPr>
        <w:pStyle w:val="Corpodetexto2"/>
        <w:numPr>
          <w:ilvl w:val="0"/>
          <w:numId w:val="8"/>
        </w:numPr>
        <w:tabs>
          <w:tab w:val="left" w:pos="426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lastRenderedPageBreak/>
        <w:t xml:space="preserve">Apresentar aos autos do processo a cópia da </w:t>
      </w:r>
      <w:r>
        <w:rPr>
          <w:rFonts w:ascii="Verdana" w:hAnsi="Verdana" w:cs="Verdana"/>
          <w:sz w:val="20"/>
          <w:szCs w:val="20"/>
          <w:u w:val="single"/>
        </w:rPr>
        <w:t>declaração ou certificado ou nota fi</w:t>
      </w:r>
      <w:r>
        <w:rPr>
          <w:rFonts w:ascii="Verdana" w:hAnsi="Verdana" w:cs="Verdana"/>
          <w:sz w:val="20"/>
          <w:szCs w:val="20"/>
          <w:u w:val="single"/>
        </w:rPr>
        <w:t>scal ou contrato de recebimento dos resíduos</w:t>
      </w:r>
      <w:r>
        <w:rPr>
          <w:rFonts w:ascii="Verdana" w:hAnsi="Verdana" w:cs="Verdana"/>
          <w:sz w:val="20"/>
          <w:szCs w:val="20"/>
        </w:rPr>
        <w:t xml:space="preserve">  e as cópias das licenças ambientais e suas condicionantes referente ao local onde os resíduos serão destinados;</w:t>
      </w:r>
    </w:p>
    <w:p w14:paraId="0018BE60" w14:textId="77777777" w:rsidR="00F8662C" w:rsidRDefault="008C632A">
      <w:pPr>
        <w:pStyle w:val="Corpodetexto2"/>
        <w:numPr>
          <w:ilvl w:val="0"/>
          <w:numId w:val="8"/>
        </w:numPr>
        <w:tabs>
          <w:tab w:val="left" w:pos="426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Apresentar aos autos processuais os projetos e estudos técnicos necessários que comprove a eficiên</w:t>
      </w:r>
      <w:r>
        <w:rPr>
          <w:rFonts w:ascii="Verdana" w:hAnsi="Verdana" w:cs="Verdana"/>
          <w:sz w:val="20"/>
          <w:szCs w:val="20"/>
        </w:rPr>
        <w:t xml:space="preserve">cia do reaproveitamento do resíduo, exemplo: </w:t>
      </w:r>
      <w:r>
        <w:rPr>
          <w:rFonts w:ascii="Verdana" w:hAnsi="Verdana" w:cs="Verdana"/>
          <w:b/>
          <w:sz w:val="20"/>
          <w:szCs w:val="20"/>
        </w:rPr>
        <w:t>compostagem</w:t>
      </w:r>
      <w:r>
        <w:rPr>
          <w:rFonts w:ascii="Verdana" w:hAnsi="Verdana" w:cs="Verdana"/>
          <w:sz w:val="20"/>
          <w:szCs w:val="20"/>
        </w:rPr>
        <w:t xml:space="preserve">, </w:t>
      </w:r>
      <w:r>
        <w:rPr>
          <w:rFonts w:ascii="Verdana" w:hAnsi="Verdana" w:cs="Verdana"/>
          <w:b/>
          <w:sz w:val="20"/>
          <w:szCs w:val="20"/>
        </w:rPr>
        <w:t>reciclagem</w:t>
      </w:r>
      <w:r>
        <w:rPr>
          <w:rFonts w:ascii="Verdana" w:hAnsi="Verdana" w:cs="Verdana"/>
          <w:sz w:val="20"/>
          <w:szCs w:val="20"/>
        </w:rPr>
        <w:t xml:space="preserve">, </w:t>
      </w:r>
      <w:r>
        <w:rPr>
          <w:rFonts w:ascii="Verdana" w:hAnsi="Verdana" w:cs="Verdana"/>
          <w:b/>
          <w:sz w:val="20"/>
          <w:szCs w:val="20"/>
        </w:rPr>
        <w:t>obra de arte</w:t>
      </w:r>
      <w:r>
        <w:rPr>
          <w:rFonts w:ascii="Verdana" w:hAnsi="Verdana" w:cs="Verdana"/>
          <w:sz w:val="20"/>
          <w:szCs w:val="20"/>
        </w:rPr>
        <w:t>, dentre outros.</w:t>
      </w:r>
    </w:p>
    <w:p w14:paraId="504C226B" w14:textId="77777777" w:rsidR="00F8662C" w:rsidRDefault="00F8662C">
      <w:pPr>
        <w:pStyle w:val="Corpodetexto2"/>
        <w:spacing w:before="120" w:line="240" w:lineRule="auto"/>
        <w:rPr>
          <w:rFonts w:ascii="Verdana" w:hAnsi="Verdana" w:cs="Verdana"/>
          <w:sz w:val="20"/>
          <w:szCs w:val="20"/>
        </w:rPr>
      </w:pPr>
    </w:p>
    <w:p w14:paraId="13D14FE5" w14:textId="77777777" w:rsidR="00F8662C" w:rsidRDefault="008C632A">
      <w:pPr>
        <w:pStyle w:val="Corpodetexto2"/>
        <w:tabs>
          <w:tab w:val="left" w:pos="34"/>
        </w:tabs>
        <w:spacing w:before="120" w:line="240" w:lineRule="auto"/>
        <w:ind w:left="34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>5.8.5</w:t>
      </w:r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Há geração ou possibilidade de geração de resíduos </w:t>
      </w:r>
      <w:r>
        <w:rPr>
          <w:rFonts w:ascii="Verdana" w:hAnsi="Verdana" w:cs="Verdana"/>
          <w:b/>
          <w:sz w:val="20"/>
          <w:szCs w:val="20"/>
        </w:rPr>
        <w:t>PERIGOSOS</w:t>
      </w:r>
      <w:r>
        <w:rPr>
          <w:rFonts w:ascii="Verdana" w:hAnsi="Verdana" w:cs="Verdana"/>
          <w:sz w:val="20"/>
          <w:szCs w:val="20"/>
        </w:rPr>
        <w:t>, CLASSE I no local da atividade?</w:t>
      </w:r>
    </w:p>
    <w:p w14:paraId="5FF2D051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9982276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      </w:t>
      </w:r>
      <w:sdt>
        <w:sdtPr>
          <w:rPr>
            <w:rFonts w:ascii="Verdana" w:hAnsi="Verdana" w:cs="Verdana"/>
            <w:b/>
            <w:sz w:val="20"/>
            <w:szCs w:val="20"/>
          </w:rPr>
          <w:id w:val="-9416790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14:paraId="012EA240" w14:textId="77777777" w:rsidR="00F8662C" w:rsidRDefault="008C632A">
      <w:pPr>
        <w:spacing w:before="120" w:after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Observação</w:t>
      </w:r>
      <w:r>
        <w:rPr>
          <w:rFonts w:ascii="Verdana" w:hAnsi="Verdana" w:cs="Verdana"/>
          <w:sz w:val="20"/>
          <w:szCs w:val="20"/>
        </w:rPr>
        <w:t xml:space="preserve">: Para os Resíduos Perigosos será necessária a </w:t>
      </w:r>
      <w:r>
        <w:rPr>
          <w:rFonts w:ascii="Verdana" w:hAnsi="Verdana" w:cs="Verdana"/>
          <w:b/>
          <w:sz w:val="20"/>
          <w:szCs w:val="20"/>
        </w:rPr>
        <w:t>elaboração de um plano de gerenciamento</w:t>
      </w:r>
      <w:r>
        <w:rPr>
          <w:rFonts w:ascii="Verdana" w:hAnsi="Verdana" w:cs="Verdana"/>
          <w:sz w:val="20"/>
          <w:szCs w:val="20"/>
        </w:rPr>
        <w:t xml:space="preserve"> </w:t>
      </w:r>
      <w:r>
        <w:rPr>
          <w:rFonts w:ascii="Verdana" w:hAnsi="Verdana" w:cs="Verdana"/>
          <w:b/>
          <w:bCs/>
          <w:sz w:val="20"/>
          <w:szCs w:val="20"/>
        </w:rPr>
        <w:t>de resíduos</w:t>
      </w:r>
      <w:r>
        <w:rPr>
          <w:rFonts w:ascii="Verdana" w:hAnsi="Verdana" w:cs="Verdana"/>
          <w:sz w:val="20"/>
          <w:szCs w:val="20"/>
        </w:rPr>
        <w:t xml:space="preserve"> que contemple no mínimo os seguintes critérios (deverá compor a ART do técnico responsável): </w:t>
      </w:r>
    </w:p>
    <w:p w14:paraId="75131729" w14:textId="77777777" w:rsidR="00F8662C" w:rsidRDefault="008C632A">
      <w:pPr>
        <w:pStyle w:val="artigo"/>
        <w:numPr>
          <w:ilvl w:val="0"/>
          <w:numId w:val="9"/>
        </w:numPr>
        <w:spacing w:before="120" w:beforeAutospacing="0" w:after="120" w:afterAutospacing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Quantidade gerada no mês (quando couber), quantidade de resíduo</w:t>
      </w:r>
      <w:r>
        <w:rPr>
          <w:rFonts w:ascii="Verdana" w:hAnsi="Verdana" w:cs="Verdana"/>
          <w:sz w:val="20"/>
          <w:szCs w:val="20"/>
        </w:rPr>
        <w:t>s destinada e forma de acondicionamento até que seja destinado (recipiente, cobertura do local e piso). Apresentar todos os documentos comprobatórios pertinentes e relatório fotográfico do local;</w:t>
      </w:r>
    </w:p>
    <w:p w14:paraId="786C7CA6" w14:textId="77777777" w:rsidR="00F8662C" w:rsidRDefault="008C632A">
      <w:pPr>
        <w:pStyle w:val="artigo"/>
        <w:numPr>
          <w:ilvl w:val="0"/>
          <w:numId w:val="9"/>
        </w:numPr>
        <w:spacing w:before="120" w:beforeAutospacing="0" w:after="120" w:afterAutospacing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Ações preventivas, corretivas e contingenciais a serem execu</w:t>
      </w:r>
      <w:r>
        <w:rPr>
          <w:rFonts w:ascii="Verdana" w:hAnsi="Verdana" w:cs="Verdana"/>
          <w:sz w:val="20"/>
          <w:szCs w:val="20"/>
        </w:rPr>
        <w:t>tadas em situações de gerenciamento incorreto ou acidentes;</w:t>
      </w:r>
    </w:p>
    <w:p w14:paraId="74F6E250" w14:textId="77777777" w:rsidR="00F8662C" w:rsidRDefault="008C632A">
      <w:pPr>
        <w:pStyle w:val="artigo"/>
        <w:numPr>
          <w:ilvl w:val="0"/>
          <w:numId w:val="9"/>
        </w:numPr>
        <w:spacing w:before="120" w:beforeAutospacing="0" w:after="120" w:afterAutospacing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Metas e procedimentos relacionados à minimização da geração de resíduos sólidos, sua reutilização e reciclagem;</w:t>
      </w:r>
    </w:p>
    <w:p w14:paraId="3E551A90" w14:textId="77777777" w:rsidR="00F8662C" w:rsidRDefault="008C632A">
      <w:pPr>
        <w:pStyle w:val="artigo"/>
        <w:numPr>
          <w:ilvl w:val="0"/>
          <w:numId w:val="9"/>
        </w:numPr>
        <w:spacing w:before="120" w:beforeAutospacing="0" w:after="120" w:afterAutospacing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Medidas saneadoras dos passivos ambientais relacionados aos resíduos sólidos;</w:t>
      </w:r>
    </w:p>
    <w:p w14:paraId="61E8D7C2" w14:textId="77777777" w:rsidR="00F8662C" w:rsidRDefault="008C632A">
      <w:pPr>
        <w:pStyle w:val="artigo"/>
        <w:numPr>
          <w:ilvl w:val="0"/>
          <w:numId w:val="9"/>
        </w:numPr>
        <w:spacing w:before="120" w:beforeAutospacing="0" w:after="120" w:afterAutospacing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Cronog</w:t>
      </w:r>
      <w:r>
        <w:rPr>
          <w:rFonts w:ascii="Verdana" w:hAnsi="Verdana" w:cs="Verdana"/>
          <w:sz w:val="20"/>
          <w:szCs w:val="20"/>
        </w:rPr>
        <w:t xml:space="preserve">rama de treinamento dos funcionários que manuseiam estes tipos de resíduos no empreendimento; </w:t>
      </w:r>
    </w:p>
    <w:p w14:paraId="3CAA1853" w14:textId="77777777" w:rsidR="00F8662C" w:rsidRDefault="008C632A">
      <w:pPr>
        <w:pStyle w:val="artigo"/>
        <w:numPr>
          <w:ilvl w:val="0"/>
          <w:numId w:val="9"/>
        </w:numPr>
        <w:spacing w:before="120" w:beforeAutospacing="0" w:after="120" w:afterAutospacing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Apresentar cópia da nota fiscal ou certificado de destinação dos resíduos perigosos e cópia da licença ambiental da empresa a qual se destinou os resíduos. </w:t>
      </w:r>
    </w:p>
    <w:p w14:paraId="647402BD" w14:textId="77777777" w:rsidR="00F8662C" w:rsidRDefault="00F8662C">
      <w:pPr>
        <w:pBdr>
          <w:bottom w:val="single" w:sz="6" w:space="1" w:color="auto"/>
        </w:pBd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</w:p>
    <w:p w14:paraId="5199FDA7" w14:textId="77777777" w:rsidR="00F8662C" w:rsidRDefault="00F8662C">
      <w:pP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</w:p>
    <w:p w14:paraId="1BA4C636" w14:textId="77777777" w:rsidR="00F8662C" w:rsidRDefault="008C632A">
      <w:pPr>
        <w:tabs>
          <w:tab w:val="left" w:pos="1134"/>
        </w:tabs>
        <w:spacing w:before="120" w:after="120" w:line="240" w:lineRule="auto"/>
        <w:ind w:left="14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5.</w:t>
      </w:r>
      <w:r>
        <w:rPr>
          <w:rFonts w:ascii="Verdana" w:hAnsi="Verdana" w:cs="Verdana"/>
          <w:b/>
          <w:sz w:val="20"/>
          <w:szCs w:val="20"/>
        </w:rPr>
        <w:t xml:space="preserve">9 GERENCIAMENTOS DAS EMISSÕES ATMOSFÉRICAS: </w:t>
      </w:r>
    </w:p>
    <w:p w14:paraId="1B54D797" w14:textId="77777777" w:rsidR="00F8662C" w:rsidRDefault="008C632A">
      <w:pPr>
        <w:pStyle w:val="Corpodetexto2"/>
        <w:tabs>
          <w:tab w:val="left" w:pos="3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>5.9.1</w:t>
      </w:r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>O empreendimento / atividade, em qualquer uma de suas etapas, é geradora de emissões atmosféricas?</w:t>
      </w:r>
    </w:p>
    <w:p w14:paraId="20DF8AC2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221282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      </w:t>
      </w:r>
      <w:sdt>
        <w:sdtPr>
          <w:rPr>
            <w:rFonts w:ascii="Verdana" w:hAnsi="Verdana" w:cs="Verdana"/>
            <w:b/>
            <w:sz w:val="20"/>
            <w:szCs w:val="20"/>
          </w:rPr>
          <w:id w:val="8859926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14:paraId="3ADAF238" w14:textId="77777777" w:rsidR="00F8662C" w:rsidRDefault="008C632A">
      <w:pPr>
        <w:spacing w:before="120" w:after="120" w:line="240" w:lineRule="auto"/>
        <w:rPr>
          <w:rFonts w:ascii="Verdana" w:eastAsia="Times New Roman" w:hAnsi="Verdana" w:cs="Verdana"/>
          <w:i/>
          <w:sz w:val="20"/>
          <w:szCs w:val="20"/>
          <w:lang w:eastAsia="pt-BR"/>
        </w:rPr>
      </w:pPr>
      <w:r>
        <w:rPr>
          <w:rFonts w:ascii="Verdana" w:eastAsia="Times New Roman" w:hAnsi="Verdana" w:cs="Verdana"/>
          <w:i/>
          <w:sz w:val="20"/>
          <w:szCs w:val="20"/>
          <w:lang w:eastAsia="pt-BR"/>
        </w:rPr>
        <w:t>5.7.1.1 Caso a resposta seja “sim”, preencher as tabelas que seguem:</w:t>
      </w:r>
    </w:p>
    <w:p w14:paraId="7C8B1B97" w14:textId="77777777" w:rsidR="00F8662C" w:rsidRDefault="00F8662C">
      <w:pPr>
        <w:spacing w:before="120" w:after="120" w:line="240" w:lineRule="auto"/>
        <w:rPr>
          <w:rFonts w:ascii="Verdana" w:eastAsia="Times New Roman" w:hAnsi="Verdana" w:cs="Verdana"/>
          <w:i/>
          <w:sz w:val="20"/>
          <w:szCs w:val="20"/>
          <w:lang w:eastAsia="pt-BR"/>
        </w:rPr>
      </w:pPr>
    </w:p>
    <w:tbl>
      <w:tblPr>
        <w:tblStyle w:val="Tabelacomgrade"/>
        <w:tblW w:w="4942" w:type="pct"/>
        <w:tblInd w:w="108" w:type="dxa"/>
        <w:tblLook w:val="04A0" w:firstRow="1" w:lastRow="0" w:firstColumn="1" w:lastColumn="0" w:noHBand="0" w:noVBand="1"/>
      </w:tblPr>
      <w:tblGrid>
        <w:gridCol w:w="2228"/>
        <w:gridCol w:w="2228"/>
        <w:gridCol w:w="2228"/>
        <w:gridCol w:w="2228"/>
      </w:tblGrid>
      <w:tr w:rsidR="00F8662C" w14:paraId="639D4F4B" w14:textId="77777777">
        <w:trPr>
          <w:trHeight w:val="402"/>
        </w:trPr>
        <w:tc>
          <w:tcPr>
            <w:tcW w:w="5000" w:type="pct"/>
            <w:gridSpan w:val="4"/>
            <w:shd w:val="clear" w:color="auto" w:fill="F2F2F2" w:themeFill="background1" w:themeFillShade="F2"/>
            <w:vAlign w:val="center"/>
          </w:tcPr>
          <w:p w14:paraId="7FAE7A78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sz w:val="20"/>
                <w:szCs w:val="20"/>
              </w:rPr>
              <w:t>Emissões atmosféricas devido à queima de combustíveis</w:t>
            </w:r>
          </w:p>
        </w:tc>
      </w:tr>
      <w:tr w:rsidR="00F8662C" w14:paraId="7664DC5C" w14:textId="77777777">
        <w:trPr>
          <w:trHeight w:val="402"/>
        </w:trPr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24F7DA46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Fonte Emissora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537D63BB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Combustível Utilizado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0C67CE89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Consumo mensal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056B09D5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Equipamento de Controle</w:t>
            </w:r>
          </w:p>
        </w:tc>
      </w:tr>
      <w:tr w:rsidR="00F8662C" w14:paraId="489DF841" w14:textId="77777777">
        <w:trPr>
          <w:trHeight w:val="283"/>
        </w:trPr>
        <w:tc>
          <w:tcPr>
            <w:tcW w:w="1250" w:type="pct"/>
            <w:vAlign w:val="center"/>
          </w:tcPr>
          <w:p w14:paraId="1666A72A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99398387"/>
                <w:placeholder>
                  <w:docPart w:val="556A5C3FF003422887FB1DF1E772CF41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279797974"/>
            <w:placeholder>
              <w:docPart w:val="5A134815960B4EF08A16237B33968763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7B27C5E7" w14:textId="77777777" w:rsidR="00F8662C" w:rsidRDefault="008C632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14:paraId="3FE03258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660266349"/>
                <w:placeholder>
                  <w:docPart w:val="ECEEB59EFD054A1D9F23FE6D736BD76A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1741517830"/>
            <w:placeholder>
              <w:docPart w:val="B7C4D0809EBD4CCE8FCDF6A2CA7C2BFD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16F82486" w14:textId="77777777" w:rsidR="00F8662C" w:rsidRDefault="008C632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F8662C" w14:paraId="5E2D07D2" w14:textId="77777777">
        <w:trPr>
          <w:trHeight w:val="283"/>
        </w:trPr>
        <w:tc>
          <w:tcPr>
            <w:tcW w:w="1250" w:type="pct"/>
            <w:vAlign w:val="center"/>
          </w:tcPr>
          <w:p w14:paraId="6F49ABB4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328643453"/>
                <w:placeholder>
                  <w:docPart w:val="167181D386C24D42B586829C7E60F78C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717638050"/>
            <w:placeholder>
              <w:docPart w:val="0FEE1183912440A7B877148994D6D8C8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784D0D47" w14:textId="77777777" w:rsidR="00F8662C" w:rsidRDefault="008C632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14:paraId="3F03446B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746302899"/>
                <w:placeholder>
                  <w:docPart w:val="F5BC48AE60914C16B58A2EDA783EFB6C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483670349"/>
            <w:placeholder>
              <w:docPart w:val="3AB39C4C8796442CBB224131CF8FBA39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7B649ECD" w14:textId="77777777" w:rsidR="00F8662C" w:rsidRDefault="008C632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F8662C" w14:paraId="4367EB65" w14:textId="77777777">
        <w:trPr>
          <w:trHeight w:val="283"/>
        </w:trPr>
        <w:tc>
          <w:tcPr>
            <w:tcW w:w="1250" w:type="pct"/>
            <w:vAlign w:val="center"/>
          </w:tcPr>
          <w:p w14:paraId="0091EC1E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13439654"/>
                <w:placeholder>
                  <w:docPart w:val="D1CA8A9335EA4197ADA1D1441D15A8E3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340749288"/>
            <w:placeholder>
              <w:docPart w:val="5063516975A14B2081B050BFB917BF84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791BF2CB" w14:textId="77777777" w:rsidR="00F8662C" w:rsidRDefault="008C632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14:paraId="403E42EB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125037300"/>
                <w:placeholder>
                  <w:docPart w:val="64F7814201B243E59E48BEE9F52E325E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009060855"/>
            <w:placeholder>
              <w:docPart w:val="82DB6BB04E31430EA06F118098081189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2F9A096A" w14:textId="77777777" w:rsidR="00F8662C" w:rsidRDefault="008C632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F8662C" w14:paraId="4C15FCD0" w14:textId="77777777">
        <w:trPr>
          <w:trHeight w:val="283"/>
        </w:trPr>
        <w:tc>
          <w:tcPr>
            <w:tcW w:w="1250" w:type="pct"/>
            <w:vAlign w:val="center"/>
          </w:tcPr>
          <w:p w14:paraId="04BE4AE6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778791406"/>
                <w:placeholder>
                  <w:docPart w:val="97EAF433033C46869A0D656613108A1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2089414223"/>
            <w:placeholder>
              <w:docPart w:val="BE35B627C2F2472B8B7494794C2A9AF2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134C1ECB" w14:textId="77777777" w:rsidR="00F8662C" w:rsidRDefault="008C632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.</w:t>
                </w:r>
              </w:p>
            </w:tc>
          </w:sdtContent>
        </w:sdt>
        <w:tc>
          <w:tcPr>
            <w:tcW w:w="1250" w:type="pct"/>
            <w:vAlign w:val="center"/>
          </w:tcPr>
          <w:p w14:paraId="6A45FEED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95320498"/>
                <w:placeholder>
                  <w:docPart w:val="D6EF4A4A1F3C423D85CBDB30404AFD23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1537847824"/>
            <w:placeholder>
              <w:docPart w:val="7826D951198D4EF69AB636ECE800E715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1A51B83F" w14:textId="77777777" w:rsidR="00F8662C" w:rsidRDefault="008C632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F8662C" w14:paraId="4D1BCCC8" w14:textId="77777777">
        <w:trPr>
          <w:trHeight w:val="283"/>
        </w:trPr>
        <w:tc>
          <w:tcPr>
            <w:tcW w:w="1250" w:type="pct"/>
            <w:vAlign w:val="center"/>
          </w:tcPr>
          <w:p w14:paraId="02908CAF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533110213"/>
                <w:placeholder>
                  <w:docPart w:val="3D5E75C066CC440499E45AF02D3941CD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619987691"/>
            <w:placeholder>
              <w:docPart w:val="6BBFECE3EE554D1E99AD0B5A917F01D3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7E71D63C" w14:textId="77777777" w:rsidR="00F8662C" w:rsidRDefault="008C632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14:paraId="7034B2A2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26976404"/>
                <w:placeholder>
                  <w:docPart w:val="B0B284BABE8A438EA5023577B6E0F648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30389807"/>
            <w:placeholder>
              <w:docPart w:val="6CBE55ED899B4A709FE8DA56218AD210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30B5E4EB" w14:textId="77777777" w:rsidR="00F8662C" w:rsidRDefault="008C632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F8662C" w14:paraId="0AFD9C80" w14:textId="77777777">
        <w:trPr>
          <w:trHeight w:val="283"/>
        </w:trPr>
        <w:tc>
          <w:tcPr>
            <w:tcW w:w="1250" w:type="pct"/>
            <w:vAlign w:val="center"/>
          </w:tcPr>
          <w:p w14:paraId="3E8C0473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021474661"/>
                <w:placeholder>
                  <w:docPart w:val="4B7571DA130F4D74A900B13334031BC2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068268022"/>
            <w:placeholder>
              <w:docPart w:val="B135DC93E8B04EC8B0C1A38CDF583B91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1C9389EB" w14:textId="77777777" w:rsidR="00F8662C" w:rsidRDefault="008C632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14:paraId="631EC38D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2013981643"/>
                <w:placeholder>
                  <w:docPart w:val="122FFA8753324B2FB2EC3B1DB69D50E3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para digitar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2047755395"/>
            <w:placeholder>
              <w:docPart w:val="177B247F6C4B41EA835BAFA40EACA1BC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2E40E77E" w14:textId="77777777" w:rsidR="00F8662C" w:rsidRDefault="008C632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</w:tbl>
    <w:p w14:paraId="3E69982B" w14:textId="77777777" w:rsidR="00F8662C" w:rsidRDefault="00F8662C">
      <w:pPr>
        <w:rPr>
          <w:rFonts w:ascii="Verdana" w:hAnsi="Verdana" w:cs="Verdana"/>
          <w:sz w:val="20"/>
          <w:szCs w:val="20"/>
        </w:rPr>
      </w:pPr>
    </w:p>
    <w:tbl>
      <w:tblPr>
        <w:tblStyle w:val="Tabelacomgrade"/>
        <w:tblW w:w="4942" w:type="pct"/>
        <w:tblInd w:w="108" w:type="dxa"/>
        <w:tblLook w:val="04A0" w:firstRow="1" w:lastRow="0" w:firstColumn="1" w:lastColumn="0" w:noHBand="0" w:noVBand="1"/>
      </w:tblPr>
      <w:tblGrid>
        <w:gridCol w:w="2228"/>
        <w:gridCol w:w="2228"/>
        <w:gridCol w:w="2228"/>
        <w:gridCol w:w="2228"/>
      </w:tblGrid>
      <w:tr w:rsidR="00F8662C" w14:paraId="2974D94B" w14:textId="77777777">
        <w:trPr>
          <w:trHeight w:val="402"/>
        </w:trPr>
        <w:tc>
          <w:tcPr>
            <w:tcW w:w="5000" w:type="pct"/>
            <w:gridSpan w:val="4"/>
            <w:shd w:val="clear" w:color="auto" w:fill="F2F2F2" w:themeFill="background1" w:themeFillShade="F2"/>
            <w:vAlign w:val="center"/>
          </w:tcPr>
          <w:p w14:paraId="73FF6FE7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sz w:val="20"/>
                <w:szCs w:val="20"/>
              </w:rPr>
              <w:t>Emissões atmosféricas sem queima de combustíveis</w:t>
            </w:r>
          </w:p>
        </w:tc>
      </w:tr>
      <w:tr w:rsidR="00F8662C" w14:paraId="7CD0261E" w14:textId="77777777">
        <w:trPr>
          <w:trHeight w:val="402"/>
        </w:trPr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02C0ED23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Fonte Emissora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3E5617DB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Processo Industrial Utilizado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07DDF29F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Substância Emitida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68B181DF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Equipamento de Controle</w:t>
            </w:r>
          </w:p>
        </w:tc>
      </w:tr>
      <w:tr w:rsidR="00F8662C" w14:paraId="412499B2" w14:textId="77777777">
        <w:trPr>
          <w:trHeight w:val="283"/>
        </w:trPr>
        <w:tc>
          <w:tcPr>
            <w:tcW w:w="1250" w:type="pct"/>
            <w:vAlign w:val="center"/>
          </w:tcPr>
          <w:p w14:paraId="5853527F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652869545"/>
                <w:placeholder>
                  <w:docPart w:val="80B2BCDDEB9F4745854ECC1D1C35E43D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14:paraId="0F90A6E2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263983502"/>
                <w:placeholder>
                  <w:docPart w:val="CF3E44982C5448519F91822897FDD0C3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504558869"/>
            <w:placeholder>
              <w:docPart w:val="539898E908424F68AA103EEDC1A92B5D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14:paraId="3B5EF049" w14:textId="77777777" w:rsidR="00F8662C" w:rsidRDefault="008C632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Escolher um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item.</w:t>
                </w:r>
              </w:p>
            </w:tc>
          </w:sdtContent>
        </w:sdt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89221183"/>
            <w:placeholder>
              <w:docPart w:val="B7F495884CE94CD3B0C356E5A9D1FABC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44350599" w14:textId="77777777" w:rsidR="00F8662C" w:rsidRDefault="008C632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F8662C" w14:paraId="605ED266" w14:textId="77777777">
        <w:trPr>
          <w:trHeight w:val="283"/>
        </w:trPr>
        <w:tc>
          <w:tcPr>
            <w:tcW w:w="1250" w:type="pct"/>
            <w:vAlign w:val="center"/>
          </w:tcPr>
          <w:p w14:paraId="342916B5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096816548"/>
                <w:placeholder>
                  <w:docPart w:val="87050FABE7344244BD5AFECB68E8B26E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14:paraId="2758FDD0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745249416"/>
                <w:placeholder>
                  <w:docPart w:val="6DBB2407E86A4477B2A265EF8981E0AF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376206440"/>
            <w:placeholder>
              <w:docPart w:val="F943AD835B9B44D58C32E60836D8BB9C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14:paraId="1C0DE929" w14:textId="77777777" w:rsidR="00F8662C" w:rsidRDefault="008C632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713721597"/>
            <w:placeholder>
              <w:docPart w:val="737C41F2954540E8A4670AA73DF0279D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5CB68024" w14:textId="77777777" w:rsidR="00F8662C" w:rsidRDefault="008C632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F8662C" w14:paraId="1FDD3C51" w14:textId="77777777">
        <w:trPr>
          <w:trHeight w:val="283"/>
        </w:trPr>
        <w:tc>
          <w:tcPr>
            <w:tcW w:w="1250" w:type="pct"/>
            <w:vAlign w:val="center"/>
          </w:tcPr>
          <w:p w14:paraId="30BA6D6B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475645879"/>
                <w:placeholder>
                  <w:docPart w:val="0AC0E11EBAB04A5ABF000F4D7C2F8C6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14:paraId="7B047DF4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663702127"/>
                <w:placeholder>
                  <w:docPart w:val="9366445526874F3D8DB16298BE96D855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597455875"/>
            <w:placeholder>
              <w:docPart w:val="B408732DD40843AE90B1972E2F5E1F10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14:paraId="766102E8" w14:textId="77777777" w:rsidR="00F8662C" w:rsidRDefault="008C632A">
                <w:pPr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203023202"/>
            <w:placeholder>
              <w:docPart w:val="260ABAE8D43A42878D2F55F5D69DC756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02B9757F" w14:textId="77777777" w:rsidR="00F8662C" w:rsidRDefault="008C632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F8662C" w14:paraId="385180FA" w14:textId="77777777">
        <w:trPr>
          <w:trHeight w:val="283"/>
        </w:trPr>
        <w:tc>
          <w:tcPr>
            <w:tcW w:w="1250" w:type="pct"/>
            <w:vAlign w:val="center"/>
          </w:tcPr>
          <w:p w14:paraId="055FA53B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917060586"/>
                <w:placeholder>
                  <w:docPart w:val="F5E44503D05A412BA467C277A690A92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14:paraId="41527C95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275170994"/>
                <w:placeholder>
                  <w:docPart w:val="31E20C9FE41948559A4F2C524EA8D85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633136326"/>
            <w:placeholder>
              <w:docPart w:val="A550574FDA9A4DDEBB0C80FE4B3BFB6E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14:paraId="14824A28" w14:textId="77777777" w:rsidR="00F8662C" w:rsidRDefault="008C632A">
                <w:pPr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323085130"/>
            <w:placeholder>
              <w:docPart w:val="8AC696484D89414EBD19BD690A2F306E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656394D4" w14:textId="77777777" w:rsidR="00F8662C" w:rsidRDefault="008C632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F8662C" w14:paraId="41BC5E37" w14:textId="77777777">
        <w:trPr>
          <w:trHeight w:val="283"/>
        </w:trPr>
        <w:tc>
          <w:tcPr>
            <w:tcW w:w="1250" w:type="pct"/>
            <w:vAlign w:val="center"/>
          </w:tcPr>
          <w:p w14:paraId="29CDC93E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31647307"/>
                <w:placeholder>
                  <w:docPart w:val="38A31F9F73F5438990C1E12DF75E00C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14:paraId="56AE21DE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869371227"/>
                <w:placeholder>
                  <w:docPart w:val="C34743AD566D48209776AF7B19475CA1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-1396974810"/>
            <w:placeholder>
              <w:docPart w:val="D9DB9A11C0E449849C580FFA0CCCDCFD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14:paraId="71563363" w14:textId="77777777" w:rsidR="00F8662C" w:rsidRDefault="008C632A">
                <w:pPr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755820470"/>
            <w:placeholder>
              <w:docPart w:val="D5D4AACB23B843E786AE0A56405DEEDA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12FE52D5" w14:textId="77777777" w:rsidR="00F8662C" w:rsidRDefault="008C632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F8662C" w14:paraId="3B3128ED" w14:textId="77777777">
        <w:trPr>
          <w:trHeight w:val="283"/>
        </w:trPr>
        <w:tc>
          <w:tcPr>
            <w:tcW w:w="1250" w:type="pct"/>
            <w:vAlign w:val="center"/>
          </w:tcPr>
          <w:p w14:paraId="72773D98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715706763"/>
                <w:placeholder>
                  <w:docPart w:val="096DE742270B475CA3D344318FA03A89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14:paraId="6382D359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985772575"/>
                <w:placeholder>
                  <w:docPart w:val="1DF988014E044139B697CF08ECE549A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422073928"/>
            <w:placeholder>
              <w:docPart w:val="5FC24C2FEBBD4997A794E6D0FF090C4A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14:paraId="2CF2E329" w14:textId="77777777" w:rsidR="00F8662C" w:rsidRDefault="008C632A">
                <w:pPr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476461661"/>
            <w:placeholder>
              <w:docPart w:val="515ECF31B34C44C5A9FF993F1D6EC34D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14:paraId="7D016FF6" w14:textId="77777777" w:rsidR="00F8662C" w:rsidRDefault="008C632A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</w:tbl>
    <w:p w14:paraId="67FBEFFA" w14:textId="77777777" w:rsidR="00F8662C" w:rsidRDefault="00F8662C">
      <w:pPr>
        <w:pStyle w:val="Corpodetexto2"/>
        <w:pBdr>
          <w:bottom w:val="single" w:sz="6" w:space="1" w:color="auto"/>
        </w:pBdr>
        <w:tabs>
          <w:tab w:val="left" w:pos="426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</w:p>
    <w:p w14:paraId="47322888" w14:textId="77777777" w:rsidR="00F8662C" w:rsidRDefault="00F8662C">
      <w:pPr>
        <w:pStyle w:val="Corpodetexto2"/>
        <w:pBdr>
          <w:bottom w:val="single" w:sz="6" w:space="1" w:color="auto"/>
        </w:pBdr>
        <w:tabs>
          <w:tab w:val="left" w:pos="426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</w:p>
    <w:p w14:paraId="6A49B3A8" w14:textId="77777777" w:rsidR="00F8662C" w:rsidRDefault="00F8662C">
      <w:pPr>
        <w:pStyle w:val="Corpodetexto2"/>
        <w:tabs>
          <w:tab w:val="left" w:pos="426"/>
        </w:tabs>
        <w:spacing w:before="120" w:line="240" w:lineRule="auto"/>
        <w:jc w:val="both"/>
        <w:rPr>
          <w:rFonts w:ascii="Verdana" w:eastAsia="Times New Roman" w:hAnsi="Verdana" w:cs="Verdana"/>
          <w:sz w:val="20"/>
          <w:szCs w:val="20"/>
          <w:lang w:eastAsia="pt-BR"/>
        </w:rPr>
      </w:pPr>
    </w:p>
    <w:p w14:paraId="287E3476" w14:textId="77777777" w:rsidR="00F8662C" w:rsidRDefault="008C632A">
      <w:pPr>
        <w:tabs>
          <w:tab w:val="left" w:pos="1134"/>
        </w:tabs>
        <w:spacing w:before="120" w:after="120" w:line="240" w:lineRule="auto"/>
        <w:ind w:left="28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 xml:space="preserve">5.10 GERENCIAMENTOS DAS EMISSÕES DE RUIDOS: </w:t>
      </w:r>
    </w:p>
    <w:p w14:paraId="0CAF5316" w14:textId="77777777" w:rsidR="00F8662C" w:rsidRDefault="008C632A">
      <w:pPr>
        <w:pStyle w:val="Corpodetexto2"/>
        <w:tabs>
          <w:tab w:val="left" w:pos="34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 xml:space="preserve">5.10.1 </w:t>
      </w:r>
      <w:r>
        <w:rPr>
          <w:rFonts w:ascii="Verdana" w:hAnsi="Verdana" w:cs="Verdana"/>
          <w:sz w:val="20"/>
          <w:szCs w:val="20"/>
        </w:rPr>
        <w:t>A atividade é geradora de emissões atmosféricas ou p</w:t>
      </w:r>
      <w:r>
        <w:rPr>
          <w:rFonts w:ascii="Verdana" w:eastAsia="Times New Roman" w:hAnsi="Verdana" w:cs="Verdana"/>
          <w:sz w:val="20"/>
          <w:szCs w:val="20"/>
          <w:lang w:eastAsia="pt-BR"/>
        </w:rPr>
        <w:t xml:space="preserve">ossui máquinas e/ou equipamentos geradores de ruídos acima dos </w:t>
      </w:r>
      <w:r>
        <w:rPr>
          <w:rFonts w:ascii="Verdana" w:eastAsia="Times New Roman" w:hAnsi="Verdana" w:cs="Verdana"/>
          <w:sz w:val="20"/>
          <w:szCs w:val="20"/>
          <w:lang w:eastAsia="pt-BR"/>
        </w:rPr>
        <w:t>padrões aceitáveis (estabelecidos pela Resolução CONAMA 001/1990, NBR 10151/2000 e NBR 10152/1987, ou as que vierem a substituí-las)</w:t>
      </w:r>
      <w:r>
        <w:rPr>
          <w:rFonts w:ascii="Verdana" w:hAnsi="Verdana" w:cs="Verdana"/>
          <w:sz w:val="20"/>
          <w:szCs w:val="20"/>
        </w:rPr>
        <w:t>?</w:t>
      </w:r>
    </w:p>
    <w:p w14:paraId="3D1319A8" w14:textId="77777777" w:rsidR="00F8662C" w:rsidRDefault="008C632A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9382584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      </w:t>
      </w:r>
      <w:sdt>
        <w:sdtPr>
          <w:rPr>
            <w:rFonts w:ascii="Verdana" w:hAnsi="Verdana" w:cs="Verdana"/>
            <w:b/>
            <w:sz w:val="20"/>
            <w:szCs w:val="20"/>
          </w:rPr>
          <w:id w:val="-7867377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14:paraId="20CC1162" w14:textId="77777777" w:rsidR="00F8662C" w:rsidRDefault="008C632A">
      <w:pPr>
        <w:spacing w:before="120" w:after="120" w:line="240" w:lineRule="auto"/>
        <w:rPr>
          <w:rFonts w:ascii="Verdana" w:eastAsia="Times New Roman" w:hAnsi="Verdana" w:cs="Verdana"/>
          <w:i/>
          <w:sz w:val="20"/>
          <w:szCs w:val="20"/>
          <w:lang w:eastAsia="pt-BR"/>
        </w:rPr>
      </w:pPr>
      <w:r>
        <w:rPr>
          <w:rFonts w:ascii="Verdana" w:eastAsia="Times New Roman" w:hAnsi="Verdana" w:cs="Verdana"/>
          <w:i/>
          <w:sz w:val="20"/>
          <w:szCs w:val="20"/>
          <w:lang w:eastAsia="pt-BR"/>
        </w:rPr>
        <w:t>5.10.1.1 Caso a resposta seja “sim”, preencher a tabelas que segue:</w:t>
      </w:r>
    </w:p>
    <w:tbl>
      <w:tblPr>
        <w:tblStyle w:val="Tabelacomgrade"/>
        <w:tblW w:w="4934" w:type="pct"/>
        <w:tblInd w:w="122" w:type="dxa"/>
        <w:tblLook w:val="04A0" w:firstRow="1" w:lastRow="0" w:firstColumn="1" w:lastColumn="0" w:noHBand="0" w:noVBand="1"/>
      </w:tblPr>
      <w:tblGrid>
        <w:gridCol w:w="2966"/>
        <w:gridCol w:w="2965"/>
        <w:gridCol w:w="2967"/>
      </w:tblGrid>
      <w:tr w:rsidR="00F8662C" w14:paraId="39980119" w14:textId="77777777">
        <w:trPr>
          <w:trHeight w:val="402"/>
        </w:trPr>
        <w:tc>
          <w:tcPr>
            <w:tcW w:w="1666" w:type="pct"/>
            <w:shd w:val="clear" w:color="auto" w:fill="F2F2F2" w:themeFill="background1" w:themeFillShade="F2"/>
            <w:vAlign w:val="center"/>
          </w:tcPr>
          <w:p w14:paraId="4FC39DCA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Fonte Emissora</w:t>
            </w:r>
          </w:p>
        </w:tc>
        <w:tc>
          <w:tcPr>
            <w:tcW w:w="1666" w:type="pct"/>
            <w:shd w:val="clear" w:color="auto" w:fill="F2F2F2" w:themeFill="background1" w:themeFillShade="F2"/>
            <w:vAlign w:val="center"/>
          </w:tcPr>
          <w:p w14:paraId="1E892946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Período de </w:t>
            </w:r>
            <w:r>
              <w:rPr>
                <w:rFonts w:ascii="Verdana" w:hAnsi="Verdana" w:cs="Verdana"/>
                <w:sz w:val="20"/>
                <w:szCs w:val="20"/>
              </w:rPr>
              <w:t>atividade da fonte (horas/dia)</w:t>
            </w:r>
          </w:p>
        </w:tc>
        <w:tc>
          <w:tcPr>
            <w:tcW w:w="1667" w:type="pct"/>
            <w:shd w:val="clear" w:color="auto" w:fill="F2F2F2" w:themeFill="background1" w:themeFillShade="F2"/>
            <w:vAlign w:val="center"/>
          </w:tcPr>
          <w:p w14:paraId="0F012292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Equipamento de Controle</w:t>
            </w:r>
          </w:p>
        </w:tc>
      </w:tr>
      <w:tr w:rsidR="00F8662C" w14:paraId="24A5C7FA" w14:textId="77777777">
        <w:trPr>
          <w:trHeight w:val="283"/>
        </w:trPr>
        <w:tc>
          <w:tcPr>
            <w:tcW w:w="1666" w:type="pct"/>
            <w:vAlign w:val="center"/>
          </w:tcPr>
          <w:p w14:paraId="176EEF8E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688880609"/>
                <w:placeholder>
                  <w:docPart w:val="C8E6F22171ED43F99B63BBFD33484335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14:paraId="15E8DB67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961262088"/>
                <w:placeholder>
                  <w:docPart w:val="70188FDB877740DDB3E4E7DF295EEEA1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vAlign w:val="center"/>
          </w:tcPr>
          <w:p w14:paraId="2135B677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262497345"/>
                <w:placeholder>
                  <w:docPart w:val="0EED6033108F41068DE4D9A2D62789E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59B9C34D" w14:textId="77777777">
        <w:trPr>
          <w:trHeight w:val="283"/>
        </w:trPr>
        <w:tc>
          <w:tcPr>
            <w:tcW w:w="1666" w:type="pct"/>
            <w:vAlign w:val="center"/>
          </w:tcPr>
          <w:p w14:paraId="06F58602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991248928"/>
                <w:placeholder>
                  <w:docPart w:val="56C37A18A5354B0183C1B6930D4AD71E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14:paraId="1422B972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399794648"/>
                <w:placeholder>
                  <w:docPart w:val="4D4C8441BB634EA28A792CECD95C2CDC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vAlign w:val="center"/>
          </w:tcPr>
          <w:p w14:paraId="1330FF2B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462045317"/>
                <w:placeholder>
                  <w:docPart w:val="74F439C6C8E54B87A66C6BE4D7A15C8F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para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digitar texto.</w:t>
                </w:r>
              </w:sdtContent>
            </w:sdt>
          </w:p>
        </w:tc>
      </w:tr>
      <w:tr w:rsidR="00F8662C" w14:paraId="5FECE27E" w14:textId="77777777">
        <w:trPr>
          <w:trHeight w:val="283"/>
        </w:trPr>
        <w:tc>
          <w:tcPr>
            <w:tcW w:w="1666" w:type="pct"/>
            <w:vAlign w:val="center"/>
          </w:tcPr>
          <w:p w14:paraId="46864108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2046595020"/>
                <w:placeholder>
                  <w:docPart w:val="C9B433C79649457E8776DD37825B4EA0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14:paraId="2779A481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854067134"/>
                <w:placeholder>
                  <w:docPart w:val="4786662F6A5341E48B1B966B828166CA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vAlign w:val="center"/>
          </w:tcPr>
          <w:p w14:paraId="00A89F1E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944126219"/>
                <w:placeholder>
                  <w:docPart w:val="E7498E059FDE42EC8E2546999A1FDEC2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05438A70" w14:textId="77777777">
        <w:trPr>
          <w:trHeight w:val="283"/>
        </w:trPr>
        <w:tc>
          <w:tcPr>
            <w:tcW w:w="1666" w:type="pct"/>
            <w:vAlign w:val="center"/>
          </w:tcPr>
          <w:p w14:paraId="1DB9D624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766123254"/>
                <w:placeholder>
                  <w:docPart w:val="71E60AA3248D4E70A86706A2D983CE9F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14:paraId="7D58E443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688329318"/>
                <w:placeholder>
                  <w:docPart w:val="25B57A58A08E4ABAB0DEECED25C88FD9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vAlign w:val="center"/>
          </w:tcPr>
          <w:p w14:paraId="5639DF97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076863793"/>
                <w:placeholder>
                  <w:docPart w:val="7C1375FD258C4B36BEEB7DEDE28189E8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3A0F8FC0" w14:textId="77777777">
        <w:trPr>
          <w:trHeight w:val="283"/>
        </w:trPr>
        <w:tc>
          <w:tcPr>
            <w:tcW w:w="1666" w:type="pct"/>
            <w:vAlign w:val="center"/>
          </w:tcPr>
          <w:p w14:paraId="0B22915B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92703905"/>
                <w:placeholder>
                  <w:docPart w:val="7E276A28BA5C46DF9D01CD1CED23F7E9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para digitar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texto.</w:t>
                </w:r>
              </w:sdtContent>
            </w:sdt>
          </w:p>
        </w:tc>
        <w:tc>
          <w:tcPr>
            <w:tcW w:w="1666" w:type="pct"/>
            <w:vAlign w:val="center"/>
          </w:tcPr>
          <w:p w14:paraId="482EF90B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2008432019"/>
                <w:placeholder>
                  <w:docPart w:val="B36334577CC64B3A9F6E648F2CCBCC7D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vAlign w:val="center"/>
          </w:tcPr>
          <w:p w14:paraId="4D15028C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318506183"/>
                <w:placeholder>
                  <w:docPart w:val="F043D3001B54436E81EB2B261A131E01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1E1DB201" w14:textId="77777777">
        <w:trPr>
          <w:trHeight w:val="283"/>
        </w:trPr>
        <w:tc>
          <w:tcPr>
            <w:tcW w:w="1666" w:type="pct"/>
            <w:vAlign w:val="center"/>
          </w:tcPr>
          <w:p w14:paraId="020A78E5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801921690"/>
                <w:placeholder>
                  <w:docPart w:val="D9FE374C9D514C9BA095A679A0062B95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14:paraId="66CC88E2" w14:textId="77777777" w:rsidR="00F8662C" w:rsidRDefault="008C632A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682442704"/>
                <w:placeholder>
                  <w:docPart w:val="C89353D3D38A4560859BCB89DB7E449B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  <w:r>
              <w:rPr>
                <w:rStyle w:val="Estilo1Char"/>
                <w:rFonts w:ascii="Verdana" w:hAnsi="Verdana" w:cs="Verdana"/>
                <w:sz w:val="20"/>
                <w:szCs w:val="20"/>
              </w:rPr>
              <w:t xml:space="preserve"> </w:t>
            </w:r>
          </w:p>
        </w:tc>
        <w:tc>
          <w:tcPr>
            <w:tcW w:w="1667" w:type="pct"/>
            <w:vAlign w:val="center"/>
          </w:tcPr>
          <w:p w14:paraId="4FAC3FF0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30902318"/>
                <w:placeholder>
                  <w:docPart w:val="3EAEA9AFB6594396B28DB0859BB03FF7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</w:tbl>
    <w:p w14:paraId="7442A5B4" w14:textId="77777777" w:rsidR="00F8662C" w:rsidRDefault="00F8662C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</w:p>
    <w:p w14:paraId="3BDBE653" w14:textId="77777777" w:rsidR="00F8662C" w:rsidRDefault="00F8662C">
      <w:pPr>
        <w:pStyle w:val="PargrafodaLista"/>
        <w:pBdr>
          <w:bottom w:val="single" w:sz="6" w:space="1" w:color="auto"/>
        </w:pBdr>
        <w:tabs>
          <w:tab w:val="left" w:pos="1134"/>
        </w:tabs>
        <w:spacing w:before="120" w:after="120" w:line="240" w:lineRule="auto"/>
        <w:ind w:left="28"/>
        <w:rPr>
          <w:rFonts w:ascii="Verdana" w:eastAsia="Times New Roman" w:hAnsi="Verdana" w:cs="Verdana"/>
          <w:sz w:val="20"/>
          <w:szCs w:val="20"/>
          <w:lang w:eastAsia="pt-BR"/>
        </w:rPr>
      </w:pPr>
    </w:p>
    <w:p w14:paraId="7E1FC269" w14:textId="77777777" w:rsidR="00F8662C" w:rsidRDefault="00F8662C">
      <w:pPr>
        <w:pStyle w:val="PargrafodaLista"/>
        <w:tabs>
          <w:tab w:val="left" w:pos="1134"/>
        </w:tabs>
        <w:spacing w:before="120" w:after="120" w:line="240" w:lineRule="auto"/>
        <w:ind w:left="28"/>
        <w:rPr>
          <w:rFonts w:ascii="Verdana" w:eastAsia="Times New Roman" w:hAnsi="Verdana" w:cs="Verdana"/>
          <w:sz w:val="20"/>
          <w:szCs w:val="20"/>
          <w:lang w:eastAsia="pt-BR"/>
        </w:rPr>
      </w:pPr>
    </w:p>
    <w:p w14:paraId="23722231" w14:textId="77777777" w:rsidR="00F8662C" w:rsidRDefault="008C632A">
      <w:pPr>
        <w:pStyle w:val="PargrafodaLista"/>
        <w:spacing w:before="120" w:after="120" w:line="240" w:lineRule="auto"/>
        <w:rPr>
          <w:rFonts w:ascii="Verdana" w:hAnsi="Verdana" w:cs="Verdana"/>
          <w:color w:val="595959" w:themeColor="text1" w:themeTint="A6"/>
          <w:sz w:val="20"/>
          <w:szCs w:val="20"/>
        </w:rPr>
      </w:pPr>
      <w:r>
        <w:rPr>
          <w:rStyle w:val="TextodoEspaoReservado"/>
          <w:rFonts w:ascii="Verdana" w:hAnsi="Verdana" w:cs="Verdana"/>
          <w:color w:val="595959" w:themeColor="text1" w:themeTint="A6"/>
          <w:sz w:val="20"/>
          <w:szCs w:val="20"/>
        </w:rPr>
        <w:t xml:space="preserve"> </w:t>
      </w:r>
    </w:p>
    <w:p w14:paraId="6C9688F1" w14:textId="77777777" w:rsidR="00F8662C" w:rsidRDefault="008C632A">
      <w:pPr>
        <w:pStyle w:val="PargrafodaLista"/>
        <w:spacing w:before="120" w:after="120" w:line="240" w:lineRule="auto"/>
        <w:ind w:left="28"/>
        <w:rPr>
          <w:rFonts w:ascii="Verdana" w:eastAsia="Times New Roman" w:hAnsi="Verdana" w:cs="Verdana"/>
          <w:sz w:val="20"/>
          <w:szCs w:val="20"/>
          <w:lang w:eastAsia="pt-BR"/>
        </w:rPr>
      </w:pPr>
      <w:r>
        <w:rPr>
          <w:rFonts w:ascii="Verdana" w:hAnsi="Verdana" w:cs="Verdana"/>
          <w:b/>
          <w:sz w:val="20"/>
          <w:szCs w:val="20"/>
        </w:rPr>
        <w:t>6.</w:t>
      </w:r>
      <w:r>
        <w:rPr>
          <w:rFonts w:ascii="Verdana" w:eastAsia="Times New Roman" w:hAnsi="Verdana" w:cs="Verdana"/>
          <w:sz w:val="20"/>
          <w:szCs w:val="20"/>
          <w:lang w:eastAsia="pt-BR"/>
        </w:rPr>
        <w:t xml:space="preserve"> </w:t>
      </w:r>
      <w:r>
        <w:rPr>
          <w:rFonts w:ascii="Verdana" w:hAnsi="Verdana" w:cs="Verdana"/>
          <w:b/>
          <w:sz w:val="20"/>
          <w:szCs w:val="20"/>
        </w:rPr>
        <w:t>RESPONSÁVEL TÉCNICO:</w:t>
      </w:r>
    </w:p>
    <w:tbl>
      <w:tblPr>
        <w:tblStyle w:val="Tabelacomgrade"/>
        <w:tblW w:w="0" w:type="auto"/>
        <w:tblInd w:w="122" w:type="dxa"/>
        <w:tblLook w:val="04A0" w:firstRow="1" w:lastRow="0" w:firstColumn="1" w:lastColumn="0" w:noHBand="0" w:noVBand="1"/>
      </w:tblPr>
      <w:tblGrid>
        <w:gridCol w:w="4426"/>
        <w:gridCol w:w="4469"/>
      </w:tblGrid>
      <w:tr w:rsidR="00F8662C" w14:paraId="1E9560BA" w14:textId="77777777">
        <w:trPr>
          <w:trHeight w:val="340"/>
        </w:trPr>
        <w:tc>
          <w:tcPr>
            <w:tcW w:w="9099" w:type="dxa"/>
            <w:gridSpan w:val="2"/>
            <w:vAlign w:val="center"/>
          </w:tcPr>
          <w:p w14:paraId="661068E7" w14:textId="77777777" w:rsidR="00F8662C" w:rsidRDefault="008C632A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Responsável Técnico: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997718848"/>
                <w:placeholder>
                  <w:docPart w:val="BC64EFC4CE3446B7ABAD94647029BE7C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para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digitar texto.</w:t>
                </w:r>
              </w:sdtContent>
            </w:sdt>
          </w:p>
        </w:tc>
      </w:tr>
      <w:tr w:rsidR="00F8662C" w14:paraId="6DD9D615" w14:textId="77777777">
        <w:trPr>
          <w:trHeight w:val="340"/>
        </w:trPr>
        <w:tc>
          <w:tcPr>
            <w:tcW w:w="9099" w:type="dxa"/>
            <w:gridSpan w:val="2"/>
            <w:vAlign w:val="center"/>
          </w:tcPr>
          <w:p w14:paraId="63AC8E3E" w14:textId="77777777" w:rsidR="00F8662C" w:rsidRDefault="008C632A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Número da ART: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556012226"/>
                <w:placeholder>
                  <w:docPart w:val="D17C8357F9864E62B5333DCAAD432E6C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4FF97271" w14:textId="77777777">
        <w:trPr>
          <w:trHeight w:val="340"/>
        </w:trPr>
        <w:tc>
          <w:tcPr>
            <w:tcW w:w="4522" w:type="dxa"/>
            <w:vAlign w:val="center"/>
          </w:tcPr>
          <w:p w14:paraId="58F6E39B" w14:textId="77777777" w:rsidR="00F8662C" w:rsidRDefault="008C632A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Registro no Conselho de Classe: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125393938"/>
                <w:placeholder>
                  <w:docPart w:val="BA271C32313C45B3ACB1A7BC73D79C7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7" w:type="dxa"/>
            <w:vAlign w:val="center"/>
          </w:tcPr>
          <w:p w14:paraId="12869471" w14:textId="77777777" w:rsidR="00F8662C" w:rsidRDefault="008C632A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CPF/ CNPJ: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185248450"/>
                <w:placeholder>
                  <w:docPart w:val="1BEC7695B6FB4B9EA4A89C40987E0600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60CC7C7C" w14:textId="77777777">
        <w:trPr>
          <w:trHeight w:val="340"/>
        </w:trPr>
        <w:tc>
          <w:tcPr>
            <w:tcW w:w="9099" w:type="dxa"/>
            <w:gridSpan w:val="2"/>
            <w:vAlign w:val="center"/>
          </w:tcPr>
          <w:p w14:paraId="2FA82627" w14:textId="77777777" w:rsidR="00F8662C" w:rsidRDefault="008C632A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Número do Cadastro de Consultor Ambiental na Semades: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760226870"/>
                <w:placeholder>
                  <w:docPart w:val="A5989CFD055D4596A20D7C503EEB4E89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7CD0921B" w14:textId="77777777">
        <w:trPr>
          <w:trHeight w:val="340"/>
        </w:trPr>
        <w:tc>
          <w:tcPr>
            <w:tcW w:w="4522" w:type="dxa"/>
            <w:vAlign w:val="center"/>
          </w:tcPr>
          <w:p w14:paraId="1FD0847B" w14:textId="77777777" w:rsidR="00F8662C" w:rsidRDefault="008C632A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Logradouro: 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817717274"/>
                <w:placeholder>
                  <w:docPart w:val="0DF71257A9B148EEB1EF707D0EB1D258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7" w:type="dxa"/>
            <w:vAlign w:val="center"/>
          </w:tcPr>
          <w:p w14:paraId="1D771796" w14:textId="77777777" w:rsidR="00F8662C" w:rsidRDefault="008C632A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Número: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719501108"/>
                <w:placeholder>
                  <w:docPart w:val="DF8D57330E884FA9AE79FDFFE7D23A34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4807E12E" w14:textId="77777777">
        <w:trPr>
          <w:trHeight w:val="340"/>
        </w:trPr>
        <w:tc>
          <w:tcPr>
            <w:tcW w:w="4522" w:type="dxa"/>
            <w:vAlign w:val="center"/>
          </w:tcPr>
          <w:p w14:paraId="688213FC" w14:textId="77777777" w:rsidR="00F8662C" w:rsidRDefault="008C632A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Bairro: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647883822"/>
                <w:placeholder>
                  <w:docPart w:val="64CA8EC30BDD4242AA3684A796FCE200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7" w:type="dxa"/>
            <w:vAlign w:val="center"/>
          </w:tcPr>
          <w:p w14:paraId="6145A640" w14:textId="77777777" w:rsidR="00F8662C" w:rsidRDefault="008C632A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CEP: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74861627"/>
                <w:placeholder>
                  <w:docPart w:val="DD9237BBB4814DF2A38927CA2EA55D36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para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digitar texto.</w:t>
                </w:r>
              </w:sdtContent>
            </w:sdt>
          </w:p>
        </w:tc>
      </w:tr>
      <w:tr w:rsidR="00F8662C" w14:paraId="3C357B4F" w14:textId="77777777">
        <w:trPr>
          <w:trHeight w:val="340"/>
        </w:trPr>
        <w:tc>
          <w:tcPr>
            <w:tcW w:w="4522" w:type="dxa"/>
            <w:vAlign w:val="center"/>
          </w:tcPr>
          <w:p w14:paraId="71568C2E" w14:textId="77777777" w:rsidR="00F8662C" w:rsidRDefault="008C632A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Município/ UF: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544717780"/>
                <w:placeholder>
                  <w:docPart w:val="853D72A336B34E5B96062A2370EB9DCA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7" w:type="dxa"/>
            <w:vAlign w:val="center"/>
          </w:tcPr>
          <w:p w14:paraId="204CC530" w14:textId="77777777" w:rsidR="00F8662C" w:rsidRDefault="008C632A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E-mail: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740294574"/>
                <w:placeholder>
                  <w:docPart w:val="236E9639ACCA44D1901EE86A674D1EA2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F8662C" w14:paraId="233FABBB" w14:textId="77777777">
        <w:trPr>
          <w:trHeight w:val="340"/>
        </w:trPr>
        <w:tc>
          <w:tcPr>
            <w:tcW w:w="9099" w:type="dxa"/>
            <w:gridSpan w:val="2"/>
            <w:vAlign w:val="center"/>
          </w:tcPr>
          <w:p w14:paraId="6AC85A5E" w14:textId="77777777" w:rsidR="00F8662C" w:rsidRDefault="008C632A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Telefone para contato: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8186085"/>
                <w:placeholder>
                  <w:docPart w:val="FF42F7977643406297A16A2942550539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</w:tbl>
    <w:p w14:paraId="5CABE7D8" w14:textId="77777777" w:rsidR="00F8662C" w:rsidRDefault="00F8662C">
      <w:pPr>
        <w:spacing w:after="120" w:line="240" w:lineRule="auto"/>
        <w:ind w:right="96"/>
        <w:jc w:val="both"/>
        <w:rPr>
          <w:rFonts w:ascii="Verdana" w:hAnsi="Verdana" w:cs="Verdana"/>
          <w:sz w:val="20"/>
          <w:szCs w:val="20"/>
        </w:rPr>
      </w:pPr>
    </w:p>
    <w:p w14:paraId="49EA2B2D" w14:textId="77777777" w:rsidR="00F8662C" w:rsidRDefault="008C632A">
      <w:pPr>
        <w:spacing w:after="120" w:line="240" w:lineRule="auto"/>
        <w:ind w:left="-14" w:right="-114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TERMO DE DECLARAÇÃO: Declaro, para os devidos fins, que todas as informações apresentadas neste requerimento ambiental são verdadeiras, estando ciente das sanções previstas em Lei. Ademais, ao assinar tal requerimento, responsabilizo-me pelas informações d</w:t>
      </w:r>
      <w:r>
        <w:rPr>
          <w:rFonts w:ascii="Verdana" w:hAnsi="Verdana" w:cs="Verdana"/>
          <w:sz w:val="20"/>
          <w:szCs w:val="20"/>
        </w:rPr>
        <w:t xml:space="preserve">eclaradas, sob pena de ação administrativa, civil ou penal, e estou ciente de que, caso não sejam apresentados os documentos obrigatórios no ato do requerimento, terei a obrigatoriedade de obedecer ao novo prazo advertido pela </w:t>
      </w:r>
      <w:r>
        <w:rPr>
          <w:rFonts w:ascii="Verdana" w:hAnsi="Verdana" w:cs="Verdana"/>
          <w:sz w:val="20"/>
          <w:szCs w:val="20"/>
        </w:rPr>
        <w:t xml:space="preserve">Secretaria Municipal de Meio </w:t>
      </w:r>
      <w:r>
        <w:rPr>
          <w:rFonts w:ascii="Verdana" w:hAnsi="Verdana" w:cs="Verdana"/>
          <w:sz w:val="20"/>
          <w:szCs w:val="20"/>
        </w:rPr>
        <w:t xml:space="preserve">Ambiente </w:t>
      </w:r>
      <w:r>
        <w:rPr>
          <w:rFonts w:ascii="Verdana" w:hAnsi="Verdana" w:cs="Verdana"/>
          <w:sz w:val="20"/>
          <w:szCs w:val="20"/>
          <w:lang w:val="pt-BR"/>
        </w:rPr>
        <w:t>e Desenvolvimento Sustentável da Prefeitura Municipal de João Neiva/ES</w:t>
      </w:r>
      <w:r>
        <w:rPr>
          <w:rFonts w:ascii="Verdana" w:hAnsi="Verdana" w:cs="Verdana"/>
          <w:sz w:val="20"/>
          <w:szCs w:val="20"/>
        </w:rPr>
        <w:t xml:space="preserve">, autoridade licenciadora, que se não cumprido, fico sujeito à multa e ao arquivamento do processo.  </w:t>
      </w:r>
    </w:p>
    <w:p w14:paraId="378731CB" w14:textId="77777777" w:rsidR="00F8662C" w:rsidRDefault="00F8662C">
      <w:pPr>
        <w:spacing w:after="120" w:line="240" w:lineRule="auto"/>
        <w:ind w:left="-142" w:right="96"/>
        <w:jc w:val="both"/>
        <w:rPr>
          <w:rFonts w:ascii="Verdana" w:hAnsi="Verdana" w:cs="Verdana"/>
          <w:sz w:val="20"/>
          <w:szCs w:val="20"/>
        </w:rPr>
      </w:pPr>
    </w:p>
    <w:tbl>
      <w:tblPr>
        <w:tblStyle w:val="Tabelacomgrade"/>
        <w:tblW w:w="9155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88"/>
        <w:gridCol w:w="4667"/>
      </w:tblGrid>
      <w:tr w:rsidR="00F8662C" w14:paraId="17CC23D3" w14:textId="77777777">
        <w:trPr>
          <w:trHeight w:val="1123"/>
        </w:trPr>
        <w:tc>
          <w:tcPr>
            <w:tcW w:w="4577" w:type="dxa"/>
          </w:tcPr>
          <w:p w14:paraId="588E076B" w14:textId="77777777" w:rsidR="00F8662C" w:rsidRDefault="008C632A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Data:</w:t>
            </w:r>
          </w:p>
          <w:p w14:paraId="5BBF896F" w14:textId="77777777" w:rsidR="00F8662C" w:rsidRDefault="00F8662C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2041964713"/>
              <w:placeholder>
                <w:docPart w:val="4A3AC225792B450C83DC81604E8085EF"/>
              </w:placeholder>
              <w:date>
                <w:dateFormat w:val="dd/MM/yyyy"/>
                <w:lid w:val="pt-BR"/>
                <w:storeMappedDataAs w:val="dateTime"/>
                <w:calendar w:val="gregorian"/>
              </w:date>
            </w:sdtPr>
            <w:sdtEndPr/>
            <w:sdtContent>
              <w:p w14:paraId="5E0840F0" w14:textId="77777777" w:rsidR="00F8662C" w:rsidRDefault="008C632A">
                <w:pPr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Fonts w:ascii="Verdana" w:hAnsi="Verdana" w:cs="Verdana"/>
                    <w:sz w:val="20"/>
                    <w:szCs w:val="20"/>
                  </w:rPr>
                  <w:t>_______/_______/___________</w:t>
                </w:r>
              </w:p>
            </w:sdtContent>
          </w:sdt>
          <w:p w14:paraId="7DB01A50" w14:textId="77777777" w:rsidR="00F8662C" w:rsidRDefault="00F8662C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</w:p>
        </w:tc>
        <w:tc>
          <w:tcPr>
            <w:tcW w:w="4578" w:type="dxa"/>
          </w:tcPr>
          <w:p w14:paraId="67EE7B2D" w14:textId="77777777" w:rsidR="00F8662C" w:rsidRDefault="008C632A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Nome Legível do Representante Legal/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Procurador</w:t>
            </w:r>
          </w:p>
          <w:p w14:paraId="42F860F6" w14:textId="77777777" w:rsidR="00F8662C" w:rsidRDefault="00F8662C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</w:p>
          <w:p w14:paraId="4DACA19F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___________________________________</w:t>
            </w:r>
          </w:p>
          <w:p w14:paraId="72C12BF2" w14:textId="77777777" w:rsidR="00F8662C" w:rsidRDefault="008C632A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Assinatura</w:t>
            </w:r>
          </w:p>
          <w:p w14:paraId="77BFE549" w14:textId="77777777" w:rsidR="00F8662C" w:rsidRDefault="00F8662C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</w:p>
        </w:tc>
      </w:tr>
    </w:tbl>
    <w:p w14:paraId="0D870456" w14:textId="77777777" w:rsidR="00F8662C" w:rsidRDefault="00F8662C">
      <w:pPr>
        <w:spacing w:after="120" w:line="240" w:lineRule="auto"/>
        <w:jc w:val="both"/>
        <w:rPr>
          <w:rFonts w:ascii="Verdana" w:hAnsi="Verdana" w:cs="Verdana"/>
          <w:sz w:val="20"/>
          <w:szCs w:val="20"/>
        </w:rPr>
      </w:pPr>
    </w:p>
    <w:sectPr w:rsidR="00F8662C">
      <w:headerReference w:type="default" r:id="rId12"/>
      <w:footerReference w:type="default" r:id="rId13"/>
      <w:headerReference w:type="first" r:id="rId14"/>
      <w:footerReference w:type="first" r:id="rId15"/>
      <w:pgSz w:w="11907" w:h="16839"/>
      <w:pgMar w:top="1440" w:right="1440" w:bottom="1440" w:left="1440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396278" w14:textId="77777777" w:rsidR="00F8662C" w:rsidRDefault="008C632A">
      <w:pPr>
        <w:spacing w:line="240" w:lineRule="auto"/>
      </w:pPr>
      <w:r>
        <w:separator/>
      </w:r>
    </w:p>
  </w:endnote>
  <w:endnote w:type="continuationSeparator" w:id="0">
    <w:p w14:paraId="4BB3F36D" w14:textId="77777777" w:rsidR="00F8662C" w:rsidRDefault="008C632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6EB471" w14:textId="77777777" w:rsidR="00F8662C" w:rsidRDefault="00F8662C">
    <w:pPr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tabs>
        <w:tab w:val="center" w:pos="4252"/>
        <w:tab w:val="right" w:pos="8504"/>
      </w:tabs>
      <w:spacing w:after="200" w:line="240" w:lineRule="auto"/>
      <w:jc w:val="both"/>
      <w:rPr>
        <w:rFonts w:ascii="Arial" w:eastAsia="Calibri" w:hAnsi="Arial" w:cs="Arial"/>
        <w:color w:val="008000"/>
        <w:sz w:val="14"/>
        <w:szCs w:val="16"/>
        <w:lang w:val="pt-BR" w:eastAsia="en-US"/>
      </w:rPr>
    </w:pPr>
  </w:p>
  <w:p w14:paraId="2B0D2300" w14:textId="77777777" w:rsidR="00F8662C" w:rsidRDefault="008C632A">
    <w:pPr>
      <w:tabs>
        <w:tab w:val="center" w:pos="4252"/>
        <w:tab w:val="right" w:pos="8504"/>
      </w:tabs>
      <w:spacing w:after="200" w:line="240" w:lineRule="auto"/>
      <w:jc w:val="center"/>
    </w:pPr>
    <w:r>
      <w:rPr>
        <w:rFonts w:ascii="Arial" w:eastAsia="Calibri" w:hAnsi="Arial" w:cs="Arial"/>
        <w:b/>
        <w:color w:val="008000"/>
        <w:sz w:val="24"/>
        <w:szCs w:val="24"/>
        <w:lang w:val="pt-BR" w:eastAsia="en-US"/>
      </w:rPr>
      <w:t>Secretaria Municipal de Meio Ambiente e Desenvolvimento Sustentável</w:t>
    </w:r>
    <w:r>
      <w:rPr>
        <w:rFonts w:ascii="Arial" w:eastAsia="Calibri" w:hAnsi="Arial" w:cs="Arial"/>
        <w:b/>
        <w:color w:val="008000"/>
        <w:sz w:val="24"/>
        <w:szCs w:val="24"/>
        <w:lang w:val="pt-BR" w:eastAsia="en-US"/>
      </w:rPr>
      <w:br/>
    </w:r>
    <w:r>
      <w:rPr>
        <w:rFonts w:ascii="Arial" w:eastAsia="Calibri" w:hAnsi="Arial" w:cs="Arial"/>
        <w:color w:val="008000"/>
        <w:sz w:val="15"/>
        <w:szCs w:val="15"/>
        <w:lang w:val="pt-BR" w:eastAsia="en-US"/>
      </w:rPr>
      <w:t xml:space="preserve">Praça </w:t>
    </w:r>
    <w:r>
      <w:rPr>
        <w:rFonts w:ascii="Arial" w:eastAsia="Calibri" w:hAnsi="Arial" w:cs="Arial"/>
        <w:color w:val="008000"/>
        <w:sz w:val="15"/>
        <w:szCs w:val="15"/>
        <w:lang w:val="pt-BR" w:eastAsia="en-US"/>
      </w:rPr>
      <w:t>Nossa Senhora do Líbano, Nº 54 – Centro – João Neiva/ES – CEP 29.680-000</w:t>
    </w:r>
    <w:r>
      <w:rPr>
        <w:rFonts w:ascii="Arial" w:eastAsia="Calibri" w:hAnsi="Arial" w:cs="Arial"/>
        <w:color w:val="008000"/>
        <w:sz w:val="15"/>
        <w:szCs w:val="15"/>
        <w:lang w:val="pt-BR" w:eastAsia="en-US"/>
      </w:rPr>
      <w:br/>
      <w:t xml:space="preserve">E-mail: meioambiente@joaoneiva.es.gov.br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D8DC66" w14:textId="77777777" w:rsidR="00F8662C" w:rsidRDefault="00F8662C">
    <w:pPr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tabs>
        <w:tab w:val="center" w:pos="4252"/>
        <w:tab w:val="right" w:pos="8504"/>
      </w:tabs>
      <w:spacing w:after="200" w:line="240" w:lineRule="auto"/>
      <w:jc w:val="both"/>
      <w:rPr>
        <w:rFonts w:ascii="Arial" w:eastAsia="Calibri" w:hAnsi="Arial" w:cs="Arial"/>
        <w:color w:val="008000"/>
        <w:sz w:val="14"/>
        <w:szCs w:val="16"/>
        <w:lang w:val="pt-BR" w:eastAsia="en-US"/>
      </w:rPr>
    </w:pPr>
  </w:p>
  <w:p w14:paraId="428C1EDB" w14:textId="77777777" w:rsidR="00F8662C" w:rsidRDefault="008C632A">
    <w:pPr>
      <w:tabs>
        <w:tab w:val="center" w:pos="4252"/>
        <w:tab w:val="right" w:pos="8504"/>
      </w:tabs>
      <w:spacing w:after="200" w:line="240" w:lineRule="auto"/>
      <w:jc w:val="center"/>
    </w:pPr>
    <w:r>
      <w:rPr>
        <w:rFonts w:ascii="Arial" w:eastAsia="Calibri" w:hAnsi="Arial" w:cs="Arial"/>
        <w:b/>
        <w:color w:val="008000"/>
        <w:sz w:val="24"/>
        <w:szCs w:val="24"/>
        <w:lang w:val="pt-BR" w:eastAsia="en-US"/>
      </w:rPr>
      <w:t>Secretaria Municipal de Meio Ambiente e Desenvolvimento Sustentável</w:t>
    </w:r>
    <w:r>
      <w:rPr>
        <w:rFonts w:ascii="Arial" w:eastAsia="Calibri" w:hAnsi="Arial" w:cs="Arial"/>
        <w:b/>
        <w:color w:val="008000"/>
        <w:sz w:val="24"/>
        <w:szCs w:val="24"/>
        <w:lang w:val="pt-BR" w:eastAsia="en-US"/>
      </w:rPr>
      <w:br/>
    </w:r>
    <w:r>
      <w:rPr>
        <w:rFonts w:ascii="Arial" w:eastAsia="Calibri" w:hAnsi="Arial" w:cs="Arial"/>
        <w:color w:val="008000"/>
        <w:sz w:val="15"/>
        <w:szCs w:val="15"/>
        <w:lang w:val="pt-BR" w:eastAsia="en-US"/>
      </w:rPr>
      <w:t xml:space="preserve">Praça Nossa </w:t>
    </w:r>
    <w:r>
      <w:rPr>
        <w:rFonts w:ascii="Arial" w:eastAsia="Calibri" w:hAnsi="Arial" w:cs="Arial"/>
        <w:color w:val="008000"/>
        <w:sz w:val="15"/>
        <w:szCs w:val="15"/>
        <w:lang w:val="pt-BR" w:eastAsia="en-US"/>
      </w:rPr>
      <w:t>Senhora do Líbano, Nº 54 – Centro – João Neiva/ES – CEP 29.680-000</w:t>
    </w:r>
    <w:r>
      <w:rPr>
        <w:rFonts w:ascii="Arial" w:eastAsia="Calibri" w:hAnsi="Arial" w:cs="Arial"/>
        <w:color w:val="008000"/>
        <w:sz w:val="15"/>
        <w:szCs w:val="15"/>
        <w:lang w:val="pt-BR" w:eastAsia="en-US"/>
      </w:rPr>
      <w:br/>
      <w:t xml:space="preserve">E-mail: meioambiente@joaoneiva.es.gov.br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AD5B71" w14:textId="77777777" w:rsidR="00F8662C" w:rsidRDefault="008C632A">
      <w:pPr>
        <w:spacing w:after="0"/>
      </w:pPr>
      <w:r>
        <w:separator/>
      </w:r>
    </w:p>
  </w:footnote>
  <w:footnote w:type="continuationSeparator" w:id="0">
    <w:p w14:paraId="7C4A3689" w14:textId="77777777" w:rsidR="00F8662C" w:rsidRDefault="008C632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3D2D10" w14:textId="77777777" w:rsidR="00F8662C" w:rsidRDefault="008C632A">
    <w:pPr>
      <w:spacing w:after="0" w:line="360" w:lineRule="auto"/>
      <w:ind w:left="426"/>
      <w:jc w:val="center"/>
      <w:rPr>
        <w:rFonts w:ascii="Arial" w:eastAsia="Calibri" w:hAnsi="Arial" w:cs="Times New Roman"/>
        <w:b/>
        <w:sz w:val="20"/>
        <w:szCs w:val="20"/>
        <w:u w:val="single"/>
        <w:lang w:val="pt-BR" w:eastAsia="en-US"/>
      </w:rPr>
    </w:pPr>
    <w:r>
      <w:rPr>
        <w:rFonts w:ascii="Arial" w:eastAsia="Calibri" w:hAnsi="Arial" w:cs="Arial"/>
        <w:b/>
        <w:noProof/>
        <w:color w:val="008000"/>
        <w:sz w:val="32"/>
        <w:szCs w:val="32"/>
        <w:lang w:val="pt-BR" w:eastAsia="pt-BR"/>
      </w:rPr>
      <w:drawing>
        <wp:anchor distT="0" distB="8255" distL="114935" distR="114935" simplePos="0" relativeHeight="251662336" behindDoc="0" locked="0" layoutInCell="1" allowOverlap="1" wp14:anchorId="4FCA2943" wp14:editId="49575CC3">
          <wp:simplePos x="0" y="0"/>
          <wp:positionH relativeFrom="margin">
            <wp:posOffset>2437765</wp:posOffset>
          </wp:positionH>
          <wp:positionV relativeFrom="paragraph">
            <wp:posOffset>-333375</wp:posOffset>
          </wp:positionV>
          <wp:extent cx="621030" cy="727075"/>
          <wp:effectExtent l="0" t="0" r="762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02" t="-81" r="-102" b="-81"/>
                  <a:stretch>
                    <a:fillRect/>
                  </a:stretch>
                </pic:blipFill>
                <pic:spPr>
                  <a:xfrm>
                    <a:off x="0" y="0"/>
                    <a:ext cx="621030" cy="7270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anchor>
      </w:drawing>
    </w:r>
  </w:p>
  <w:p w14:paraId="4033B3C1" w14:textId="77777777" w:rsidR="008C632A" w:rsidRDefault="008C632A">
    <w:pPr>
      <w:tabs>
        <w:tab w:val="center" w:pos="4252"/>
        <w:tab w:val="right" w:pos="8080"/>
      </w:tabs>
      <w:spacing w:after="200" w:line="240" w:lineRule="auto"/>
      <w:ind w:hanging="6"/>
      <w:contextualSpacing/>
      <w:jc w:val="center"/>
      <w:rPr>
        <w:rFonts w:ascii="Arial" w:eastAsia="Calibri" w:hAnsi="Arial" w:cs="Arial"/>
        <w:b/>
        <w:color w:val="008000"/>
        <w:sz w:val="28"/>
        <w:szCs w:val="28"/>
        <w:lang w:val="pt-BR" w:eastAsia="en-US"/>
      </w:rPr>
    </w:pPr>
  </w:p>
  <w:p w14:paraId="57F67ECD" w14:textId="7B6DD93B" w:rsidR="00F8662C" w:rsidRDefault="008C632A">
    <w:pPr>
      <w:tabs>
        <w:tab w:val="center" w:pos="4252"/>
        <w:tab w:val="right" w:pos="8080"/>
      </w:tabs>
      <w:spacing w:after="200" w:line="240" w:lineRule="auto"/>
      <w:ind w:hanging="6"/>
      <w:contextualSpacing/>
      <w:jc w:val="center"/>
      <w:rPr>
        <w:rFonts w:ascii="Arial" w:eastAsia="Calibri" w:hAnsi="Arial" w:cs="Times New Roman"/>
        <w:sz w:val="28"/>
        <w:szCs w:val="28"/>
        <w:lang w:val="pt-BR" w:eastAsia="en-US"/>
      </w:rPr>
    </w:pPr>
    <w:r>
      <w:rPr>
        <w:rFonts w:ascii="Arial" w:eastAsia="Calibri" w:hAnsi="Arial" w:cs="Arial"/>
        <w:b/>
        <w:color w:val="008000"/>
        <w:sz w:val="28"/>
        <w:szCs w:val="28"/>
        <w:lang w:val="pt-BR" w:eastAsia="en-US"/>
      </w:rPr>
      <w:t>PREFEITURA MUNICIPAL DE JOÃO NEIVA</w:t>
    </w:r>
  </w:p>
  <w:p w14:paraId="266B5CF6" w14:textId="77777777" w:rsidR="00F8662C" w:rsidRDefault="008C632A">
    <w:pPr>
      <w:tabs>
        <w:tab w:val="center" w:pos="4252"/>
        <w:tab w:val="right" w:pos="8504"/>
      </w:tabs>
      <w:spacing w:after="200" w:line="240" w:lineRule="auto"/>
      <w:contextualSpacing/>
      <w:jc w:val="center"/>
      <w:rPr>
        <w:rFonts w:ascii="Arial" w:eastAsia="Calibri" w:hAnsi="Arial" w:cs="Times New Roman"/>
        <w:sz w:val="15"/>
        <w:szCs w:val="15"/>
        <w:lang w:val="pt-BR" w:eastAsia="en-US"/>
      </w:rPr>
    </w:pPr>
    <w:r>
      <w:rPr>
        <w:rFonts w:ascii="Arial" w:eastAsia="Calibri" w:hAnsi="Arial" w:cs="Arial"/>
        <w:color w:val="008000"/>
        <w:sz w:val="15"/>
        <w:szCs w:val="15"/>
        <w:lang w:val="pt-BR" w:eastAsia="en-US"/>
      </w:rPr>
      <w:t>AVENIDA PRESIDENTE VARGAS, 157 – CENTRO – CEP 29.680-000 - JOÃO NEIVA –ES</w:t>
    </w:r>
  </w:p>
  <w:p w14:paraId="7FD9FEB6" w14:textId="77777777" w:rsidR="00F8662C" w:rsidRDefault="008C632A">
    <w:pPr>
      <w:tabs>
        <w:tab w:val="center" w:pos="4252"/>
        <w:tab w:val="right" w:pos="8504"/>
      </w:tabs>
      <w:spacing w:after="200" w:line="240" w:lineRule="auto"/>
      <w:ind w:left="-1"/>
      <w:contextualSpacing/>
      <w:jc w:val="center"/>
      <w:rPr>
        <w:rFonts w:ascii="Arial" w:eastAsia="Calibri" w:hAnsi="Arial" w:cs="Arial"/>
        <w:color w:val="008000"/>
        <w:sz w:val="15"/>
        <w:szCs w:val="15"/>
        <w:lang w:val="pt-BR" w:eastAsia="en-US"/>
      </w:rPr>
    </w:pPr>
    <w:r>
      <w:rPr>
        <w:rFonts w:ascii="Arial" w:eastAsia="Calibri" w:hAnsi="Arial" w:cs="Arial"/>
        <w:color w:val="008000"/>
        <w:sz w:val="15"/>
        <w:szCs w:val="15"/>
        <w:lang w:val="pt-BR" w:eastAsia="en-US"/>
      </w:rPr>
      <w:t>CNPJ: 31.776.479/0001-86 - TEL.: (27)3258-</w:t>
    </w:r>
    <w:proofErr w:type="gramStart"/>
    <w:r>
      <w:rPr>
        <w:rFonts w:ascii="Arial" w:eastAsia="Calibri" w:hAnsi="Arial" w:cs="Arial"/>
        <w:color w:val="008000"/>
        <w:sz w:val="15"/>
        <w:szCs w:val="15"/>
        <w:lang w:val="pt-BR" w:eastAsia="en-US"/>
      </w:rPr>
      <w:t>3944  –</w:t>
    </w:r>
    <w:proofErr w:type="gramEnd"/>
    <w:r>
      <w:rPr>
        <w:rFonts w:ascii="Arial" w:eastAsia="Calibri" w:hAnsi="Arial" w:cs="Arial"/>
        <w:color w:val="008000"/>
        <w:sz w:val="15"/>
        <w:szCs w:val="15"/>
        <w:lang w:val="pt-BR" w:eastAsia="en-US"/>
      </w:rPr>
      <w:t xml:space="preserve"> </w:t>
    </w:r>
    <w:hyperlink r:id="rId2" w:history="1">
      <w:r>
        <w:rPr>
          <w:rFonts w:ascii="Times New Roman" w:eastAsia="SimSun" w:hAnsi="Times New Roman" w:cs="Arial"/>
          <w:color w:val="008000"/>
          <w:sz w:val="15"/>
          <w:szCs w:val="15"/>
          <w:u w:val="single"/>
          <w:lang w:val="pt-BR" w:eastAsia="en-US"/>
        </w:rPr>
        <w:t>www.joaoneiva.es.gov.br</w:t>
      </w:r>
    </w:hyperlink>
  </w:p>
  <w:p w14:paraId="690D98E8" w14:textId="77777777" w:rsidR="00F8662C" w:rsidRDefault="00F8662C">
    <w:pPr>
      <w:pBdr>
        <w:top w:val="none" w:sz="0" w:space="0" w:color="000000"/>
        <w:left w:val="none" w:sz="0" w:space="0" w:color="000000"/>
        <w:bottom w:val="single" w:sz="12" w:space="2" w:color="538135"/>
        <w:right w:val="none" w:sz="0" w:space="0" w:color="000000"/>
      </w:pBdr>
      <w:tabs>
        <w:tab w:val="center" w:pos="4252"/>
        <w:tab w:val="right" w:pos="8647"/>
      </w:tabs>
      <w:spacing w:after="200" w:line="240" w:lineRule="auto"/>
      <w:contextualSpacing/>
      <w:jc w:val="center"/>
      <w:rPr>
        <w:rFonts w:ascii="Arial" w:eastAsia="Calibri" w:hAnsi="Arial" w:cs="Arial"/>
        <w:i/>
        <w:color w:val="008000"/>
        <w:sz w:val="14"/>
        <w:szCs w:val="16"/>
        <w:lang w:val="pt-BR" w:eastAsia="en-US"/>
      </w:rPr>
    </w:pPr>
  </w:p>
  <w:p w14:paraId="49AFE1CF" w14:textId="77777777" w:rsidR="00F8662C" w:rsidRDefault="008C632A">
    <w:pPr>
      <w:pStyle w:val="Cabealho"/>
      <w:jc w:val="center"/>
    </w:pPr>
    <w:r>
      <w:rPr>
        <w:rFonts w:ascii="Arial" w:eastAsia="Arial" w:hAnsi="Arial" w:cs="Arial"/>
        <w:color w:val="008000"/>
        <w:sz w:val="24"/>
        <w:szCs w:val="20"/>
        <w:lang w:val="zh-CN" w:eastAsia="ar-SA"/>
      </w:rPr>
      <w:t xml:space="preserve">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1E8652" w14:textId="77777777" w:rsidR="00F8662C" w:rsidRDefault="008C632A">
    <w:pPr>
      <w:spacing w:after="0" w:line="360" w:lineRule="auto"/>
      <w:ind w:left="426"/>
      <w:jc w:val="center"/>
      <w:rPr>
        <w:rFonts w:ascii="Arial" w:eastAsia="Calibri" w:hAnsi="Arial" w:cs="Times New Roman"/>
        <w:b/>
        <w:sz w:val="20"/>
        <w:szCs w:val="20"/>
        <w:u w:val="single"/>
        <w:lang w:val="pt-BR" w:eastAsia="en-US"/>
      </w:rPr>
    </w:pPr>
    <w:r>
      <w:rPr>
        <w:rFonts w:ascii="Arial" w:eastAsia="Calibri" w:hAnsi="Arial" w:cs="Arial"/>
        <w:b/>
        <w:noProof/>
        <w:color w:val="008000"/>
        <w:sz w:val="32"/>
        <w:szCs w:val="32"/>
        <w:lang w:val="pt-BR" w:eastAsia="pt-BR"/>
      </w:rPr>
      <w:drawing>
        <wp:anchor distT="0" distB="8255" distL="114935" distR="114935" simplePos="0" relativeHeight="251660288" behindDoc="0" locked="0" layoutInCell="1" allowOverlap="1" wp14:anchorId="55B19614" wp14:editId="61F28E47">
          <wp:simplePos x="0" y="0"/>
          <wp:positionH relativeFrom="column">
            <wp:posOffset>2442210</wp:posOffset>
          </wp:positionH>
          <wp:positionV relativeFrom="paragraph">
            <wp:posOffset>-361950</wp:posOffset>
          </wp:positionV>
          <wp:extent cx="621030" cy="727075"/>
          <wp:effectExtent l="0" t="0" r="7620" b="1587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02" t="-81" r="-102" b="-81"/>
                  <a:stretch>
                    <a:fillRect/>
                  </a:stretch>
                </pic:blipFill>
                <pic:spPr>
                  <a:xfrm>
                    <a:off x="0" y="0"/>
                    <a:ext cx="621030" cy="7270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anchor>
      </w:drawing>
    </w:r>
  </w:p>
  <w:p w14:paraId="66F3EDC4" w14:textId="77777777" w:rsidR="008C632A" w:rsidRDefault="008C632A">
    <w:pPr>
      <w:tabs>
        <w:tab w:val="center" w:pos="4252"/>
        <w:tab w:val="right" w:pos="8080"/>
      </w:tabs>
      <w:spacing w:after="200" w:line="240" w:lineRule="auto"/>
      <w:ind w:hanging="6"/>
      <w:contextualSpacing/>
      <w:jc w:val="center"/>
      <w:rPr>
        <w:rFonts w:ascii="Arial" w:eastAsia="Calibri" w:hAnsi="Arial" w:cs="Arial"/>
        <w:b/>
        <w:color w:val="008000"/>
        <w:sz w:val="28"/>
        <w:szCs w:val="28"/>
        <w:lang w:val="pt-BR" w:eastAsia="en-US"/>
      </w:rPr>
    </w:pPr>
  </w:p>
  <w:p w14:paraId="7513E149" w14:textId="2CB99773" w:rsidR="00F8662C" w:rsidRDefault="008C632A">
    <w:pPr>
      <w:tabs>
        <w:tab w:val="center" w:pos="4252"/>
        <w:tab w:val="right" w:pos="8080"/>
      </w:tabs>
      <w:spacing w:after="200" w:line="240" w:lineRule="auto"/>
      <w:ind w:hanging="6"/>
      <w:contextualSpacing/>
      <w:jc w:val="center"/>
      <w:rPr>
        <w:rFonts w:ascii="Arial" w:eastAsia="Calibri" w:hAnsi="Arial" w:cs="Times New Roman"/>
        <w:sz w:val="28"/>
        <w:szCs w:val="28"/>
        <w:lang w:val="pt-BR" w:eastAsia="en-US"/>
      </w:rPr>
    </w:pPr>
    <w:r>
      <w:rPr>
        <w:rFonts w:ascii="Arial" w:eastAsia="Calibri" w:hAnsi="Arial" w:cs="Arial"/>
        <w:b/>
        <w:color w:val="008000"/>
        <w:sz w:val="28"/>
        <w:szCs w:val="28"/>
        <w:lang w:val="pt-BR" w:eastAsia="en-US"/>
      </w:rPr>
      <w:t>PREFEITURA MUNICIPAL DE JOÃO NEIVA</w:t>
    </w:r>
  </w:p>
  <w:p w14:paraId="16B6A422" w14:textId="77777777" w:rsidR="00F8662C" w:rsidRDefault="008C632A">
    <w:pPr>
      <w:tabs>
        <w:tab w:val="center" w:pos="4252"/>
        <w:tab w:val="right" w:pos="8504"/>
      </w:tabs>
      <w:spacing w:after="200" w:line="240" w:lineRule="auto"/>
      <w:contextualSpacing/>
      <w:jc w:val="center"/>
      <w:rPr>
        <w:rFonts w:ascii="Arial" w:eastAsia="Calibri" w:hAnsi="Arial" w:cs="Times New Roman"/>
        <w:sz w:val="15"/>
        <w:szCs w:val="15"/>
        <w:lang w:val="pt-BR" w:eastAsia="en-US"/>
      </w:rPr>
    </w:pPr>
    <w:r>
      <w:rPr>
        <w:rFonts w:ascii="Arial" w:eastAsia="Calibri" w:hAnsi="Arial" w:cs="Arial"/>
        <w:color w:val="008000"/>
        <w:sz w:val="15"/>
        <w:szCs w:val="15"/>
        <w:lang w:val="pt-BR" w:eastAsia="en-US"/>
      </w:rPr>
      <w:t>AVENIDA PRESIDENTE VARGAS, 157 – CENTRO – CEP 29.680-000 - JOÃO NEIVA –ES</w:t>
    </w:r>
  </w:p>
  <w:p w14:paraId="77C37481" w14:textId="77777777" w:rsidR="00F8662C" w:rsidRDefault="008C632A">
    <w:pPr>
      <w:tabs>
        <w:tab w:val="center" w:pos="4252"/>
        <w:tab w:val="right" w:pos="8504"/>
      </w:tabs>
      <w:spacing w:after="200" w:line="240" w:lineRule="auto"/>
      <w:ind w:left="-1"/>
      <w:contextualSpacing/>
      <w:jc w:val="center"/>
      <w:rPr>
        <w:rFonts w:ascii="Arial" w:eastAsia="Calibri" w:hAnsi="Arial" w:cs="Arial"/>
        <w:color w:val="008000"/>
        <w:sz w:val="15"/>
        <w:szCs w:val="15"/>
        <w:lang w:val="pt-BR" w:eastAsia="en-US"/>
      </w:rPr>
    </w:pPr>
    <w:r>
      <w:rPr>
        <w:rFonts w:ascii="Arial" w:eastAsia="Calibri" w:hAnsi="Arial" w:cs="Arial"/>
        <w:color w:val="008000"/>
        <w:sz w:val="15"/>
        <w:szCs w:val="15"/>
        <w:lang w:val="pt-BR" w:eastAsia="en-US"/>
      </w:rPr>
      <w:t>CNPJ: 31.776.479/0001-86 - TEL.: (27)3258-</w:t>
    </w:r>
    <w:proofErr w:type="gramStart"/>
    <w:r>
      <w:rPr>
        <w:rFonts w:ascii="Arial" w:eastAsia="Calibri" w:hAnsi="Arial" w:cs="Arial"/>
        <w:color w:val="008000"/>
        <w:sz w:val="15"/>
        <w:szCs w:val="15"/>
        <w:lang w:val="pt-BR" w:eastAsia="en-US"/>
      </w:rPr>
      <w:t>3944  –</w:t>
    </w:r>
    <w:proofErr w:type="gramEnd"/>
    <w:r>
      <w:rPr>
        <w:rFonts w:ascii="Arial" w:eastAsia="Calibri" w:hAnsi="Arial" w:cs="Arial"/>
        <w:color w:val="008000"/>
        <w:sz w:val="15"/>
        <w:szCs w:val="15"/>
        <w:lang w:val="pt-BR" w:eastAsia="en-US"/>
      </w:rPr>
      <w:t xml:space="preserve"> </w:t>
    </w:r>
    <w:hyperlink r:id="rId2" w:history="1">
      <w:r>
        <w:rPr>
          <w:rFonts w:ascii="Times New Roman" w:eastAsia="SimSun" w:hAnsi="Times New Roman" w:cs="Arial"/>
          <w:color w:val="008000"/>
          <w:sz w:val="15"/>
          <w:szCs w:val="15"/>
          <w:u w:val="single"/>
          <w:lang w:val="pt-BR" w:eastAsia="en-US"/>
        </w:rPr>
        <w:t>www.joaoneiva.es.gov.br</w:t>
      </w:r>
    </w:hyperlink>
  </w:p>
  <w:p w14:paraId="205975FF" w14:textId="77777777" w:rsidR="00F8662C" w:rsidRDefault="00F8662C">
    <w:pPr>
      <w:pBdr>
        <w:top w:val="none" w:sz="0" w:space="0" w:color="000000"/>
        <w:left w:val="none" w:sz="0" w:space="0" w:color="000000"/>
        <w:bottom w:val="single" w:sz="12" w:space="2" w:color="538135"/>
        <w:right w:val="none" w:sz="0" w:space="0" w:color="000000"/>
      </w:pBdr>
      <w:tabs>
        <w:tab w:val="center" w:pos="4252"/>
        <w:tab w:val="right" w:pos="8647"/>
      </w:tabs>
      <w:spacing w:after="200" w:line="240" w:lineRule="auto"/>
      <w:contextualSpacing/>
      <w:jc w:val="center"/>
      <w:rPr>
        <w:rFonts w:ascii="Arial" w:eastAsia="Calibri" w:hAnsi="Arial" w:cs="Arial"/>
        <w:i/>
        <w:color w:val="008000"/>
        <w:sz w:val="14"/>
        <w:szCs w:val="16"/>
        <w:lang w:val="pt-BR" w:eastAsia="en-US"/>
      </w:rPr>
    </w:pPr>
  </w:p>
  <w:p w14:paraId="2310784D" w14:textId="77777777" w:rsidR="00F8662C" w:rsidRDefault="008C632A">
    <w:pPr>
      <w:pStyle w:val="Cabealho"/>
    </w:pPr>
    <w:r>
      <w:rPr>
        <w:rFonts w:ascii="Arial" w:eastAsia="Arial" w:hAnsi="Arial" w:cs="Arial"/>
        <w:color w:val="008000"/>
        <w:sz w:val="24"/>
        <w:szCs w:val="20"/>
        <w:lang w:val="zh-CN" w:eastAsia="ar-SA"/>
      </w:rPr>
      <w:t xml:space="preserve">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F3BFB"/>
    <w:multiLevelType w:val="multilevel"/>
    <w:tmpl w:val="1E6F3BFB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F215E86"/>
    <w:multiLevelType w:val="multilevel"/>
    <w:tmpl w:val="1F215E86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26126F"/>
    <w:multiLevelType w:val="multilevel"/>
    <w:tmpl w:val="3226126F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043E96"/>
    <w:multiLevelType w:val="multilevel"/>
    <w:tmpl w:val="43043E96"/>
    <w:lvl w:ilvl="0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652D78"/>
    <w:multiLevelType w:val="multilevel"/>
    <w:tmpl w:val="65652D78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F53E29"/>
    <w:multiLevelType w:val="multilevel"/>
    <w:tmpl w:val="65F53E29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ED7C7E"/>
    <w:multiLevelType w:val="multilevel"/>
    <w:tmpl w:val="74ED7C7E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E02C54"/>
    <w:multiLevelType w:val="multilevel"/>
    <w:tmpl w:val="77E02C54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ACF1A85"/>
    <w:multiLevelType w:val="multilevel"/>
    <w:tmpl w:val="7ACF1A85"/>
    <w:lvl w:ilvl="0">
      <w:start w:val="1"/>
      <w:numFmt w:val="lowerLetter"/>
      <w:lvlText w:val="%1)"/>
      <w:lvlJc w:val="left"/>
      <w:pPr>
        <w:ind w:left="1390" w:hanging="360"/>
      </w:pPr>
      <w:rPr>
        <w:rFonts w:ascii="Arial Narrow" w:eastAsia="Times New Roman" w:hAnsi="Arial Narrow" w:cs="Arial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 w16cid:durableId="874078098">
    <w:abstractNumId w:val="2"/>
  </w:num>
  <w:num w:numId="2" w16cid:durableId="940722460">
    <w:abstractNumId w:val="7"/>
  </w:num>
  <w:num w:numId="3" w16cid:durableId="545684467">
    <w:abstractNumId w:val="0"/>
  </w:num>
  <w:num w:numId="4" w16cid:durableId="1652102819">
    <w:abstractNumId w:val="4"/>
  </w:num>
  <w:num w:numId="5" w16cid:durableId="177619293">
    <w:abstractNumId w:val="6"/>
  </w:num>
  <w:num w:numId="6" w16cid:durableId="941107259">
    <w:abstractNumId w:val="5"/>
  </w:num>
  <w:num w:numId="7" w16cid:durableId="1625304030">
    <w:abstractNumId w:val="1"/>
  </w:num>
  <w:num w:numId="8" w16cid:durableId="359820779">
    <w:abstractNumId w:val="3"/>
  </w:num>
  <w:num w:numId="9" w16cid:durableId="65564668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3DA3"/>
    <w:rsid w:val="00010E9E"/>
    <w:rsid w:val="00011212"/>
    <w:rsid w:val="0003068C"/>
    <w:rsid w:val="0004630E"/>
    <w:rsid w:val="0005293B"/>
    <w:rsid w:val="00054EAE"/>
    <w:rsid w:val="000724A9"/>
    <w:rsid w:val="00076C38"/>
    <w:rsid w:val="0008084B"/>
    <w:rsid w:val="00090F9F"/>
    <w:rsid w:val="00097F4A"/>
    <w:rsid w:val="000A00EF"/>
    <w:rsid w:val="000C18A8"/>
    <w:rsid w:val="000C20EC"/>
    <w:rsid w:val="000C7B86"/>
    <w:rsid w:val="00102FA8"/>
    <w:rsid w:val="00113987"/>
    <w:rsid w:val="0012385A"/>
    <w:rsid w:val="00124FEC"/>
    <w:rsid w:val="00160337"/>
    <w:rsid w:val="001622F2"/>
    <w:rsid w:val="001805EA"/>
    <w:rsid w:val="001869F1"/>
    <w:rsid w:val="001957F0"/>
    <w:rsid w:val="001A0B6F"/>
    <w:rsid w:val="001A0EF6"/>
    <w:rsid w:val="001A5038"/>
    <w:rsid w:val="001A5185"/>
    <w:rsid w:val="001A5574"/>
    <w:rsid w:val="001B0A4E"/>
    <w:rsid w:val="001B6924"/>
    <w:rsid w:val="001C49D8"/>
    <w:rsid w:val="001C4E59"/>
    <w:rsid w:val="001D1DA7"/>
    <w:rsid w:val="001D4362"/>
    <w:rsid w:val="001F695D"/>
    <w:rsid w:val="0023216E"/>
    <w:rsid w:val="0023338A"/>
    <w:rsid w:val="00251A1D"/>
    <w:rsid w:val="00283427"/>
    <w:rsid w:val="00292103"/>
    <w:rsid w:val="00293C6F"/>
    <w:rsid w:val="002B01A7"/>
    <w:rsid w:val="002B227C"/>
    <w:rsid w:val="002B3347"/>
    <w:rsid w:val="002B7BC9"/>
    <w:rsid w:val="002C673B"/>
    <w:rsid w:val="002C7DD4"/>
    <w:rsid w:val="002D4E4C"/>
    <w:rsid w:val="002E1C88"/>
    <w:rsid w:val="002E3BAD"/>
    <w:rsid w:val="002E409F"/>
    <w:rsid w:val="002F4E0B"/>
    <w:rsid w:val="00305974"/>
    <w:rsid w:val="003123E2"/>
    <w:rsid w:val="00313FEF"/>
    <w:rsid w:val="0032648F"/>
    <w:rsid w:val="00340ED1"/>
    <w:rsid w:val="00354DBA"/>
    <w:rsid w:val="003649AB"/>
    <w:rsid w:val="00366E76"/>
    <w:rsid w:val="00390FBB"/>
    <w:rsid w:val="003B2EC1"/>
    <w:rsid w:val="003C7E81"/>
    <w:rsid w:val="003D6A07"/>
    <w:rsid w:val="003E06A2"/>
    <w:rsid w:val="003E2D7E"/>
    <w:rsid w:val="003E4649"/>
    <w:rsid w:val="003F7F5C"/>
    <w:rsid w:val="00406928"/>
    <w:rsid w:val="00414738"/>
    <w:rsid w:val="0042280D"/>
    <w:rsid w:val="00453545"/>
    <w:rsid w:val="0045472A"/>
    <w:rsid w:val="00477F42"/>
    <w:rsid w:val="0048182D"/>
    <w:rsid w:val="004912D6"/>
    <w:rsid w:val="004B0D17"/>
    <w:rsid w:val="004C6688"/>
    <w:rsid w:val="004D3227"/>
    <w:rsid w:val="004D3F22"/>
    <w:rsid w:val="00506B00"/>
    <w:rsid w:val="005275FC"/>
    <w:rsid w:val="005311A0"/>
    <w:rsid w:val="00544DE1"/>
    <w:rsid w:val="0054774F"/>
    <w:rsid w:val="00557217"/>
    <w:rsid w:val="005669E3"/>
    <w:rsid w:val="00570123"/>
    <w:rsid w:val="00571A33"/>
    <w:rsid w:val="00573EE6"/>
    <w:rsid w:val="00580DAB"/>
    <w:rsid w:val="005842CD"/>
    <w:rsid w:val="005A4693"/>
    <w:rsid w:val="005D0D55"/>
    <w:rsid w:val="005E2981"/>
    <w:rsid w:val="005E6308"/>
    <w:rsid w:val="00604CF6"/>
    <w:rsid w:val="00622629"/>
    <w:rsid w:val="00630B46"/>
    <w:rsid w:val="00641749"/>
    <w:rsid w:val="006418DD"/>
    <w:rsid w:val="006433E8"/>
    <w:rsid w:val="006457BC"/>
    <w:rsid w:val="00654CF6"/>
    <w:rsid w:val="006607A3"/>
    <w:rsid w:val="00675742"/>
    <w:rsid w:val="00681BAE"/>
    <w:rsid w:val="00697D36"/>
    <w:rsid w:val="006B63D6"/>
    <w:rsid w:val="006C269C"/>
    <w:rsid w:val="006C5015"/>
    <w:rsid w:val="006E2BCA"/>
    <w:rsid w:val="006F1ABD"/>
    <w:rsid w:val="006F64B0"/>
    <w:rsid w:val="007066ED"/>
    <w:rsid w:val="00713408"/>
    <w:rsid w:val="0072229C"/>
    <w:rsid w:val="007833A7"/>
    <w:rsid w:val="00791BA0"/>
    <w:rsid w:val="00793DE4"/>
    <w:rsid w:val="007971CE"/>
    <w:rsid w:val="007A035E"/>
    <w:rsid w:val="007C0257"/>
    <w:rsid w:val="007D3D61"/>
    <w:rsid w:val="007E0E89"/>
    <w:rsid w:val="007F3ACF"/>
    <w:rsid w:val="007F52D4"/>
    <w:rsid w:val="008121AA"/>
    <w:rsid w:val="00847135"/>
    <w:rsid w:val="00855982"/>
    <w:rsid w:val="0085724C"/>
    <w:rsid w:val="0087108B"/>
    <w:rsid w:val="008953D5"/>
    <w:rsid w:val="008A19D1"/>
    <w:rsid w:val="008C1A0F"/>
    <w:rsid w:val="008C632A"/>
    <w:rsid w:val="008D1E96"/>
    <w:rsid w:val="008E6698"/>
    <w:rsid w:val="008E71BC"/>
    <w:rsid w:val="008F6E20"/>
    <w:rsid w:val="0090401C"/>
    <w:rsid w:val="0091355D"/>
    <w:rsid w:val="00927728"/>
    <w:rsid w:val="00933BD7"/>
    <w:rsid w:val="00935C9E"/>
    <w:rsid w:val="00951290"/>
    <w:rsid w:val="009627C4"/>
    <w:rsid w:val="009672E1"/>
    <w:rsid w:val="00983600"/>
    <w:rsid w:val="009850CC"/>
    <w:rsid w:val="00987D75"/>
    <w:rsid w:val="009B0D05"/>
    <w:rsid w:val="009B315E"/>
    <w:rsid w:val="009B3F80"/>
    <w:rsid w:val="009D26A5"/>
    <w:rsid w:val="00A04631"/>
    <w:rsid w:val="00A10484"/>
    <w:rsid w:val="00A54027"/>
    <w:rsid w:val="00A63262"/>
    <w:rsid w:val="00A92479"/>
    <w:rsid w:val="00A97133"/>
    <w:rsid w:val="00AA4CB8"/>
    <w:rsid w:val="00AB4BFD"/>
    <w:rsid w:val="00AB5958"/>
    <w:rsid w:val="00AC478F"/>
    <w:rsid w:val="00AC4834"/>
    <w:rsid w:val="00AD3742"/>
    <w:rsid w:val="00AD7FAC"/>
    <w:rsid w:val="00AF1723"/>
    <w:rsid w:val="00B001CF"/>
    <w:rsid w:val="00B04CB9"/>
    <w:rsid w:val="00B2139B"/>
    <w:rsid w:val="00B23697"/>
    <w:rsid w:val="00B27166"/>
    <w:rsid w:val="00B32480"/>
    <w:rsid w:val="00B35A10"/>
    <w:rsid w:val="00B377C9"/>
    <w:rsid w:val="00B67AD8"/>
    <w:rsid w:val="00B73D93"/>
    <w:rsid w:val="00B74E14"/>
    <w:rsid w:val="00B802B6"/>
    <w:rsid w:val="00B92152"/>
    <w:rsid w:val="00B940B5"/>
    <w:rsid w:val="00BA2089"/>
    <w:rsid w:val="00BA7CD0"/>
    <w:rsid w:val="00BB0A97"/>
    <w:rsid w:val="00BB2045"/>
    <w:rsid w:val="00BC4985"/>
    <w:rsid w:val="00BD4C34"/>
    <w:rsid w:val="00BF1929"/>
    <w:rsid w:val="00C00B8A"/>
    <w:rsid w:val="00C02298"/>
    <w:rsid w:val="00C04476"/>
    <w:rsid w:val="00C16B41"/>
    <w:rsid w:val="00C17204"/>
    <w:rsid w:val="00C20D98"/>
    <w:rsid w:val="00C3347E"/>
    <w:rsid w:val="00C34522"/>
    <w:rsid w:val="00C37333"/>
    <w:rsid w:val="00C40DA6"/>
    <w:rsid w:val="00C4279C"/>
    <w:rsid w:val="00C65D48"/>
    <w:rsid w:val="00C73F78"/>
    <w:rsid w:val="00C977C0"/>
    <w:rsid w:val="00CA6597"/>
    <w:rsid w:val="00CB474E"/>
    <w:rsid w:val="00CC016E"/>
    <w:rsid w:val="00CC2EAE"/>
    <w:rsid w:val="00CC3696"/>
    <w:rsid w:val="00CE35EF"/>
    <w:rsid w:val="00CF0890"/>
    <w:rsid w:val="00D01F85"/>
    <w:rsid w:val="00D06440"/>
    <w:rsid w:val="00D1056A"/>
    <w:rsid w:val="00D1749B"/>
    <w:rsid w:val="00D359DB"/>
    <w:rsid w:val="00D44143"/>
    <w:rsid w:val="00D62DBE"/>
    <w:rsid w:val="00D65B8B"/>
    <w:rsid w:val="00D74AA0"/>
    <w:rsid w:val="00D95BAF"/>
    <w:rsid w:val="00DA1568"/>
    <w:rsid w:val="00DB1804"/>
    <w:rsid w:val="00DB77A3"/>
    <w:rsid w:val="00DD2BBE"/>
    <w:rsid w:val="00DD3014"/>
    <w:rsid w:val="00DF17A4"/>
    <w:rsid w:val="00DF3EF4"/>
    <w:rsid w:val="00DF6E86"/>
    <w:rsid w:val="00E01E72"/>
    <w:rsid w:val="00E06B77"/>
    <w:rsid w:val="00E16523"/>
    <w:rsid w:val="00E3056A"/>
    <w:rsid w:val="00E362A2"/>
    <w:rsid w:val="00E40AD0"/>
    <w:rsid w:val="00E54521"/>
    <w:rsid w:val="00E66640"/>
    <w:rsid w:val="00E93133"/>
    <w:rsid w:val="00EA610D"/>
    <w:rsid w:val="00EA6FFE"/>
    <w:rsid w:val="00EB593B"/>
    <w:rsid w:val="00ED749C"/>
    <w:rsid w:val="00EE089C"/>
    <w:rsid w:val="00EE0CF3"/>
    <w:rsid w:val="00EE1028"/>
    <w:rsid w:val="00EE729C"/>
    <w:rsid w:val="00EF11EA"/>
    <w:rsid w:val="00EF64A1"/>
    <w:rsid w:val="00EF6A87"/>
    <w:rsid w:val="00EF775E"/>
    <w:rsid w:val="00F05975"/>
    <w:rsid w:val="00F24670"/>
    <w:rsid w:val="00F251AD"/>
    <w:rsid w:val="00F3071B"/>
    <w:rsid w:val="00F309FE"/>
    <w:rsid w:val="00F32C4E"/>
    <w:rsid w:val="00F36E95"/>
    <w:rsid w:val="00F53DA3"/>
    <w:rsid w:val="00F72C37"/>
    <w:rsid w:val="00F761A0"/>
    <w:rsid w:val="00F8315F"/>
    <w:rsid w:val="00F85331"/>
    <w:rsid w:val="00F8662C"/>
    <w:rsid w:val="00F90900"/>
    <w:rsid w:val="00F95257"/>
    <w:rsid w:val="00F97065"/>
    <w:rsid w:val="00FB0DA7"/>
    <w:rsid w:val="00FC3910"/>
    <w:rsid w:val="00FD1E93"/>
    <w:rsid w:val="00FD262C"/>
    <w:rsid w:val="00FD5A1D"/>
    <w:rsid w:val="00FD797D"/>
    <w:rsid w:val="00FE63B8"/>
    <w:rsid w:val="14812915"/>
    <w:rsid w:val="1A380D4A"/>
    <w:rsid w:val="1AD95D9A"/>
    <w:rsid w:val="411C6D3F"/>
    <w:rsid w:val="50FE71B8"/>
    <w:rsid w:val="794D7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5C57F56C"/>
  <w15:docId w15:val="{8FE1DF47-3A38-4AB4-A92C-BFAD69DED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 w:qFormat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 w:qFormat="1"/>
    <w:lsdException w:name="table of authorities" w:semiHidden="1" w:unhideWhenUsed="1"/>
    <w:lsdException w:name="macro" w:semiHidden="1" w:unhideWhenUsed="1" w:qFormat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nhideWhenUsed="1" w:qFormat="1"/>
    <w:lsdException w:name="Body Text 3" w:semiHidden="1" w:unhideWhenUsed="1" w:qFormat="1"/>
    <w:lsdException w:name="Body Text Indent 2" w:semiHidden="1" w:unhideWhenUsed="1"/>
    <w:lsdException w:name="Body Text Indent 3" w:semiHidden="1" w:unhideWhenUsed="1" w:qFormat="1"/>
    <w:lsdException w:name="Block Text" w:semiHidden="1" w:unhideWhenUsed="1" w:qFormat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 w:qFormat="1"/>
    <w:lsdException w:name="HTML Definition" w:semiHidden="1" w:unhideWhenUsed="1"/>
    <w:lsdException w:name="HTML Keyboard" w:semiHidden="1" w:unhideWhenUsed="1" w:qFormat="1"/>
    <w:lsdException w:name="HTML Preformatted" w:semiHidden="1" w:unhideWhenUsed="1" w:qFormat="1"/>
    <w:lsdException w:name="HTML Sample" w:semiHidden="1" w:unhideWhenUsed="1"/>
    <w:lsdException w:name="HTML Typewriter" w:semiHidden="1" w:unhideWhenUsed="1" w:qFormat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0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styleId="Ttulo1">
    <w:name w:val="heading 1"/>
    <w:basedOn w:val="Normal"/>
    <w:next w:val="Normal"/>
    <w:link w:val="Ttulo1Char"/>
    <w:uiPriority w:val="9"/>
    <w:qFormat/>
    <w:pPr>
      <w:keepNext/>
      <w:keepLines/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pPr>
      <w:keepNext/>
      <w:keepLines/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Pr>
      <w:b/>
      <w:bCs/>
    </w:rPr>
  </w:style>
  <w:style w:type="character" w:styleId="Refdecomentrio">
    <w:name w:val="annotation reference"/>
    <w:basedOn w:val="Fontepargpadro"/>
    <w:uiPriority w:val="99"/>
    <w:semiHidden/>
    <w:unhideWhenUsed/>
    <w:qFormat/>
    <w:rPr>
      <w:sz w:val="22"/>
      <w:szCs w:val="16"/>
    </w:rPr>
  </w:style>
  <w:style w:type="character" w:styleId="HiperlinkVisitado">
    <w:name w:val="FollowedHyperlink"/>
    <w:basedOn w:val="Fontepargpadro"/>
    <w:uiPriority w:val="99"/>
    <w:semiHidden/>
    <w:unhideWhenUsed/>
    <w:qFormat/>
    <w:rPr>
      <w:color w:val="783F04" w:themeColor="accent1" w:themeShade="80"/>
      <w:u w:val="single"/>
    </w:rPr>
  </w:style>
  <w:style w:type="character" w:styleId="CdigoHTML">
    <w:name w:val="HTML Code"/>
    <w:basedOn w:val="Fontepargpadro"/>
    <w:uiPriority w:val="99"/>
    <w:semiHidden/>
    <w:unhideWhenUsed/>
    <w:qFormat/>
    <w:rPr>
      <w:rFonts w:ascii="Consolas" w:hAnsi="Consolas"/>
      <w:sz w:val="22"/>
      <w:szCs w:val="20"/>
    </w:rPr>
  </w:style>
  <w:style w:type="character" w:styleId="MquinadeescreverHTML">
    <w:name w:val="HTML Typewriter"/>
    <w:basedOn w:val="Fontepargpadro"/>
    <w:uiPriority w:val="99"/>
    <w:semiHidden/>
    <w:unhideWhenUsed/>
    <w:qFormat/>
    <w:rPr>
      <w:rFonts w:ascii="Consolas" w:hAnsi="Consolas"/>
      <w:sz w:val="22"/>
      <w:szCs w:val="20"/>
    </w:rPr>
  </w:style>
  <w:style w:type="character" w:styleId="Hyperlink">
    <w:name w:val="Hyperlink"/>
    <w:basedOn w:val="Fontepargpadro"/>
    <w:uiPriority w:val="99"/>
    <w:semiHidden/>
    <w:unhideWhenUsed/>
    <w:qFormat/>
    <w:rPr>
      <w:color w:val="3A6331" w:themeColor="accent4" w:themeShade="BF"/>
      <w:u w:val="single"/>
    </w:rPr>
  </w:style>
  <w:style w:type="character" w:styleId="TecladoHTML">
    <w:name w:val="HTML Keyboard"/>
    <w:basedOn w:val="Fontepargpadro"/>
    <w:uiPriority w:val="99"/>
    <w:semiHidden/>
    <w:unhideWhenUsed/>
    <w:qFormat/>
    <w:rPr>
      <w:rFonts w:ascii="Consolas" w:hAnsi="Consolas"/>
      <w:sz w:val="22"/>
      <w:szCs w:val="20"/>
    </w:rPr>
  </w:style>
  <w:style w:type="paragraph" w:styleId="Textoembloco">
    <w:name w:val="Block Text"/>
    <w:basedOn w:val="Normal"/>
    <w:uiPriority w:val="99"/>
    <w:semiHidden/>
    <w:unhideWhenUsed/>
    <w:qFormat/>
    <w:pPr>
      <w:pBdr>
        <w:top w:val="single" w:sz="2" w:space="10" w:color="783F04" w:themeColor="accent1" w:themeShade="80"/>
        <w:left w:val="single" w:sz="2" w:space="10" w:color="783F04" w:themeColor="accent1" w:themeShade="80"/>
        <w:bottom w:val="single" w:sz="2" w:space="10" w:color="783F04" w:themeColor="accent1" w:themeShade="80"/>
        <w:right w:val="single" w:sz="2" w:space="10" w:color="783F04" w:themeColor="accent1" w:themeShade="80"/>
      </w:pBdr>
      <w:ind w:left="1152" w:right="1152"/>
    </w:pPr>
    <w:rPr>
      <w:i/>
      <w:iCs/>
      <w:color w:val="783F04" w:themeColor="accent1" w:themeShade="80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qFormat/>
    <w:pPr>
      <w:spacing w:line="240" w:lineRule="auto"/>
    </w:pPr>
    <w:rPr>
      <w:szCs w:val="20"/>
    </w:rPr>
  </w:style>
  <w:style w:type="paragraph" w:styleId="Ttulo">
    <w:name w:val="Title"/>
    <w:basedOn w:val="Normal"/>
    <w:link w:val="TtuloChar"/>
    <w:uiPriority w:val="1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sz w:val="56"/>
      <w:szCs w:val="56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qFormat/>
    <w:pPr>
      <w:spacing w:after="0" w:line="240" w:lineRule="auto"/>
    </w:pPr>
    <w:rPr>
      <w:szCs w:val="20"/>
    </w:rPr>
  </w:style>
  <w:style w:type="paragraph" w:styleId="Textodemacro">
    <w:name w:val="macro"/>
    <w:link w:val="TextodemacroChar"/>
    <w:uiPriority w:val="99"/>
    <w:semiHidden/>
    <w:unhideWhenUsed/>
    <w:qFormat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259" w:lineRule="auto"/>
    </w:pPr>
    <w:rPr>
      <w:rFonts w:ascii="Consolas" w:hAnsi="Consolas"/>
      <w:sz w:val="22"/>
      <w:lang w:val="pt-PT" w:eastAsia="ja-JP"/>
    </w:rPr>
  </w:style>
  <w:style w:type="paragraph" w:styleId="TextosemFormatao">
    <w:name w:val="Plain Text"/>
    <w:basedOn w:val="Normal"/>
    <w:link w:val="TextosemFormataoChar"/>
    <w:uiPriority w:val="99"/>
    <w:semiHidden/>
    <w:unhideWhenUsed/>
    <w:qFormat/>
    <w:pPr>
      <w:spacing w:after="0" w:line="240" w:lineRule="auto"/>
    </w:pPr>
    <w:rPr>
      <w:rFonts w:ascii="Consolas" w:hAnsi="Consolas"/>
      <w:szCs w:val="21"/>
    </w:rPr>
  </w:style>
  <w:style w:type="paragraph" w:styleId="Corpodetexto3">
    <w:name w:val="Body Text 3"/>
    <w:basedOn w:val="Normal"/>
    <w:link w:val="Corpodetexto3Char"/>
    <w:uiPriority w:val="99"/>
    <w:semiHidden/>
    <w:unhideWhenUsed/>
    <w:qFormat/>
    <w:pPr>
      <w:spacing w:after="120"/>
    </w:pPr>
    <w:rPr>
      <w:szCs w:val="16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qFormat/>
    <w:pPr>
      <w:spacing w:after="0" w:line="240" w:lineRule="auto"/>
    </w:pPr>
    <w:rPr>
      <w:rFonts w:ascii="Consolas" w:hAnsi="Consolas"/>
      <w:szCs w:val="20"/>
    </w:rPr>
  </w:style>
  <w:style w:type="paragraph" w:styleId="Corpodetexto2">
    <w:name w:val="Body Text 2"/>
    <w:basedOn w:val="Normal"/>
    <w:link w:val="Corpodetexto2Char"/>
    <w:uiPriority w:val="99"/>
    <w:unhideWhenUsed/>
    <w:qFormat/>
    <w:pPr>
      <w:spacing w:after="120" w:line="480" w:lineRule="auto"/>
    </w:pPr>
  </w:style>
  <w:style w:type="paragraph" w:styleId="Cabealho">
    <w:name w:val="header"/>
    <w:basedOn w:val="Normal"/>
    <w:link w:val="CabealhoChar"/>
    <w:unhideWhenUsed/>
    <w:qFormat/>
    <w:pPr>
      <w:spacing w:after="0" w:line="240" w:lineRule="auto"/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unhideWhenUsed/>
    <w:qFormat/>
    <w:pPr>
      <w:spacing w:after="0" w:line="240" w:lineRule="auto"/>
    </w:pPr>
  </w:style>
  <w:style w:type="paragraph" w:styleId="MapadoDocumento">
    <w:name w:val="Document Map"/>
    <w:basedOn w:val="Normal"/>
    <w:link w:val="MapadoDocument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Cs w:val="16"/>
    </w:rPr>
  </w:style>
  <w:style w:type="paragraph" w:styleId="Legenda">
    <w:name w:val="caption"/>
    <w:basedOn w:val="Normal"/>
    <w:next w:val="Normal"/>
    <w:uiPriority w:val="35"/>
    <w:semiHidden/>
    <w:unhideWhenUsed/>
    <w:qFormat/>
    <w:pPr>
      <w:spacing w:after="200" w:line="240" w:lineRule="auto"/>
    </w:pPr>
    <w:rPr>
      <w:i/>
      <w:iCs/>
      <w:color w:val="323232" w:themeColor="text2"/>
      <w:szCs w:val="18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qFormat/>
    <w:pPr>
      <w:spacing w:after="120"/>
      <w:ind w:left="360"/>
    </w:pPr>
    <w:rPr>
      <w:szCs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Cs w:val="18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qFormat/>
    <w:pPr>
      <w:spacing w:after="0" w:line="240" w:lineRule="auto"/>
    </w:pPr>
    <w:rPr>
      <w:szCs w:val="20"/>
    </w:rPr>
  </w:style>
  <w:style w:type="paragraph" w:styleId="Remetente">
    <w:name w:val="envelope return"/>
    <w:basedOn w:val="Normal"/>
    <w:uiPriority w:val="99"/>
    <w:semiHidden/>
    <w:unhideWhenUsed/>
    <w:qFormat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table" w:styleId="Tabelacomgrade">
    <w:name w:val="Table Grid"/>
    <w:basedOn w:val="Tabe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Char">
    <w:name w:val="Título Char"/>
    <w:basedOn w:val="Fontepargpadro"/>
    <w:link w:val="Ttulo"/>
    <w:uiPriority w:val="1"/>
    <w:qFormat/>
    <w:rPr>
      <w:rFonts w:asciiTheme="majorHAnsi" w:eastAsiaTheme="majorEastAsia" w:hAnsiTheme="majorHAnsi" w:cstheme="majorBidi"/>
      <w:sz w:val="56"/>
      <w:szCs w:val="56"/>
    </w:rPr>
  </w:style>
  <w:style w:type="character" w:customStyle="1" w:styleId="CabealhoChar">
    <w:name w:val="Cabeçalho Char"/>
    <w:basedOn w:val="Fontepargpadro"/>
    <w:link w:val="Cabealho"/>
    <w:qFormat/>
  </w:style>
  <w:style w:type="character" w:customStyle="1" w:styleId="Ttulo1Char">
    <w:name w:val="Título 1 Char"/>
    <w:basedOn w:val="Fontepargpadro"/>
    <w:link w:val="Ttulo1"/>
    <w:uiPriority w:val="9"/>
    <w:qFormat/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character" w:customStyle="1" w:styleId="Ttulo2Char">
    <w:name w:val="Título 2 Char"/>
    <w:basedOn w:val="Fontepargpadro"/>
    <w:link w:val="Ttulo2"/>
    <w:uiPriority w:val="9"/>
    <w:semiHidden/>
    <w:qFormat/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qFormat/>
    <w:rPr>
      <w:rFonts w:asciiTheme="majorHAnsi" w:eastAsiaTheme="majorEastAsia" w:hAnsiTheme="majorHAnsi" w:cstheme="majorBidi"/>
      <w:b/>
      <w:bCs/>
    </w:rPr>
  </w:style>
  <w:style w:type="character" w:customStyle="1" w:styleId="Ttulo4Char">
    <w:name w:val="Título 4 Char"/>
    <w:basedOn w:val="Fontepargpadro"/>
    <w:link w:val="Ttulo4"/>
    <w:uiPriority w:val="9"/>
    <w:semiHidden/>
    <w:qFormat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Ttulo5Char">
    <w:name w:val="Título 5 Char"/>
    <w:basedOn w:val="Fontepargpadro"/>
    <w:link w:val="Ttulo5"/>
    <w:uiPriority w:val="9"/>
    <w:semiHidden/>
    <w:qFormat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Ttulo6Char">
    <w:name w:val="Título 6 Char"/>
    <w:basedOn w:val="Fontepargpadro"/>
    <w:link w:val="Ttulo6"/>
    <w:uiPriority w:val="9"/>
    <w:semiHidden/>
    <w:qFormat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7Char">
    <w:name w:val="Título 7 Char"/>
    <w:basedOn w:val="Fontepargpadro"/>
    <w:link w:val="Ttulo7"/>
    <w:uiPriority w:val="9"/>
    <w:semiHidden/>
    <w:qFormat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qFormat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qFormat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customStyle="1" w:styleId="RodapChar">
    <w:name w:val="Rodapé Char"/>
    <w:basedOn w:val="Fontepargpadro"/>
    <w:link w:val="Rodap"/>
    <w:qFormat/>
  </w:style>
  <w:style w:type="paragraph" w:customStyle="1" w:styleId="CabealhodoSumrio1">
    <w:name w:val="Cabeçalho do Sumário1"/>
    <w:basedOn w:val="Ttulo1"/>
    <w:next w:val="Normal"/>
    <w:uiPriority w:val="39"/>
    <w:semiHidden/>
    <w:unhideWhenUsed/>
    <w:qFormat/>
    <w:pPr>
      <w:outlineLvl w:val="9"/>
    </w:p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Cs w:val="18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qFormat/>
    <w:rPr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qFormat/>
    <w:rPr>
      <w:szCs w:val="16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qFormat/>
    <w:rPr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qFormat/>
    <w:rPr>
      <w:b/>
      <w:bCs/>
      <w:szCs w:val="20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qFormat/>
    <w:rPr>
      <w:rFonts w:ascii="Segoe UI" w:hAnsi="Segoe UI" w:cs="Segoe UI"/>
      <w:szCs w:val="16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qFormat/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qFormat/>
    <w:rPr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qFormat/>
    <w:rPr>
      <w:rFonts w:ascii="Consolas" w:hAnsi="Consolas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semiHidden/>
    <w:qFormat/>
    <w:rPr>
      <w:rFonts w:ascii="Consolas" w:hAnsi="Consolas"/>
      <w:szCs w:val="20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qFormat/>
    <w:rPr>
      <w:rFonts w:ascii="Consolas" w:hAnsi="Consolas"/>
      <w:szCs w:val="21"/>
    </w:rPr>
  </w:style>
  <w:style w:type="character" w:styleId="TextodoEspaoReservado">
    <w:name w:val="Placeholder Text"/>
    <w:basedOn w:val="Fontepargpadro"/>
    <w:uiPriority w:val="99"/>
    <w:semiHidden/>
    <w:qFormat/>
    <w:rPr>
      <w:color w:val="595959" w:themeColor="text1" w:themeTint="A6"/>
    </w:rPr>
  </w:style>
  <w:style w:type="character" w:customStyle="1" w:styleId="nfaseIntensa1">
    <w:name w:val="Ênfase Intensa1"/>
    <w:basedOn w:val="Fontepargpadro"/>
    <w:uiPriority w:val="21"/>
    <w:semiHidden/>
    <w:unhideWhenUsed/>
    <w:qFormat/>
    <w:rPr>
      <w:i/>
      <w:iCs/>
      <w:color w:val="B35E0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semiHidden/>
    <w:unhideWhenUsed/>
    <w:qFormat/>
    <w:pPr>
      <w:pBdr>
        <w:top w:val="single" w:sz="4" w:space="10" w:color="B35E06" w:themeColor="accent1" w:themeShade="BF"/>
        <w:bottom w:val="single" w:sz="4" w:space="10" w:color="B35E06" w:themeColor="accent1" w:themeShade="BF"/>
      </w:pBdr>
      <w:spacing w:before="360" w:after="360"/>
      <w:ind w:left="864" w:right="864"/>
      <w:jc w:val="center"/>
    </w:pPr>
    <w:rPr>
      <w:i/>
      <w:iCs/>
      <w:color w:val="B35E0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semiHidden/>
    <w:qFormat/>
    <w:rPr>
      <w:i/>
      <w:iCs/>
      <w:color w:val="B35E06" w:themeColor="accent1" w:themeShade="BF"/>
    </w:rPr>
  </w:style>
  <w:style w:type="character" w:customStyle="1" w:styleId="RefernciaIntensa1">
    <w:name w:val="Referência Intensa1"/>
    <w:basedOn w:val="Fontepargpadro"/>
    <w:uiPriority w:val="32"/>
    <w:semiHidden/>
    <w:unhideWhenUsed/>
    <w:qFormat/>
    <w:rPr>
      <w:b/>
      <w:bCs/>
      <w:smallCaps/>
      <w:color w:val="B35E06" w:themeColor="accent1" w:themeShade="BF"/>
      <w:spacing w:val="5"/>
    </w:rPr>
  </w:style>
  <w:style w:type="paragraph" w:styleId="PargrafodaLista">
    <w:name w:val="List Paragraph"/>
    <w:basedOn w:val="Normal"/>
    <w:unhideWhenUsed/>
    <w:qFormat/>
    <w:pPr>
      <w:ind w:left="720"/>
      <w:contextualSpacing/>
    </w:pPr>
  </w:style>
  <w:style w:type="character" w:customStyle="1" w:styleId="Corpodetexto2Char">
    <w:name w:val="Corpo de texto 2 Char"/>
    <w:basedOn w:val="Fontepargpadro"/>
    <w:link w:val="Corpodetexto2"/>
    <w:uiPriority w:val="99"/>
    <w:qFormat/>
  </w:style>
  <w:style w:type="paragraph" w:customStyle="1" w:styleId="artigo">
    <w:name w:val="artigo"/>
    <w:basedOn w:val="Normal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Estilo1">
    <w:name w:val="Estilo1"/>
    <w:basedOn w:val="Corpodetexto2"/>
    <w:link w:val="Estilo1Char"/>
    <w:qFormat/>
    <w:rPr>
      <w:rFonts w:ascii="Arial Narrow" w:hAnsi="Arial Narrow"/>
      <w:sz w:val="16"/>
    </w:rPr>
  </w:style>
  <w:style w:type="character" w:customStyle="1" w:styleId="Estilo1Char">
    <w:name w:val="Estilo1 Char"/>
    <w:basedOn w:val="Corpodetexto2Char"/>
    <w:link w:val="Estilo1"/>
    <w:qFormat/>
    <w:rPr>
      <w:rFonts w:ascii="Arial Narrow" w:hAnsi="Arial Narrow"/>
      <w:sz w:val="16"/>
    </w:rPr>
  </w:style>
  <w:style w:type="character" w:customStyle="1" w:styleId="Estilo2">
    <w:name w:val="Estilo2"/>
    <w:basedOn w:val="Fontepargpadro"/>
    <w:uiPriority w:val="1"/>
    <w:qFormat/>
    <w:rPr>
      <w:rFonts w:ascii="Arial Narrow" w:hAnsi="Arial Narrow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joaoneiva.es.gov.br/" TargetMode="External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joaoneiva.es.gov.br/" TargetMode="External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AppData\Roaming\Microsoft\Modelos\Design%20Relat&#243;rio%20(em%20branco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10AD90884D2495C87086A5A8E7C9EC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FC46683-3284-43EA-A312-9E5CD52ED5A9}"/>
      </w:docPartPr>
      <w:docPartBody>
        <w:p w:rsidR="0044459A" w:rsidRDefault="0044459A">
          <w:pPr>
            <w:pStyle w:val="D10AD90884D2495C87086A5A8E7C9EC9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3B00CF9C0FB84E4D9986B51A87A57A6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56A9A2C-8EE9-43F9-B55D-69E447DC3364}"/>
      </w:docPartPr>
      <w:docPartBody>
        <w:p w:rsidR="0044459A" w:rsidRDefault="0044459A">
          <w:pPr>
            <w:pStyle w:val="3B00CF9C0FB84E4D9986B51A87A57A69"/>
          </w:pP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>Clique aqui para digitar texto.</w:t>
          </w:r>
          <w:r>
            <w:rPr>
              <w:rStyle w:val="TextodoEspaoReservado"/>
              <w:color w:val="595959" w:themeColor="text1" w:themeTint="A6"/>
            </w:rPr>
            <w:t xml:space="preserve">                                  </w:t>
          </w:r>
        </w:p>
      </w:docPartBody>
    </w:docPart>
    <w:docPart>
      <w:docPartPr>
        <w:name w:val="8E24AE800360431CAFD87173526521A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8D53FDE-A882-4086-895A-313726E6A394}"/>
      </w:docPartPr>
      <w:docPartBody>
        <w:p w:rsidR="0044459A" w:rsidRDefault="0044459A">
          <w:pPr>
            <w:pStyle w:val="8E24AE800360431CAFD87173526521AD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66A0069C9C944159903077CC9310C8C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EE60EC7-727E-42E5-83B5-5129A83E08D5}"/>
      </w:docPartPr>
      <w:docPartBody>
        <w:p w:rsidR="0044459A" w:rsidRDefault="0044459A">
          <w:pPr>
            <w:pStyle w:val="66A0069C9C944159903077CC9310C8C4"/>
          </w:pP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>Clique aqui para digitar texto.</w:t>
          </w:r>
          <w:r>
            <w:rPr>
              <w:rStyle w:val="TextodoEspaoReservado"/>
              <w:color w:val="595959" w:themeColor="text1" w:themeTint="A6"/>
            </w:rPr>
            <w:t xml:space="preserve">                                  </w:t>
          </w:r>
        </w:p>
      </w:docPartBody>
    </w:docPart>
    <w:docPart>
      <w:docPartPr>
        <w:name w:val="4A15ACD0D23F4B55B55E75F7D4C40F8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A03CA59-EBD3-46DB-8741-C3544600DCC8}"/>
      </w:docPartPr>
      <w:docPartBody>
        <w:p w:rsidR="0044459A" w:rsidRDefault="0044459A">
          <w:pPr>
            <w:pStyle w:val="4A15ACD0D23F4B55B55E75F7D4C40F82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C6A054003B304BC998343E32DA2339C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FD17CAE-CCD5-45DD-AFAB-245693BDEE09}"/>
      </w:docPartPr>
      <w:docPartBody>
        <w:p w:rsidR="0044459A" w:rsidRDefault="0044459A">
          <w:pPr>
            <w:pStyle w:val="C6A054003B304BC998343E32DA2339C7"/>
          </w:pP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 xml:space="preserve">Clique aqui para </w:t>
          </w: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>digitar texto.</w:t>
          </w:r>
          <w:r>
            <w:rPr>
              <w:rStyle w:val="TextodoEspaoReservado"/>
              <w:color w:val="595959" w:themeColor="text1" w:themeTint="A6"/>
            </w:rPr>
            <w:t xml:space="preserve">                                  </w:t>
          </w:r>
        </w:p>
      </w:docPartBody>
    </w:docPart>
    <w:docPart>
      <w:docPartPr>
        <w:name w:val="66E878F8BFE74E998A065F3A26E571B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AA8A59E-0D9A-409C-BC6D-7AE143086C5D}"/>
      </w:docPartPr>
      <w:docPartBody>
        <w:p w:rsidR="0044459A" w:rsidRDefault="0044459A">
          <w:pPr>
            <w:pStyle w:val="66E878F8BFE74E998A065F3A26E571B2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52A96F2509346AE962B16FA3CBCDC5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8BFF294-F861-4E8F-98AB-50759AB21EE1}"/>
      </w:docPartPr>
      <w:docPartBody>
        <w:p w:rsidR="0044459A" w:rsidRDefault="0044459A">
          <w:pPr>
            <w:pStyle w:val="F52A96F2509346AE962B16FA3CBCDC51"/>
          </w:pP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>Clique aqui para digitar texto.</w:t>
          </w:r>
          <w:r>
            <w:rPr>
              <w:rStyle w:val="TextodoEspaoReservado"/>
              <w:color w:val="595959" w:themeColor="text1" w:themeTint="A6"/>
            </w:rPr>
            <w:t xml:space="preserve">                                  </w:t>
          </w:r>
        </w:p>
      </w:docPartBody>
    </w:docPart>
    <w:docPart>
      <w:docPartPr>
        <w:name w:val="3AAA68D43AC24158B029FE2B55AE1C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FE9EE6D-596B-44A7-A726-7296AB542660}"/>
      </w:docPartPr>
      <w:docPartBody>
        <w:p w:rsidR="0044459A" w:rsidRDefault="0044459A">
          <w:pPr>
            <w:pStyle w:val="3AAA68D43AC24158B029FE2B55AE1C40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651511D0CE914FA09AA6F8DF9553ACF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D515178-4AEF-4F4F-80F1-80B283A6052A}"/>
      </w:docPartPr>
      <w:docPartBody>
        <w:p w:rsidR="0044459A" w:rsidRDefault="0044459A">
          <w:pPr>
            <w:pStyle w:val="651511D0CE914FA09AA6F8DF9553ACFE"/>
          </w:pP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>Clique aqui para digitar texto.</w:t>
          </w:r>
        </w:p>
      </w:docPartBody>
    </w:docPart>
    <w:docPart>
      <w:docPartPr>
        <w:name w:val="49888EEEE46D4EB9A95D4FB4B18C508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17A878-FD7D-4DA7-B48F-88D2A52C91A8}"/>
      </w:docPartPr>
      <w:docPartBody>
        <w:p w:rsidR="0044459A" w:rsidRDefault="0044459A">
          <w:pPr>
            <w:pStyle w:val="49888EEEE46D4EB9A95D4FB4B18C5084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2C6DE1016B64ADC84C374CEC40C31B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81E2D45-E900-4A6A-A8D8-0E0CE8459467}"/>
      </w:docPartPr>
      <w:docPartBody>
        <w:p w:rsidR="0044459A" w:rsidRDefault="0044459A">
          <w:pPr>
            <w:pStyle w:val="82C6DE1016B64ADC84C374CEC40C31B7"/>
          </w:pP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>Clique aqui p</w:t>
          </w: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>ara digitar texto.</w:t>
          </w:r>
        </w:p>
      </w:docPartBody>
    </w:docPart>
    <w:docPart>
      <w:docPartPr>
        <w:name w:val="359C8FBEDA9A48CD9CB9D93B1150E9E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F24FE4B-1327-4E3E-9596-505099657A75}"/>
      </w:docPartPr>
      <w:docPartBody>
        <w:p w:rsidR="0044459A" w:rsidRDefault="0044459A">
          <w:pPr>
            <w:pStyle w:val="359C8FBEDA9A48CD9CB9D93B1150E9E7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AE0C7100B26745F6A25864F242E613F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0ED40E9-043F-47FF-A70E-E79953090A5A}"/>
      </w:docPartPr>
      <w:docPartBody>
        <w:p w:rsidR="0044459A" w:rsidRDefault="0044459A">
          <w:pPr>
            <w:pStyle w:val="AE0C7100B26745F6A25864F242E613F0"/>
          </w:pP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>Clique aqui para digitar texto.</w:t>
          </w:r>
        </w:p>
      </w:docPartBody>
    </w:docPart>
    <w:docPart>
      <w:docPartPr>
        <w:name w:val="BF8FA8BDF96742C8ABEC316ACE5581F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9181A9C-03BA-4583-978D-83F307E55202}"/>
      </w:docPartPr>
      <w:docPartBody>
        <w:p w:rsidR="0044459A" w:rsidRDefault="0044459A">
          <w:pPr>
            <w:pStyle w:val="BF8FA8BDF96742C8ABEC316ACE5581F1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19373ADC2EA483A9E05ACAA8F404AB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66BC519-9D1C-4ADF-A847-CFBE93224B68}"/>
      </w:docPartPr>
      <w:docPartBody>
        <w:p w:rsidR="0044459A" w:rsidRDefault="0044459A">
          <w:pPr>
            <w:pStyle w:val="B19373ADC2EA483A9E05ACAA8F404AB0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C6F3752A02F24BA1B642E0478D64605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2177DBA-68ED-4B6C-85B5-6EC8CBCF045E}"/>
      </w:docPartPr>
      <w:docPartBody>
        <w:p w:rsidR="0044459A" w:rsidRDefault="0044459A">
          <w:pPr>
            <w:pStyle w:val="C6F3752A02F24BA1B642E0478D64605B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78485BF9A144ACEAC7F97231F446F7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7350E73-CC84-4223-8B92-35C2CE8E8AD0}"/>
      </w:docPartPr>
      <w:docPartBody>
        <w:p w:rsidR="0044459A" w:rsidRDefault="0044459A">
          <w:pPr>
            <w:pStyle w:val="178485BF9A144ACEAC7F97231F446F79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5EEC81BC8954BEAA75C6A8FBA7C829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DD100B2-6749-4E1B-A71B-B3D866EACB22}"/>
      </w:docPartPr>
      <w:docPartBody>
        <w:p w:rsidR="0044459A" w:rsidRDefault="0044459A">
          <w:pPr>
            <w:pStyle w:val="D5EEC81BC8954BEAA75C6A8FBA7C8299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21BA379F85E45EBAD3D873E8EF1FC6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8B9B2E-8878-4155-86EE-AE4D10AB0514}"/>
      </w:docPartPr>
      <w:docPartBody>
        <w:p w:rsidR="0044459A" w:rsidRDefault="0044459A">
          <w:pPr>
            <w:pStyle w:val="B21BA379F85E45EBAD3D873E8EF1FC6A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ara digitar texto.</w:t>
          </w:r>
        </w:p>
      </w:docPartBody>
    </w:docPart>
    <w:docPart>
      <w:docPartPr>
        <w:name w:val="A4E26137EFCB42CCBC29730CC2CADCB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27CF7BE-D3A4-4A7C-A5C3-35556F5C2858}"/>
      </w:docPartPr>
      <w:docPartBody>
        <w:p w:rsidR="0044459A" w:rsidRDefault="0044459A">
          <w:pPr>
            <w:pStyle w:val="A4E26137EFCB42CCBC29730CC2CADCBB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A768ECBEABA45C889A7306022CDCF8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DF76C6E-E96F-4B44-A65A-F9D89B519842}"/>
      </w:docPartPr>
      <w:docPartBody>
        <w:p w:rsidR="0044459A" w:rsidRDefault="0044459A">
          <w:pPr>
            <w:pStyle w:val="FA768ECBEABA45C889A7306022CDCF89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59BF057890A495995B73105AC3F412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5B665F6-742C-4182-B7C7-4D8472CB40EF}"/>
      </w:docPartPr>
      <w:docPartBody>
        <w:p w:rsidR="0044459A" w:rsidRDefault="0044459A">
          <w:pPr>
            <w:pStyle w:val="859BF057890A495995B73105AC3F4128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6E2B337D299409AB4B615B69117D48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B971E54-D10A-4994-9C88-F18405CA2CEC}"/>
      </w:docPartPr>
      <w:docPartBody>
        <w:p w:rsidR="0044459A" w:rsidRDefault="0044459A">
          <w:pPr>
            <w:pStyle w:val="F6E2B337D299409AB4B615B69117D48B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64BB4A36C0841BBB1003CCC106A814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F251F10-109B-40DD-82B4-E849DC35B068}"/>
      </w:docPartPr>
      <w:docPartBody>
        <w:p w:rsidR="0044459A" w:rsidRDefault="0044459A">
          <w:pPr>
            <w:pStyle w:val="F64BB4A36C0841BBB1003CCC106A814C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4C3BC77A7E646CF81F7C75D1633764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4CCD6B6-EA14-45B3-B0A7-E83286B608F1}"/>
      </w:docPartPr>
      <w:docPartBody>
        <w:p w:rsidR="0044459A" w:rsidRDefault="0044459A">
          <w:pPr>
            <w:pStyle w:val="84C3BC77A7E646CF81F7C75D1633764F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E88053EC5C264ED9A842364C7BE93BB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AE614C7-5B1D-41CD-8809-99766C1488B1}"/>
      </w:docPartPr>
      <w:docPartBody>
        <w:p w:rsidR="0044459A" w:rsidRDefault="0044459A">
          <w:pPr>
            <w:pStyle w:val="E88053EC5C264ED9A842364C7BE93BB9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C70D64EC3D44AFCBE83207E40FA14A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E7A4FD0-E828-42B0-BA07-DA11FDD6B656}"/>
      </w:docPartPr>
      <w:docPartBody>
        <w:p w:rsidR="0044459A" w:rsidRDefault="0044459A">
          <w:pPr>
            <w:pStyle w:val="BC70D64EC3D44AFCBE83207E40FA14AF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aqui para digitar texto.</w:t>
          </w:r>
        </w:p>
      </w:docPartBody>
    </w:docPart>
    <w:docPart>
      <w:docPartPr>
        <w:name w:val="29700024A32D48E0945EFD9699CB60D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5115188-D9EF-44D4-830E-764D07D53673}"/>
      </w:docPartPr>
      <w:docPartBody>
        <w:p w:rsidR="0044459A" w:rsidRDefault="0044459A">
          <w:pPr>
            <w:pStyle w:val="29700024A32D48E0945EFD9699CB60D5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F447524D3F9434A898A0A06AC2E2BF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56F3200-379F-4818-9A1A-729C428315EC}"/>
      </w:docPartPr>
      <w:docPartBody>
        <w:p w:rsidR="0044459A" w:rsidRDefault="0044459A">
          <w:pPr>
            <w:pStyle w:val="4F447524D3F9434A898A0A06AC2E2BF8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DBF192599B347F1936D841A37542A4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148F4C0-8B31-43E6-8116-97365494A640}"/>
      </w:docPartPr>
      <w:docPartBody>
        <w:p w:rsidR="0044459A" w:rsidRDefault="0044459A">
          <w:pPr>
            <w:pStyle w:val="DDBF192599B347F1936D841A37542A42"/>
          </w:pP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>Clique aqui para digitar texto.</w:t>
          </w:r>
          <w:r>
            <w:rPr>
              <w:rStyle w:val="TextodoEspaoReservado"/>
              <w:color w:val="595959" w:themeColor="text1" w:themeTint="A6"/>
            </w:rPr>
            <w:t xml:space="preserve">                                  </w:t>
          </w:r>
        </w:p>
      </w:docPartBody>
    </w:docPart>
    <w:docPart>
      <w:docPartPr>
        <w:name w:val="5E9BC4CFF40A47ADBF28EB5E80378DE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4DE635A-3CEA-4681-A205-EF8072C2BBCC}"/>
      </w:docPartPr>
      <w:docPartBody>
        <w:p w:rsidR="0044459A" w:rsidRDefault="0044459A">
          <w:pPr>
            <w:pStyle w:val="5E9BC4CFF40A47ADBF28EB5E80378DE7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91107F1EC924EC6842DCB0E0843798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13E64AE-DE44-483A-BA8A-7D08C9770359}"/>
      </w:docPartPr>
      <w:docPartBody>
        <w:p w:rsidR="0044459A" w:rsidRDefault="0044459A">
          <w:pPr>
            <w:pStyle w:val="191107F1EC924EC6842DCB0E08437988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D6CAA8024944794855B2D61D96CD47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FF7D571-D36B-4369-B253-D8D69ADD32D9}"/>
      </w:docPartPr>
      <w:docPartBody>
        <w:p w:rsidR="0044459A" w:rsidRDefault="0044459A">
          <w:pPr>
            <w:pStyle w:val="4D6CAA8024944794855B2D61D96CD479"/>
          </w:pP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>Clique aqui para digitar texto.</w:t>
          </w:r>
          <w:r>
            <w:rPr>
              <w:rStyle w:val="TextodoEspaoReservado"/>
              <w:color w:val="595959" w:themeColor="text1" w:themeTint="A6"/>
            </w:rPr>
            <w:t xml:space="preserve">      </w:t>
          </w:r>
          <w:r>
            <w:rPr>
              <w:rStyle w:val="TextodoEspaoReservado"/>
              <w:color w:val="595959" w:themeColor="text1" w:themeTint="A6"/>
            </w:rPr>
            <w:t xml:space="preserve">                            </w:t>
          </w:r>
        </w:p>
      </w:docPartBody>
    </w:docPart>
    <w:docPart>
      <w:docPartPr>
        <w:name w:val="05B456974D614A0DA400B479EE3EC45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0A16922-20E7-4E3D-A54E-B2CEC01B1373}"/>
      </w:docPartPr>
      <w:docPartBody>
        <w:p w:rsidR="0044459A" w:rsidRDefault="0044459A">
          <w:pPr>
            <w:pStyle w:val="05B456974D614A0DA400B479EE3EC455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694561A1A7284D87896C3126A4F6D81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B42997B-E08C-4DD8-A588-329A4C55C310}"/>
      </w:docPartPr>
      <w:docPartBody>
        <w:p w:rsidR="0044459A" w:rsidRDefault="0044459A">
          <w:pPr>
            <w:pStyle w:val="694561A1A7284D87896C3126A4F6D811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672801E1BDB4C2FA4C31EEFD567FE6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2ED4F60-AA55-492D-91D1-97C9AE906068}"/>
      </w:docPartPr>
      <w:docPartBody>
        <w:p w:rsidR="0044459A" w:rsidRDefault="0044459A">
          <w:pPr>
            <w:pStyle w:val="4672801E1BDB4C2FA4C31EEFD567FE6D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FD240D0DE9948829B4804DF755DB6F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4047B98-60AC-4E9A-A7A6-0813A1FDE926}"/>
      </w:docPartPr>
      <w:docPartBody>
        <w:p w:rsidR="0044459A" w:rsidRDefault="0044459A">
          <w:pPr>
            <w:pStyle w:val="DFD240D0DE9948829B4804DF755DB6FE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3C3F937269BB4698AEC2EF2DC006E5F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1B8B023-A244-4F61-91FB-41217001EFEB}"/>
      </w:docPartPr>
      <w:docPartBody>
        <w:p w:rsidR="0044459A" w:rsidRDefault="0044459A">
          <w:pPr>
            <w:pStyle w:val="3C3F937269BB4698AEC2EF2DC006E5FD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AD0045DF0ADC4948852A408E31EA365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33E7875-6C91-4A86-B7A0-3C76E6D5C611}"/>
      </w:docPartPr>
      <w:docPartBody>
        <w:p w:rsidR="0044459A" w:rsidRDefault="0044459A">
          <w:pPr>
            <w:pStyle w:val="AD0045DF0ADC4948852A408E31EA3650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66C48DD1DB24E8EA19AF5B0AD09198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063549B-0544-4552-A666-C83CF7EDE624}"/>
      </w:docPartPr>
      <w:docPartBody>
        <w:p w:rsidR="0044459A" w:rsidRDefault="0044459A">
          <w:pPr>
            <w:pStyle w:val="566C48DD1DB24E8EA19AF5B0AD091988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BDF9BA7861B4B2CB1E08CE620C4B29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0D21607-E693-4270-93D4-D9BFC2769B97}"/>
      </w:docPartPr>
      <w:docPartBody>
        <w:p w:rsidR="0044459A" w:rsidRDefault="0044459A">
          <w:pPr>
            <w:pStyle w:val="5BDF9BA7861B4B2CB1E08CE620C4B292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que aqui para digitar texto.</w:t>
          </w:r>
        </w:p>
      </w:docPartBody>
    </w:docPart>
    <w:docPart>
      <w:docPartPr>
        <w:name w:val="9618DD88BDAF430889EFE79EE4E52DF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6E81FE5-B853-4BE0-853E-15228DD042BD}"/>
      </w:docPartPr>
      <w:docPartBody>
        <w:p w:rsidR="0044459A" w:rsidRDefault="0044459A">
          <w:pPr>
            <w:pStyle w:val="9618DD88BDAF430889EFE79EE4E52DF2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7E2A508D941E42E38D3D775D283D7E6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2CF9372-638C-4A48-AB38-6013E1F15B57}"/>
      </w:docPartPr>
      <w:docPartBody>
        <w:p w:rsidR="0044459A" w:rsidRDefault="0044459A">
          <w:pPr>
            <w:pStyle w:val="7E2A508D941E42E38D3D775D283D7E6C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EB941313764C4CACB2A0B0074CBD697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226AE77-6574-4CE2-B0AB-9EB91F916717}"/>
      </w:docPartPr>
      <w:docPartBody>
        <w:p w:rsidR="0044459A" w:rsidRDefault="0044459A">
          <w:pPr>
            <w:pStyle w:val="EB941313764C4CACB2A0B0074CBD6970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F571356ADD6480F80A083CD052F45B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253F3F2-7176-43EB-B8AE-D0CC589F3ABA}"/>
      </w:docPartPr>
      <w:docPartBody>
        <w:p w:rsidR="0044459A" w:rsidRDefault="0044459A">
          <w:pPr>
            <w:pStyle w:val="5F571356ADD6480F80A083CD052F45BB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2FF8CA33677347CA9974A965381520D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60F16EF-5713-4D48-B188-D6665098EE78}"/>
      </w:docPartPr>
      <w:docPartBody>
        <w:p w:rsidR="0044459A" w:rsidRDefault="0044459A">
          <w:pPr>
            <w:pStyle w:val="2FF8CA33677347CA9974A965381520DE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6E4A1A1C22BD4D4FA24B95E873DB188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A4BCAA9-EE35-4D37-95B6-8BABF1748255}"/>
      </w:docPartPr>
      <w:docPartBody>
        <w:p w:rsidR="0044459A" w:rsidRDefault="0044459A">
          <w:pPr>
            <w:pStyle w:val="6E4A1A1C22BD4D4FA24B95E873DB188F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8338FBF07AA4043A76D6CF7DEAA635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11CC08-1FF9-4AC8-B4C2-E74FE7510D62}"/>
      </w:docPartPr>
      <w:docPartBody>
        <w:p w:rsidR="0044459A" w:rsidRDefault="0044459A">
          <w:pPr>
            <w:pStyle w:val="58338FBF07AA4043A76D6CF7DEAA635C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digitar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texto.</w:t>
          </w:r>
        </w:p>
      </w:docPartBody>
    </w:docPart>
    <w:docPart>
      <w:docPartPr>
        <w:name w:val="43DE263CE1D94312B30C7E2F95EAACD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0F69BB4-5D9C-4728-9009-2442AAD23ABB}"/>
      </w:docPartPr>
      <w:docPartBody>
        <w:p w:rsidR="0044459A" w:rsidRDefault="0044459A">
          <w:pPr>
            <w:pStyle w:val="43DE263CE1D94312B30C7E2F95EAACD3"/>
          </w:pP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>Clique aqui para digitar texto.</w:t>
          </w:r>
        </w:p>
      </w:docPartBody>
    </w:docPart>
    <w:docPart>
      <w:docPartPr>
        <w:name w:val="9EE63BBED2824D5DBCA9DD2C203C17A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39694BA-E23F-45C7-97EC-54B01FD1B103}"/>
      </w:docPartPr>
      <w:docPartBody>
        <w:p w:rsidR="0044459A" w:rsidRDefault="0044459A">
          <w:pPr>
            <w:pStyle w:val="9EE63BBED2824D5DBCA9DD2C203C17A9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CDC78425AEF48E99D44DE6F811CF7B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9A6FDD9-9649-4D79-9652-E1C3B6A244A4}"/>
      </w:docPartPr>
      <w:docPartBody>
        <w:p w:rsidR="0044459A" w:rsidRDefault="0044459A">
          <w:pPr>
            <w:pStyle w:val="4CDC78425AEF48E99D44DE6F811CF7BE"/>
          </w:pP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>Clique aqui para digitar texto.</w:t>
          </w:r>
        </w:p>
      </w:docPartBody>
    </w:docPart>
    <w:docPart>
      <w:docPartPr>
        <w:name w:val="BCCF21D055FD4383A5EF56C6F467054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5DBC129-BCE5-4A87-92FC-628ED36D7BB2}"/>
      </w:docPartPr>
      <w:docPartBody>
        <w:p w:rsidR="0044459A" w:rsidRDefault="0044459A">
          <w:pPr>
            <w:pStyle w:val="BCCF21D055FD4383A5EF56C6F4670549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C756A4ADE0442C4A58C09686E0E0D5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90E7A9F-ABEA-4BFA-9E0B-0F1BE3528452}"/>
      </w:docPartPr>
      <w:docPartBody>
        <w:p w:rsidR="0044459A" w:rsidRDefault="0044459A">
          <w:pPr>
            <w:pStyle w:val="8C756A4ADE0442C4A58C09686E0E0D5C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6"/>
            </w:rPr>
            <w:t>Escolher um item.</w:t>
          </w:r>
        </w:p>
      </w:docPartBody>
    </w:docPart>
    <w:docPart>
      <w:docPartPr>
        <w:name w:val="990CCA4CBE4A4816BAE698A8D81451E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293E031-37D7-4C04-AFBE-49E58F6AB334}"/>
      </w:docPartPr>
      <w:docPartBody>
        <w:p w:rsidR="0044459A" w:rsidRDefault="0044459A">
          <w:pPr>
            <w:pStyle w:val="990CCA4CBE4A4816BAE698A8D81451E9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7D3136537464FF0B9705AD4EE8D44B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6DA2B4A-D163-4991-BDBD-B68FABBEB424}"/>
      </w:docPartPr>
      <w:docPartBody>
        <w:p w:rsidR="0044459A" w:rsidRDefault="0044459A">
          <w:pPr>
            <w:pStyle w:val="87D3136537464FF0B9705AD4EE8D44B8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6"/>
            </w:rPr>
            <w:t>Escolher um item.</w:t>
          </w:r>
        </w:p>
      </w:docPartBody>
    </w:docPart>
    <w:docPart>
      <w:docPartPr>
        <w:name w:val="74020F0A5FC941F5B59B18D466DA781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96B9038-736E-440F-9B86-7004AA3F61C7}"/>
      </w:docPartPr>
      <w:docPartBody>
        <w:p w:rsidR="0044459A" w:rsidRDefault="0044459A">
          <w:pPr>
            <w:pStyle w:val="74020F0A5FC941F5B59B18D466DA7819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28434DA86D44FB8A4EA9165287FA0C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AAB5F24-FDD1-44C1-B3E7-E9E180948C75}"/>
      </w:docPartPr>
      <w:docPartBody>
        <w:p w:rsidR="0044459A" w:rsidRDefault="0044459A">
          <w:pPr>
            <w:pStyle w:val="528434DA86D44FB8A4EA9165287FA0C2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tar texto.</w:t>
          </w:r>
        </w:p>
      </w:docPartBody>
    </w:docPart>
    <w:docPart>
      <w:docPartPr>
        <w:name w:val="870FAE93DDBF4E97B398B4B3A7275B7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CC4DC3B-6E84-4816-B364-8D7BD825A95E}"/>
      </w:docPartPr>
      <w:docPartBody>
        <w:p w:rsidR="0044459A" w:rsidRDefault="0044459A">
          <w:pPr>
            <w:pStyle w:val="870FAE93DDBF4E97B398B4B3A7275B71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3C772E39ABEC40D3B155FF037EBD893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C4556AC-3710-4023-A5AD-C0A6EC6C6208}"/>
      </w:docPartPr>
      <w:docPartBody>
        <w:p w:rsidR="0044459A" w:rsidRDefault="0044459A">
          <w:pPr>
            <w:pStyle w:val="3C772E39ABEC40D3B155FF037EBD8932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2A75CBE89B8E47CEBEA52A6E5EEB384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8EB8CE1-1F0B-4AAB-A137-6EFAD4BBDCAB}"/>
      </w:docPartPr>
      <w:docPartBody>
        <w:p w:rsidR="0044459A" w:rsidRDefault="0044459A">
          <w:pPr>
            <w:pStyle w:val="2A75CBE89B8E47CEBEA52A6E5EEB3846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0C075752C639495DA3B5CA605C79C69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F087EE1-E2A7-4B1C-A2FB-4606CCD881CE}"/>
      </w:docPartPr>
      <w:docPartBody>
        <w:p w:rsidR="0044459A" w:rsidRDefault="0044459A">
          <w:pPr>
            <w:pStyle w:val="0C075752C639495DA3B5CA605C79C69F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58DD59AC7A8403B84C74814C67C5F0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736F7A1-2D2F-46A3-B222-1C71B18593D7}"/>
      </w:docPartPr>
      <w:docPartBody>
        <w:p w:rsidR="0044459A" w:rsidRDefault="0044459A">
          <w:pPr>
            <w:pStyle w:val="858DD59AC7A8403B84C74814C67C5F00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E74D29A045A64C3A9D25A14B246DAEF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43B63AE-6E0C-46DA-99AF-6B38EB877097}"/>
      </w:docPartPr>
      <w:docPartBody>
        <w:p w:rsidR="0044459A" w:rsidRDefault="0044459A">
          <w:pPr>
            <w:pStyle w:val="E74D29A045A64C3A9D25A14B246DAEFF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89BFAA9C3D1413A8F206394BAEEBBD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3A6F570-01F4-44E5-8659-BC3AFB0B3484}"/>
      </w:docPartPr>
      <w:docPartBody>
        <w:p w:rsidR="0044459A" w:rsidRDefault="0044459A">
          <w:pPr>
            <w:pStyle w:val="489BFAA9C3D1413A8F206394BAEEBBDE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A758789597174282BB45425E0198560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030D3B7-7FA7-44A9-87D4-9D8684E4B1F4}"/>
      </w:docPartPr>
      <w:docPartBody>
        <w:p w:rsidR="0044459A" w:rsidRDefault="0044459A">
          <w:pPr>
            <w:pStyle w:val="A758789597174282BB45425E01985604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tar texto.</w:t>
          </w:r>
        </w:p>
      </w:docPartBody>
    </w:docPart>
    <w:docPart>
      <w:docPartPr>
        <w:name w:val="BE607A63760E4D6EA0A12DF72A913BC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04CE3CD-BDF4-404C-9CBC-F874F5564857}"/>
      </w:docPartPr>
      <w:docPartBody>
        <w:p w:rsidR="0044459A" w:rsidRDefault="0044459A">
          <w:pPr>
            <w:pStyle w:val="BE607A63760E4D6EA0A12DF72A913BCF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831CAF1FDA24F83A32AB47E4BF6E53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BFD9045-1F53-4949-97C2-327BE15D82E9}"/>
      </w:docPartPr>
      <w:docPartBody>
        <w:p w:rsidR="0044459A" w:rsidRDefault="0044459A">
          <w:pPr>
            <w:pStyle w:val="5831CAF1FDA24F83A32AB47E4BF6E53C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34ED9A985DA247E8AFC6FD128172AE6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CEC7E72-56E6-40B3-BDB6-1EA9A70989E9}"/>
      </w:docPartPr>
      <w:docPartBody>
        <w:p w:rsidR="0044459A" w:rsidRDefault="0044459A">
          <w:pPr>
            <w:pStyle w:val="34ED9A985DA247E8AFC6FD128172AE69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5D0F421C3974B619868CD14A2AC200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E7C5477-16C8-4F09-87D7-0C40018838FB}"/>
      </w:docPartPr>
      <w:docPartBody>
        <w:p w:rsidR="0044459A" w:rsidRDefault="0044459A">
          <w:pPr>
            <w:pStyle w:val="D5D0F421C3974B619868CD14A2AC2006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93C948CD1564F399442520F229EA99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E108558-9F2D-4695-86E9-1A528CE43950}"/>
      </w:docPartPr>
      <w:docPartBody>
        <w:p w:rsidR="0044459A" w:rsidRDefault="0044459A">
          <w:pPr>
            <w:pStyle w:val="893C948CD1564F399442520F229EA99D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EB77BFF229A45988B1899CBB9F7110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4425BE1-1E65-40AF-9663-01CDDE051D60}"/>
      </w:docPartPr>
      <w:docPartBody>
        <w:p w:rsidR="0044459A" w:rsidRDefault="0044459A">
          <w:pPr>
            <w:pStyle w:val="FEB77BFF229A45988B1899CBB9F7110B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356E4E46EDB45678F52A0217C23A43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BB43B64-D932-451D-AE51-8AF08D694936}"/>
      </w:docPartPr>
      <w:docPartBody>
        <w:p w:rsidR="0044459A" w:rsidRDefault="0044459A">
          <w:pPr>
            <w:pStyle w:val="D356E4E46EDB45678F52A0217C23A438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FF1D944A19E4B0FA3B0AABFA5A0109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00C0CDF-33C9-402C-98A4-4F1A09C43AD5}"/>
      </w:docPartPr>
      <w:docPartBody>
        <w:p w:rsidR="0044459A" w:rsidRDefault="0044459A">
          <w:pPr>
            <w:pStyle w:val="FFF1D944A19E4B0FA3B0AABFA5A01092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digitar texto.</w:t>
          </w:r>
        </w:p>
      </w:docPartBody>
    </w:docPart>
    <w:docPart>
      <w:docPartPr>
        <w:name w:val="24B8A3527CDD4B29A0219D6F927AB0B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AD43D1B-4583-4B9C-9C68-D41506224AA9}"/>
      </w:docPartPr>
      <w:docPartBody>
        <w:p w:rsidR="0044459A" w:rsidRDefault="0044459A">
          <w:pPr>
            <w:pStyle w:val="24B8A3527CDD4B29A0219D6F927AB0B2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906E85E2B98A4A669000942C44AE1BA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E4BE9CA-4417-489C-8527-084C31864074}"/>
      </w:docPartPr>
      <w:docPartBody>
        <w:p w:rsidR="0044459A" w:rsidRDefault="0044459A">
          <w:pPr>
            <w:pStyle w:val="906E85E2B98A4A669000942C44AE1BAE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00B9EAFB8D7341E0A29575CC12BB055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B4851AA-48B6-4D22-8E84-139CD35190D3}"/>
      </w:docPartPr>
      <w:docPartBody>
        <w:p w:rsidR="0044459A" w:rsidRDefault="0044459A">
          <w:pPr>
            <w:pStyle w:val="00B9EAFB8D7341E0A29575CC12BB0551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AC25F4A7F2A45CB987547229029247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3D9A17A-504F-4883-BD40-C8EDF7F8EC35}"/>
      </w:docPartPr>
      <w:docPartBody>
        <w:p w:rsidR="0044459A" w:rsidRDefault="0044459A">
          <w:pPr>
            <w:pStyle w:val="BAC25F4A7F2A45CB987547229029247D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3B53226492944E7ABEBDA2276F672A2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1D12319-84C6-4C28-82DA-8A156118AC97}"/>
      </w:docPartPr>
      <w:docPartBody>
        <w:p w:rsidR="0044459A" w:rsidRDefault="0044459A">
          <w:pPr>
            <w:pStyle w:val="3B53226492944E7ABEBDA2276F672A2B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1F18B1D003B4065B21EB10C79E2020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EE628D1-B1D5-46A0-A5BA-2073F30934D9}"/>
      </w:docPartPr>
      <w:docPartBody>
        <w:p w:rsidR="0044459A" w:rsidRDefault="0044459A">
          <w:pPr>
            <w:pStyle w:val="F1F18B1D003B4065B21EB10C79E2020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3AF6E9C091EC498EAA065A429A5B395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E472EC6-70A4-4E76-B482-3DA231F89CFE}"/>
      </w:docPartPr>
      <w:docPartBody>
        <w:p w:rsidR="0044459A" w:rsidRDefault="0044459A">
          <w:pPr>
            <w:pStyle w:val="3AF6E9C091EC498EAA065A429A5B395A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07D00B87C7374FAF84889F625195C82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3499158-95F7-46A3-BAD5-FF5FAD30C107}"/>
      </w:docPartPr>
      <w:docPartBody>
        <w:p w:rsidR="0044459A" w:rsidRDefault="0044459A">
          <w:pPr>
            <w:pStyle w:val="07D00B87C7374FAF84889F625195C82C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digitar texto.</w:t>
          </w:r>
        </w:p>
      </w:docPartBody>
    </w:docPart>
    <w:docPart>
      <w:docPartPr>
        <w:name w:val="B1B7181BB4AC4D9EAF1157B3A91D449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24D8C10-9655-464A-BAC2-BA921CDC7355}"/>
      </w:docPartPr>
      <w:docPartBody>
        <w:p w:rsidR="0044459A" w:rsidRDefault="0044459A">
          <w:pPr>
            <w:pStyle w:val="B1B7181BB4AC4D9EAF1157B3A91D4490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9A1FF85326614711976973782E2B467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3D3ACD0-F445-4B24-8B34-4FE622C16519}"/>
      </w:docPartPr>
      <w:docPartBody>
        <w:p w:rsidR="0044459A" w:rsidRDefault="0044459A">
          <w:pPr>
            <w:pStyle w:val="9A1FF85326614711976973782E2B467B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78EC9D5083A74395B92D23356D67201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903334D-6936-4FCB-9A39-B4D2013CA9F6}"/>
      </w:docPartPr>
      <w:docPartBody>
        <w:p w:rsidR="0044459A" w:rsidRDefault="0044459A">
          <w:pPr>
            <w:pStyle w:val="78EC9D5083A74395B92D23356D672016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4D37A7D34E04DB4B8D117FF3FF8BDB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FC2E354-1399-4BEE-9D5B-27DA0C9C169B}"/>
      </w:docPartPr>
      <w:docPartBody>
        <w:p w:rsidR="0044459A" w:rsidRDefault="0044459A">
          <w:pPr>
            <w:pStyle w:val="B4D37A7D34E04DB4B8D117FF3FF8BDB8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D75884A57684B0880B37A4581C6B79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7A49B52-86A4-4D15-8374-26415C665C7E}"/>
      </w:docPartPr>
      <w:docPartBody>
        <w:p w:rsidR="0044459A" w:rsidRDefault="0044459A">
          <w:pPr>
            <w:pStyle w:val="8D75884A57684B0880B37A4581C6B798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026438CC55E34C1BBC80C26223BB146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F2AD09C-71BE-41B0-BD9F-A9146AB589FA}"/>
      </w:docPartPr>
      <w:docPartBody>
        <w:p w:rsidR="0044459A" w:rsidRDefault="0044459A">
          <w:pPr>
            <w:pStyle w:val="026438CC55E34C1BBC80C26223BB146E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3CB5FC699D14F99A5A6762F9FCD510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EC1BFF6-516E-40C0-AAE3-32A344F9DA35}"/>
      </w:docPartPr>
      <w:docPartBody>
        <w:p w:rsidR="0044459A" w:rsidRDefault="0044459A">
          <w:pPr>
            <w:pStyle w:val="D3CB5FC699D14F99A5A6762F9FCD510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63908002438E4A8C81E5D963AD9381B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79D2509-3A9E-4F42-A888-BC6F07FF423D}"/>
      </w:docPartPr>
      <w:docPartBody>
        <w:p w:rsidR="0044459A" w:rsidRDefault="0044459A">
          <w:pPr>
            <w:pStyle w:val="63908002438E4A8C81E5D963AD9381B0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digitar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texto.</w:t>
          </w:r>
        </w:p>
      </w:docPartBody>
    </w:docPart>
    <w:docPart>
      <w:docPartPr>
        <w:name w:val="CA0DCF97528346D2A45AF7D130E21A5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1FCA887-A089-49E9-9885-819595ED853F}"/>
      </w:docPartPr>
      <w:docPartBody>
        <w:p w:rsidR="0044459A" w:rsidRDefault="0044459A">
          <w:pPr>
            <w:pStyle w:val="CA0DCF97528346D2A45AF7D130E21A5F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270BCCD1D7D43F8BBD5235C2CD7748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A6A8619-570F-4527-9E8A-D6D9657162AB}"/>
      </w:docPartPr>
      <w:docPartBody>
        <w:p w:rsidR="0044459A" w:rsidRDefault="0044459A">
          <w:pPr>
            <w:pStyle w:val="D270BCCD1D7D43F8BBD5235C2CD7748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6"/>
            </w:rPr>
            <w:t>Escolher um item.</w:t>
          </w:r>
        </w:p>
      </w:docPartBody>
    </w:docPart>
    <w:docPart>
      <w:docPartPr>
        <w:name w:val="46AE14ABF981444A8F06B470C5ACA6E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0E2977A-ED7C-40A5-88C7-E43D93939B97}"/>
      </w:docPartPr>
      <w:docPartBody>
        <w:p w:rsidR="0044459A" w:rsidRDefault="0044459A">
          <w:pPr>
            <w:pStyle w:val="46AE14ABF981444A8F06B470C5ACA6E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1DCE545DD0149C582E3503B2E3E76D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47F6D72-701F-4BD3-B0E8-7C1A20E9DEA8}"/>
      </w:docPartPr>
      <w:docPartBody>
        <w:p w:rsidR="0044459A" w:rsidRDefault="0044459A">
          <w:pPr>
            <w:pStyle w:val="11DCE545DD0149C582E3503B2E3E76D5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6DA5D69C77D84918996DCD5DA5E8F7E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A7F7D0B-3C9F-4A20-BAE0-B16911EEE80A}"/>
      </w:docPartPr>
      <w:docPartBody>
        <w:p w:rsidR="0044459A" w:rsidRDefault="0044459A">
          <w:pPr>
            <w:pStyle w:val="6DA5D69C77D84918996DCD5DA5E8F7E9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114DC62C31E455C958DA348E71A2DA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DAA1CA1-E19B-4360-A45A-620451C0DB16}"/>
      </w:docPartPr>
      <w:docPartBody>
        <w:p w:rsidR="0044459A" w:rsidRDefault="0044459A">
          <w:pPr>
            <w:pStyle w:val="5114DC62C31E455C958DA348E71A2DA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5575A1FBE304FC1BDA5C2C0A50CB20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B180307-D561-4D5C-9C1D-505E7F483846}"/>
      </w:docPartPr>
      <w:docPartBody>
        <w:p w:rsidR="0044459A" w:rsidRDefault="0044459A">
          <w:pPr>
            <w:pStyle w:val="85575A1FBE304FC1BDA5C2C0A50CB200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ABDE6959D1848E78E6E8103DAFCC0F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0EA7B86-8D37-4FE1-B417-834B98560C1D}"/>
      </w:docPartPr>
      <w:docPartBody>
        <w:p w:rsidR="0044459A" w:rsidRDefault="0044459A">
          <w:pPr>
            <w:pStyle w:val="5ABDE6959D1848E78E6E8103DAFCC0F8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116A7D6B8E64D16B633C37682E3392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844941F-56E3-41ED-B317-E2D4557807A4}"/>
      </w:docPartPr>
      <w:docPartBody>
        <w:p w:rsidR="0044459A" w:rsidRDefault="0044459A">
          <w:pPr>
            <w:pStyle w:val="4116A7D6B8E64D16B633C37682E3392E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CE9BE9567B5F48AE87A334E4E7865BA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BA72442-104D-4A8D-AF79-FCF6993F7EE6}"/>
      </w:docPartPr>
      <w:docPartBody>
        <w:p w:rsidR="0044459A" w:rsidRDefault="0044459A">
          <w:pPr>
            <w:pStyle w:val="CE9BE9567B5F48AE87A334E4E7865BAB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BB91C27D07E24505BECA6CE4CB69A12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121311D-CF90-4B84-A17D-0F6BF2526C90}"/>
      </w:docPartPr>
      <w:docPartBody>
        <w:p w:rsidR="0044459A" w:rsidRDefault="0044459A">
          <w:pPr>
            <w:pStyle w:val="BB91C27D07E24505BECA6CE4CB69A12E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BF190B41A2E4804A5FEB818FD90CEC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76EDD92-50E9-4EC8-A2DD-647914D10262}"/>
      </w:docPartPr>
      <w:docPartBody>
        <w:p w:rsidR="0044459A" w:rsidRDefault="0044459A">
          <w:pPr>
            <w:pStyle w:val="1BF190B41A2E4804A5FEB818FD90CEC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ABC4C98F5B76423DBB7C372EE25F434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B574909-5158-45A7-9724-9ED16A6CD235}"/>
      </w:docPartPr>
      <w:docPartBody>
        <w:p w:rsidR="0044459A" w:rsidRDefault="0044459A">
          <w:pPr>
            <w:pStyle w:val="ABC4C98F5B76423DBB7C372EE25F4347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CF14D3224F704EDE9744C3D313A6EEC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7AA7926-6FF7-4DC9-B9B5-63551C20CDE4}"/>
      </w:docPartPr>
      <w:docPartBody>
        <w:p w:rsidR="0044459A" w:rsidRDefault="0044459A">
          <w:pPr>
            <w:pStyle w:val="CF14D3224F704EDE9744C3D313A6EEC7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26E52F042434A1B9F1FA8D7AF9A2B6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82B4777-CD66-4FB6-8EED-40B7FDB23365}"/>
      </w:docPartPr>
      <w:docPartBody>
        <w:p w:rsidR="0044459A" w:rsidRDefault="0044459A">
          <w:pPr>
            <w:pStyle w:val="426E52F042434A1B9F1FA8D7AF9A2B60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EFBD22749B1045EBA47FDBDE1B78024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3F2754D-23C7-4429-A3A2-AFFA13FBC5AC}"/>
      </w:docPartPr>
      <w:docPartBody>
        <w:p w:rsidR="0044459A" w:rsidRDefault="0044459A">
          <w:pPr>
            <w:pStyle w:val="EFBD22749B1045EBA47FDBDE1B78024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36EA089B65F243059F497FAD5971606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1F82FA8-12A3-4545-B88D-62B96BCE19C4}"/>
      </w:docPartPr>
      <w:docPartBody>
        <w:p w:rsidR="0044459A" w:rsidRDefault="0044459A">
          <w:pPr>
            <w:pStyle w:val="36EA089B65F243059F497FAD59716065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ra digitar texto.</w:t>
          </w:r>
        </w:p>
      </w:docPartBody>
    </w:docPart>
    <w:docPart>
      <w:docPartPr>
        <w:name w:val="811147A77AEC4F6599AA9AC913CC570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7CC04DA-4312-482F-BDED-C93C446210CD}"/>
      </w:docPartPr>
      <w:docPartBody>
        <w:p w:rsidR="0044459A" w:rsidRDefault="0044459A">
          <w:pPr>
            <w:pStyle w:val="811147A77AEC4F6599AA9AC913CC570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A2A06E9D9414EE19AE17A42DF2783C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9CFC406-1454-4F4D-B54F-46987FDF5C97}"/>
      </w:docPartPr>
      <w:docPartBody>
        <w:p w:rsidR="0044459A" w:rsidRDefault="0044459A">
          <w:pPr>
            <w:pStyle w:val="1A2A06E9D9414EE19AE17A42DF2783CB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E20FE1D6B74B41578C72BCC0EC60272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4241DD8-6D27-4AD6-B14F-DFE25F9C6715}"/>
      </w:docPartPr>
      <w:docPartBody>
        <w:p w:rsidR="0044459A" w:rsidRDefault="0044459A">
          <w:pPr>
            <w:pStyle w:val="E20FE1D6B74B41578C72BCC0EC60272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8B8F7D7760A4CC7AE6E6FC79D59A92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0FEDF83-8703-4F71-8ABE-A8A9C3E54546}"/>
      </w:docPartPr>
      <w:docPartBody>
        <w:p w:rsidR="0044459A" w:rsidRDefault="0044459A">
          <w:pPr>
            <w:pStyle w:val="D8B8F7D7760A4CC7AE6E6FC79D59A92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698BA183CA64C9181A755B88C8632B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490C397-C9DC-4E29-A527-BC80CC460B87}"/>
      </w:docPartPr>
      <w:docPartBody>
        <w:p w:rsidR="0044459A" w:rsidRDefault="0044459A">
          <w:pPr>
            <w:pStyle w:val="B698BA183CA64C9181A755B88C8632B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AC3EA16F2FB74C07A1DF08F99934934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DC6B55B-8B53-44F8-A731-6220D68B6337}"/>
      </w:docPartPr>
      <w:docPartBody>
        <w:p w:rsidR="0044459A" w:rsidRDefault="0044459A">
          <w:pPr>
            <w:pStyle w:val="AC3EA16F2FB74C07A1DF08F99934934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4CBA13897964C2994A0490770F8152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4F7E2D8-C5EC-4078-A024-1C46E62D47C4}"/>
      </w:docPartPr>
      <w:docPartBody>
        <w:p w:rsidR="0044459A" w:rsidRDefault="0044459A">
          <w:pPr>
            <w:pStyle w:val="F4CBA13897964C2994A0490770F8152F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07C522960BC4BFE897BDDCC5258AFE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E434612-041D-4FD9-ABCB-D21598DC154B}"/>
      </w:docPartPr>
      <w:docPartBody>
        <w:p w:rsidR="0044459A" w:rsidRDefault="0044459A">
          <w:pPr>
            <w:pStyle w:val="507C522960BC4BFE897BDDCC5258AFE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ra digitar texto.</w:t>
          </w:r>
        </w:p>
      </w:docPartBody>
    </w:docPart>
    <w:docPart>
      <w:docPartPr>
        <w:name w:val="57A2C9A060B94A6E9235162B0D286D0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7F87B58-30B6-4ADF-BA8E-4BFCE38152D6}"/>
      </w:docPartPr>
      <w:docPartBody>
        <w:p w:rsidR="0044459A" w:rsidRDefault="0044459A">
          <w:pPr>
            <w:pStyle w:val="57A2C9A060B94A6E9235162B0D286D0C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503AFF59E1749A39BE944489462751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DADAF0F-181B-4C13-9A3F-D6A7C7E6028C}"/>
      </w:docPartPr>
      <w:docPartBody>
        <w:p w:rsidR="0044459A" w:rsidRDefault="0044459A">
          <w:pPr>
            <w:pStyle w:val="4503AFF59E1749A39BE9444894627519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4EE3C506F8249D19E2A15B7A425668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CA4143F-F18A-4D90-B209-EF4F2261A156}"/>
      </w:docPartPr>
      <w:docPartBody>
        <w:p w:rsidR="0044459A" w:rsidRDefault="0044459A">
          <w:pPr>
            <w:pStyle w:val="44EE3C506F8249D19E2A15B7A425668E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B0937F799264A959299A63147719F1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00A5F0C-0D0C-43A1-A258-36BB95E816C2}"/>
      </w:docPartPr>
      <w:docPartBody>
        <w:p w:rsidR="0044459A" w:rsidRDefault="0044459A">
          <w:pPr>
            <w:pStyle w:val="DB0937F799264A959299A63147719F1E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C89DAC53FFC4A5AB75C8698FEC475C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EB18383-1C66-4835-9222-10A4C82D0B6B}"/>
      </w:docPartPr>
      <w:docPartBody>
        <w:p w:rsidR="0044459A" w:rsidRDefault="0044459A">
          <w:pPr>
            <w:pStyle w:val="FC89DAC53FFC4A5AB75C8698FEC475C5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C476FC517984588A88C2E3D7D1B325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FE6E9B4-0B02-42DC-BB8A-C89939EB06AB}"/>
      </w:docPartPr>
      <w:docPartBody>
        <w:p w:rsidR="0044459A" w:rsidRDefault="0044459A">
          <w:pPr>
            <w:pStyle w:val="4C476FC517984588A88C2E3D7D1B325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ECF36CB2B5344E5DB4D594F45ABFE1F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11AB5EE-0AC0-4992-8F99-F58837754908}"/>
      </w:docPartPr>
      <w:docPartBody>
        <w:p w:rsidR="0044459A" w:rsidRDefault="0044459A">
          <w:pPr>
            <w:pStyle w:val="ECF36CB2B5344E5DB4D594F45ABFE1F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E1FC1C184B14D53897261009159B62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644189B-29E1-42E5-AA2C-94F037FC6CC2}"/>
      </w:docPartPr>
      <w:docPartBody>
        <w:p w:rsidR="0044459A" w:rsidRDefault="0044459A">
          <w:pPr>
            <w:pStyle w:val="1E1FC1C184B14D53897261009159B626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aqui para digitar texto.</w:t>
          </w:r>
        </w:p>
      </w:docPartBody>
    </w:docPart>
    <w:docPart>
      <w:docPartPr>
        <w:name w:val="C2955472BF4A461DB793EE65EAE3D76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5FE8FF6-AEE2-40F2-85AD-53633BBAC579}"/>
      </w:docPartPr>
      <w:docPartBody>
        <w:p w:rsidR="0044459A" w:rsidRDefault="0044459A">
          <w:pPr>
            <w:pStyle w:val="C2955472BF4A461DB793EE65EAE3D76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93591B5F3AD94549ADE0613E8BD6606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C80BE5D-B440-4736-BAFD-1B48E21D02BA}"/>
      </w:docPartPr>
      <w:docPartBody>
        <w:p w:rsidR="0044459A" w:rsidRDefault="0044459A">
          <w:pPr>
            <w:pStyle w:val="93591B5F3AD94549ADE0613E8BD6606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7C8899A62AB43CCA641926F562BC43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81AC5E4-4FB4-497B-B011-CB6556E1BEA5}"/>
      </w:docPartPr>
      <w:docPartBody>
        <w:p w:rsidR="0044459A" w:rsidRDefault="0044459A">
          <w:pPr>
            <w:pStyle w:val="47C8899A62AB43CCA641926F562BC437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7566F94FD39640A4B9FB15AC5CFBD03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3F25AC0-7CCB-4EFF-8C9D-16C37C850DB9}"/>
      </w:docPartPr>
      <w:docPartBody>
        <w:p w:rsidR="0044459A" w:rsidRDefault="0044459A">
          <w:pPr>
            <w:pStyle w:val="7566F94FD39640A4B9FB15AC5CFBD03F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03A62A6EB5ED4FE18B11DF534169882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1709186-4FCA-4A1D-8137-C9F855CA5781}"/>
      </w:docPartPr>
      <w:docPartBody>
        <w:p w:rsidR="0044459A" w:rsidRDefault="0044459A">
          <w:pPr>
            <w:pStyle w:val="03A62A6EB5ED4FE18B11DF5341698829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4EB0FDFBD224B02A75F6CC86A93B60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9D62740-4A22-4E80-830E-422C1D49C2A0}"/>
      </w:docPartPr>
      <w:docPartBody>
        <w:p w:rsidR="0044459A" w:rsidRDefault="0044459A">
          <w:pPr>
            <w:pStyle w:val="14EB0FDFBD224B02A75F6CC86A93B60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76A84410C1A0497C825C4E3DEF087E3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745F528-1DB4-4CA4-8616-4993643E08EE}"/>
      </w:docPartPr>
      <w:docPartBody>
        <w:p w:rsidR="0044459A" w:rsidRDefault="0044459A">
          <w:pPr>
            <w:pStyle w:val="76A84410C1A0497C825C4E3DEF087E38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A194690B6374B7F865E4B467E17BC2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150856C-DE98-4135-9B19-7ACC733C7C4C}"/>
      </w:docPartPr>
      <w:docPartBody>
        <w:p w:rsidR="0044459A" w:rsidRDefault="0044459A">
          <w:pPr>
            <w:pStyle w:val="1A194690B6374B7F865E4B467E17BC2C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aqui para digitar texto.</w:t>
          </w:r>
        </w:p>
      </w:docPartBody>
    </w:docPart>
    <w:docPart>
      <w:docPartPr>
        <w:name w:val="EBE0633DD4404F4DB7A8E613921F9BD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91894D-26E8-4EA5-9201-5EE2F1BC1DFB}"/>
      </w:docPartPr>
      <w:docPartBody>
        <w:p w:rsidR="0044459A" w:rsidRDefault="0044459A">
          <w:pPr>
            <w:pStyle w:val="EBE0633DD4404F4DB7A8E613921F9BD0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983BE5FC617140F8A58BDAD600C01F6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C68ACDA-100C-410B-9AFD-35F979ED6266}"/>
      </w:docPartPr>
      <w:docPartBody>
        <w:p w:rsidR="0044459A" w:rsidRDefault="0044459A">
          <w:pPr>
            <w:pStyle w:val="983BE5FC617140F8A58BDAD600C01F6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64282D9E0943486D85FE4E90B53B0F2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6D5FEE6-2EAD-4C4D-A5B3-C5DFFF6CCA6E}"/>
      </w:docPartPr>
      <w:docPartBody>
        <w:p w:rsidR="0044459A" w:rsidRDefault="0044459A">
          <w:pPr>
            <w:pStyle w:val="64282D9E0943486D85FE4E90B53B0F2E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7F9C88A9FEA14EDA8D79848077A0B93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DD2B62-3C36-4374-B455-57632DE226F1}"/>
      </w:docPartPr>
      <w:docPartBody>
        <w:p w:rsidR="0044459A" w:rsidRDefault="0044459A">
          <w:pPr>
            <w:pStyle w:val="7F9C88A9FEA14EDA8D79848077A0B939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2918921078134061933336442A3EC7E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FFC9338-D577-4D0E-ADF3-2ECAD57D9621}"/>
      </w:docPartPr>
      <w:docPartBody>
        <w:p w:rsidR="0044459A" w:rsidRDefault="0044459A">
          <w:pPr>
            <w:pStyle w:val="2918921078134061933336442A3EC7EC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6578865607B74311924A387D2B6E82E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930B9D2-FC58-4E14-ADCD-837947CE26C8}"/>
      </w:docPartPr>
      <w:docPartBody>
        <w:p w:rsidR="0044459A" w:rsidRDefault="0044459A">
          <w:pPr>
            <w:pStyle w:val="6578865607B74311924A387D2B6E82E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E99D4D1173224C05884E32F3A7298D1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7108A95-C153-4965-9CF7-66134F880250}"/>
      </w:docPartPr>
      <w:docPartBody>
        <w:p w:rsidR="0044459A" w:rsidRDefault="0044459A">
          <w:pPr>
            <w:pStyle w:val="E99D4D1173224C05884E32F3A7298D10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DFE66CC373D4676ADF80BA81A9AC59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60101F4-49AD-4196-BA76-2E3BB98270CA}"/>
      </w:docPartPr>
      <w:docPartBody>
        <w:p w:rsidR="0044459A" w:rsidRDefault="0044459A">
          <w:pPr>
            <w:pStyle w:val="4DFE66CC373D4676ADF80BA81A9AC59F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56A5C3FF003422887FB1DF1E772CF4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E040097-FDCC-4C71-8A37-ABF3EC520A72}"/>
      </w:docPartPr>
      <w:docPartBody>
        <w:p w:rsidR="0044459A" w:rsidRDefault="0044459A">
          <w:pPr>
            <w:pStyle w:val="556A5C3FF003422887FB1DF1E772CF4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A134815960B4EF08A16237B3396876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FFD1F9C-339F-4291-8E99-6047F4F15163}"/>
      </w:docPartPr>
      <w:docPartBody>
        <w:p w:rsidR="0044459A" w:rsidRDefault="0044459A">
          <w:pPr>
            <w:pStyle w:val="5A134815960B4EF08A16237B3396876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ECEEB59EFD054A1D9F23FE6D736BD76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994DA5B-7B35-42A7-901B-DC74386F6D2F}"/>
      </w:docPartPr>
      <w:docPartBody>
        <w:p w:rsidR="0044459A" w:rsidRDefault="0044459A">
          <w:pPr>
            <w:pStyle w:val="ECEEB59EFD054A1D9F23FE6D736BD76A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7C4D0809EBD4CCE8FCDF6A2CA7C2BF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75DCE9E-5305-40B1-8C4B-ECD0F8047DE0}"/>
      </w:docPartPr>
      <w:docPartBody>
        <w:p w:rsidR="0044459A" w:rsidRDefault="0044459A">
          <w:pPr>
            <w:pStyle w:val="B7C4D0809EBD4CCE8FCDF6A2CA7C2BF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167181D386C24D42B586829C7E60F78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6698B6D-FCB1-416B-BDFA-8F1A5009574D}"/>
      </w:docPartPr>
      <w:docPartBody>
        <w:p w:rsidR="0044459A" w:rsidRDefault="0044459A">
          <w:pPr>
            <w:pStyle w:val="167181D386C24D42B586829C7E60F78C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0FEE1183912440A7B877148994D6D8C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7A90E5F-F165-4AC3-B004-C8E89A439296}"/>
      </w:docPartPr>
      <w:docPartBody>
        <w:p w:rsidR="0044459A" w:rsidRDefault="0044459A">
          <w:pPr>
            <w:pStyle w:val="0FEE1183912440A7B877148994D6D8C8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F5BC48AE60914C16B58A2EDA783EFB6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00559ED-DC63-4493-95C9-608019D65232}"/>
      </w:docPartPr>
      <w:docPartBody>
        <w:p w:rsidR="0044459A" w:rsidRDefault="0044459A">
          <w:pPr>
            <w:pStyle w:val="F5BC48AE60914C16B58A2EDA783EFB6C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3AB39C4C8796442CBB224131CF8FBA3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7040341-BE99-4303-B506-AA2BA31D6BF3}"/>
      </w:docPartPr>
      <w:docPartBody>
        <w:p w:rsidR="0044459A" w:rsidRDefault="0044459A">
          <w:pPr>
            <w:pStyle w:val="3AB39C4C8796442CBB224131CF8FBA39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D1CA8A9335EA4197ADA1D1441D15A8E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085C2FA-C827-44BC-8274-8189D1B7ADBB}"/>
      </w:docPartPr>
      <w:docPartBody>
        <w:p w:rsidR="0044459A" w:rsidRDefault="0044459A">
          <w:pPr>
            <w:pStyle w:val="D1CA8A9335EA4197ADA1D1441D15A8E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digitar texto.</w:t>
          </w:r>
        </w:p>
      </w:docPartBody>
    </w:docPart>
    <w:docPart>
      <w:docPartPr>
        <w:name w:val="5063516975A14B2081B050BFB917BF8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BEFFAC-26DC-4FB6-8532-8E89278D1549}"/>
      </w:docPartPr>
      <w:docPartBody>
        <w:p w:rsidR="0044459A" w:rsidRDefault="0044459A">
          <w:pPr>
            <w:pStyle w:val="5063516975A14B2081B050BFB917BF8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64F7814201B243E59E48BEE9F52E325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F8B6ED7-8FF3-46E7-83D3-8879ABD42ED9}"/>
      </w:docPartPr>
      <w:docPartBody>
        <w:p w:rsidR="0044459A" w:rsidRDefault="0044459A">
          <w:pPr>
            <w:pStyle w:val="64F7814201B243E59E48BEE9F52E325E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2DB6BB04E31430EA06F11809808118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C8B224F-E41F-492D-88B9-1013A1991558}"/>
      </w:docPartPr>
      <w:docPartBody>
        <w:p w:rsidR="0044459A" w:rsidRDefault="0044459A">
          <w:pPr>
            <w:pStyle w:val="82DB6BB04E31430EA06F118098081189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97EAF433033C46869A0D656613108A1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E847AFF-A259-4A20-8D75-27467D58613D}"/>
      </w:docPartPr>
      <w:docPartBody>
        <w:p w:rsidR="0044459A" w:rsidRDefault="0044459A">
          <w:pPr>
            <w:pStyle w:val="97EAF433033C46869A0D656613108A1B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E35B627C2F2472B8B7494794C2A9AF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4135906-F353-460E-8CFE-86308F8B72CC}"/>
      </w:docPartPr>
      <w:docPartBody>
        <w:p w:rsidR="0044459A" w:rsidRDefault="0044459A">
          <w:pPr>
            <w:pStyle w:val="BE35B627C2F2472B8B7494794C2A9AF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D6EF4A4A1F3C423D85CBDB30404AFD2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634199E-29B8-46A4-A50A-EC610C776CDD}"/>
      </w:docPartPr>
      <w:docPartBody>
        <w:p w:rsidR="0044459A" w:rsidRDefault="0044459A">
          <w:pPr>
            <w:pStyle w:val="D6EF4A4A1F3C423D85CBDB30404AFD2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7826D951198D4EF69AB636ECE800E71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9D0B8B7-52CA-42E3-BCA9-FAFD30AE2573}"/>
      </w:docPartPr>
      <w:docPartBody>
        <w:p w:rsidR="0044459A" w:rsidRDefault="0044459A">
          <w:pPr>
            <w:pStyle w:val="7826D951198D4EF69AB636ECE800E715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3D5E75C066CC440499E45AF02D3941C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4225B91-1241-40DB-B00D-33322795F030}"/>
      </w:docPartPr>
      <w:docPartBody>
        <w:p w:rsidR="0044459A" w:rsidRDefault="0044459A">
          <w:pPr>
            <w:pStyle w:val="3D5E75C066CC440499E45AF02D3941C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6BBFECE3EE554D1E99AD0B5A917F01D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C1E5B45-1C72-4E03-84F8-FC69E8014CAA}"/>
      </w:docPartPr>
      <w:docPartBody>
        <w:p w:rsidR="0044459A" w:rsidRDefault="0044459A">
          <w:pPr>
            <w:pStyle w:val="6BBFECE3EE554D1E99AD0B5A917F01D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B0B284BABE8A438EA5023577B6E0F64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669FBB0-A7BD-4DF5-9A58-040CC6E8CDC7}"/>
      </w:docPartPr>
      <w:docPartBody>
        <w:p w:rsidR="0044459A" w:rsidRDefault="0044459A">
          <w:pPr>
            <w:pStyle w:val="B0B284BABE8A438EA5023577B6E0F648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r texto.</w:t>
          </w:r>
        </w:p>
      </w:docPartBody>
    </w:docPart>
    <w:docPart>
      <w:docPartPr>
        <w:name w:val="6CBE55ED899B4A709FE8DA56218AD21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CF52D27-7CCF-4251-8A26-4062FB44AFD5}"/>
      </w:docPartPr>
      <w:docPartBody>
        <w:p w:rsidR="0044459A" w:rsidRDefault="0044459A">
          <w:pPr>
            <w:pStyle w:val="6CBE55ED899B4A709FE8DA56218AD210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4B7571DA130F4D74A900B13334031BC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7FF10C9-603E-4619-B848-C5B7255221BF}"/>
      </w:docPartPr>
      <w:docPartBody>
        <w:p w:rsidR="0044459A" w:rsidRDefault="0044459A">
          <w:pPr>
            <w:pStyle w:val="4B7571DA130F4D74A900B13334031BC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135DC93E8B04EC8B0C1A38CDF583B9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756E6D5-A96C-479D-94C5-42453CC1D0AA}"/>
      </w:docPartPr>
      <w:docPartBody>
        <w:p w:rsidR="0044459A" w:rsidRDefault="0044459A">
          <w:pPr>
            <w:pStyle w:val="B135DC93E8B04EC8B0C1A38CDF583B9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122FFA8753324B2FB2EC3B1DB69D50E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B504FAB-77EF-4EC4-8B72-FE3E2F61CE0E}"/>
      </w:docPartPr>
      <w:docPartBody>
        <w:p w:rsidR="0044459A" w:rsidRDefault="0044459A">
          <w:pPr>
            <w:pStyle w:val="122FFA8753324B2FB2EC3B1DB69D50E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77B247F6C4B41EA835BAFA40EACA1B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923C796-A233-4387-95A2-4AD1C1DF04E6}"/>
      </w:docPartPr>
      <w:docPartBody>
        <w:p w:rsidR="0044459A" w:rsidRDefault="0044459A">
          <w:pPr>
            <w:pStyle w:val="177B247F6C4B41EA835BAFA40EACA1BC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80B2BCDDEB9F4745854ECC1D1C35E43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168917C-97A3-4A17-AE87-D82D36161B80}"/>
      </w:docPartPr>
      <w:docPartBody>
        <w:p w:rsidR="0044459A" w:rsidRDefault="0044459A">
          <w:pPr>
            <w:pStyle w:val="80B2BCDDEB9F4745854ECC1D1C35E43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CF3E44982C5448519F91822897FDD0C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B394C9C-0A5A-472F-8E79-3B5DF2932558}"/>
      </w:docPartPr>
      <w:docPartBody>
        <w:p w:rsidR="0044459A" w:rsidRDefault="0044459A">
          <w:pPr>
            <w:pStyle w:val="CF3E44982C5448519F91822897FDD0C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39898E908424F68AA103EEDC1A92B5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8AECF2C-CAA1-4E3B-9ECE-29A2D085A746}"/>
      </w:docPartPr>
      <w:docPartBody>
        <w:p w:rsidR="0044459A" w:rsidRDefault="0044459A">
          <w:pPr>
            <w:pStyle w:val="539898E908424F68AA103EEDC1A92B5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B7F495884CE94CD3B0C356E5A9D1FAB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C1C0039-4AAB-4BEA-A4BC-74C82C010341}"/>
      </w:docPartPr>
      <w:docPartBody>
        <w:p w:rsidR="0044459A" w:rsidRDefault="0044459A">
          <w:pPr>
            <w:pStyle w:val="B7F495884CE94CD3B0C356E5A9D1FABC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87050FABE7344244BD5AFECB68E8B26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50D0A5C-5D0D-4350-A780-BEA90D78F250}"/>
      </w:docPartPr>
      <w:docPartBody>
        <w:p w:rsidR="0044459A" w:rsidRDefault="0044459A">
          <w:pPr>
            <w:pStyle w:val="87050FABE7344244BD5AFECB68E8B26E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o.</w:t>
          </w:r>
        </w:p>
      </w:docPartBody>
    </w:docPart>
    <w:docPart>
      <w:docPartPr>
        <w:name w:val="6DBB2407E86A4477B2A265EF8981E0A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7FDEE48-7D31-44A6-9512-3C93A09BD6CA}"/>
      </w:docPartPr>
      <w:docPartBody>
        <w:p w:rsidR="0044459A" w:rsidRDefault="0044459A">
          <w:pPr>
            <w:pStyle w:val="6DBB2407E86A4477B2A265EF8981E0AF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943AD835B9B44D58C32E60836D8BB9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EE7F7C0-CFBC-4A60-B501-DA33DB4C636D}"/>
      </w:docPartPr>
      <w:docPartBody>
        <w:p w:rsidR="0044459A" w:rsidRDefault="0044459A">
          <w:pPr>
            <w:pStyle w:val="F943AD835B9B44D58C32E60836D8BB9C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737C41F2954540E8A4670AA73DF0279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5E97481-C73E-45E6-BF7B-AB6976D97911}"/>
      </w:docPartPr>
      <w:docPartBody>
        <w:p w:rsidR="0044459A" w:rsidRDefault="0044459A">
          <w:pPr>
            <w:pStyle w:val="737C41F2954540E8A4670AA73DF0279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0AC0E11EBAB04A5ABF000F4D7C2F8C6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3E1A947-E6C3-4700-851A-22A4755E00FA}"/>
      </w:docPartPr>
      <w:docPartBody>
        <w:p w:rsidR="0044459A" w:rsidRDefault="0044459A">
          <w:pPr>
            <w:pStyle w:val="0AC0E11EBAB04A5ABF000F4D7C2F8C6B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9366445526874F3D8DB16298BE96D85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D3539F2-18ED-494D-A507-0321437EA24F}"/>
      </w:docPartPr>
      <w:docPartBody>
        <w:p w:rsidR="0044459A" w:rsidRDefault="0044459A">
          <w:pPr>
            <w:pStyle w:val="9366445526874F3D8DB16298BE96D855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408732DD40843AE90B1972E2F5E1F1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FE3323C-C6A4-4B68-84D2-34DF64679E57}"/>
      </w:docPartPr>
      <w:docPartBody>
        <w:p w:rsidR="0044459A" w:rsidRDefault="0044459A">
          <w:pPr>
            <w:pStyle w:val="B408732DD40843AE90B1972E2F5E1F10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260ABAE8D43A42878D2F55F5D69DC75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3FB0BA-8E88-4DE2-8274-CD472021CAF9}"/>
      </w:docPartPr>
      <w:docPartBody>
        <w:p w:rsidR="0044459A" w:rsidRDefault="0044459A">
          <w:pPr>
            <w:pStyle w:val="260ABAE8D43A42878D2F55F5D69DC756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F5E44503D05A412BA467C277A690A92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CBAD9C4-88A6-4B19-BC98-02534C517F0A}"/>
      </w:docPartPr>
      <w:docPartBody>
        <w:p w:rsidR="0044459A" w:rsidRDefault="0044459A">
          <w:pPr>
            <w:pStyle w:val="F5E44503D05A412BA467C277A690A92B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31E20C9FE41948559A4F2C524EA8D85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6079E35-78B9-4BB8-8D91-98F47FAE9605}"/>
      </w:docPartPr>
      <w:docPartBody>
        <w:p w:rsidR="0044459A" w:rsidRDefault="0044459A">
          <w:pPr>
            <w:pStyle w:val="31E20C9FE41948559A4F2C524EA8D85B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A550574FDA9A4DDEBB0C80FE4B3BFB6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AAFC4CF-F010-4569-B8AD-522C8934973F}"/>
      </w:docPartPr>
      <w:docPartBody>
        <w:p w:rsidR="0044459A" w:rsidRDefault="0044459A">
          <w:pPr>
            <w:pStyle w:val="A550574FDA9A4DDEBB0C80FE4B3BFB6E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Escolher um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item.</w:t>
          </w:r>
        </w:p>
      </w:docPartBody>
    </w:docPart>
    <w:docPart>
      <w:docPartPr>
        <w:name w:val="8AC696484D89414EBD19BD690A2F306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BE8124F-097B-4035-A4D3-AB75A5712E7E}"/>
      </w:docPartPr>
      <w:docPartBody>
        <w:p w:rsidR="0044459A" w:rsidRDefault="0044459A">
          <w:pPr>
            <w:pStyle w:val="8AC696484D89414EBD19BD690A2F306E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38A31F9F73F5438990C1E12DF75E00C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4125105-1196-4169-ABCD-6EDF27D021B7}"/>
      </w:docPartPr>
      <w:docPartBody>
        <w:p w:rsidR="0044459A" w:rsidRDefault="0044459A">
          <w:pPr>
            <w:pStyle w:val="38A31F9F73F5438990C1E12DF75E00CB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C34743AD566D48209776AF7B19475CA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4A2C2CC-47A0-4BAD-B377-75E2EBEDDF9B}"/>
      </w:docPartPr>
      <w:docPartBody>
        <w:p w:rsidR="0044459A" w:rsidRDefault="0044459A">
          <w:pPr>
            <w:pStyle w:val="C34743AD566D48209776AF7B19475CA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9DB9A11C0E449849C580FFA0CCCDCF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C2B7C48-65BF-4806-AB64-FBC24489612C}"/>
      </w:docPartPr>
      <w:docPartBody>
        <w:p w:rsidR="0044459A" w:rsidRDefault="0044459A">
          <w:pPr>
            <w:pStyle w:val="D9DB9A11C0E449849C580FFA0CCCDCF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D5D4AACB23B843E786AE0A56405DEED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119DB87-FB21-48C2-BA43-085B8BF0C963}"/>
      </w:docPartPr>
      <w:docPartBody>
        <w:p w:rsidR="0044459A" w:rsidRDefault="0044459A">
          <w:pPr>
            <w:pStyle w:val="D5D4AACB23B843E786AE0A56405DEEDA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096DE742270B475CA3D344318FA03A8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F3CE6FA-FA27-43D6-AC2F-AD5F893040F2}"/>
      </w:docPartPr>
      <w:docPartBody>
        <w:p w:rsidR="0044459A" w:rsidRDefault="0044459A">
          <w:pPr>
            <w:pStyle w:val="096DE742270B475CA3D344318FA03A89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DF988014E044139B697CF08ECE549A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48B06CC-D16F-429F-B54F-4657D0F97F6D}"/>
      </w:docPartPr>
      <w:docPartBody>
        <w:p w:rsidR="0044459A" w:rsidRDefault="0044459A">
          <w:pPr>
            <w:pStyle w:val="1DF988014E044139B697CF08ECE549AB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FC24C2FEBBD4997A794E6D0FF090C4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C5590D3-12E3-4AF2-80CE-9FEE33A8E39C}"/>
      </w:docPartPr>
      <w:docPartBody>
        <w:p w:rsidR="0044459A" w:rsidRDefault="0044459A">
          <w:pPr>
            <w:pStyle w:val="5FC24C2FEBBD4997A794E6D0FF090C4A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515ECF31B34C44C5A9FF993F1D6EC34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4D2F6DD-BEB7-4F5E-859D-1981672BE710}"/>
      </w:docPartPr>
      <w:docPartBody>
        <w:p w:rsidR="0044459A" w:rsidRDefault="0044459A">
          <w:pPr>
            <w:pStyle w:val="515ECF31B34C44C5A9FF993F1D6EC34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C8E6F22171ED43F99B63BBFD3348433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6EED640-8BB2-448D-B94F-24C704675B3C}"/>
      </w:docPartPr>
      <w:docPartBody>
        <w:p w:rsidR="0044459A" w:rsidRDefault="0044459A">
          <w:pPr>
            <w:pStyle w:val="C8E6F22171ED43F99B63BBFD33484335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digitar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texto.</w:t>
          </w:r>
        </w:p>
      </w:docPartBody>
    </w:docPart>
    <w:docPart>
      <w:docPartPr>
        <w:name w:val="70188FDB877740DDB3E4E7DF295EEEA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C70ADED-EF9B-44C0-8AF3-1D14E1FD5FE5}"/>
      </w:docPartPr>
      <w:docPartBody>
        <w:p w:rsidR="0044459A" w:rsidRDefault="0044459A">
          <w:pPr>
            <w:pStyle w:val="70188FDB877740DDB3E4E7DF295EEEA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0EED6033108F41068DE4D9A2D62789E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73FD7E4-4EDF-4227-BF82-4FA23F9FA08C}"/>
      </w:docPartPr>
      <w:docPartBody>
        <w:p w:rsidR="0044459A" w:rsidRDefault="0044459A">
          <w:pPr>
            <w:pStyle w:val="0EED6033108F41068DE4D9A2D62789EB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6C37A18A5354B0183C1B6930D4AD71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59534A9-9EA2-40F5-80E1-3473F594723C}"/>
      </w:docPartPr>
      <w:docPartBody>
        <w:p w:rsidR="0044459A" w:rsidRDefault="0044459A">
          <w:pPr>
            <w:pStyle w:val="56C37A18A5354B0183C1B6930D4AD71E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D4C8441BB634EA28A792CECD95C2CD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568B48A-4910-4972-A277-265B75ABC1A6}"/>
      </w:docPartPr>
      <w:docPartBody>
        <w:p w:rsidR="0044459A" w:rsidRDefault="0044459A">
          <w:pPr>
            <w:pStyle w:val="4D4C8441BB634EA28A792CECD95C2CDC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74F439C6C8E54B87A66C6BE4D7A15C8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19A1B0E-60CB-47CC-8E4B-1605DB7FFC3A}"/>
      </w:docPartPr>
      <w:docPartBody>
        <w:p w:rsidR="0044459A" w:rsidRDefault="0044459A">
          <w:pPr>
            <w:pStyle w:val="74F439C6C8E54B87A66C6BE4D7A15C8F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C9B433C79649457E8776DD37825B4EA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BA40EBE-469C-4D77-8E80-335342FD2838}"/>
      </w:docPartPr>
      <w:docPartBody>
        <w:p w:rsidR="0044459A" w:rsidRDefault="0044459A">
          <w:pPr>
            <w:pStyle w:val="C9B433C79649457E8776DD37825B4EA0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786662F6A5341E48B1B966B828166C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2A731AD-95AA-480F-9B7A-4BDCF7ACDF70}"/>
      </w:docPartPr>
      <w:docPartBody>
        <w:p w:rsidR="0044459A" w:rsidRDefault="0044459A">
          <w:pPr>
            <w:pStyle w:val="4786662F6A5341E48B1B966B828166CA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E7498E059FDE42EC8E2546999A1FDEC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22700A0-8FB8-4A71-BEAC-07A082F17FF5}"/>
      </w:docPartPr>
      <w:docPartBody>
        <w:p w:rsidR="0044459A" w:rsidRDefault="0044459A">
          <w:pPr>
            <w:pStyle w:val="E7498E059FDE42EC8E2546999A1FDEC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digitar texto.</w:t>
          </w:r>
        </w:p>
      </w:docPartBody>
    </w:docPart>
    <w:docPart>
      <w:docPartPr>
        <w:name w:val="71E60AA3248D4E70A86706A2D983CE9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653B9E9-D6DB-498D-A182-5888B1F1266F}"/>
      </w:docPartPr>
      <w:docPartBody>
        <w:p w:rsidR="0044459A" w:rsidRDefault="0044459A">
          <w:pPr>
            <w:pStyle w:val="71E60AA3248D4E70A86706A2D983CE9F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25B57A58A08E4ABAB0DEECED25C88FD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BE34AC3-7610-46E6-B337-0C60CF13BC88}"/>
      </w:docPartPr>
      <w:docPartBody>
        <w:p w:rsidR="0044459A" w:rsidRDefault="0044459A">
          <w:pPr>
            <w:pStyle w:val="25B57A58A08E4ABAB0DEECED25C88FD9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7C1375FD258C4B36BEEB7DEDE28189E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A5103FD-F1A3-4211-8F00-76A3E2F3A6A4}"/>
      </w:docPartPr>
      <w:docPartBody>
        <w:p w:rsidR="0044459A" w:rsidRDefault="0044459A">
          <w:pPr>
            <w:pStyle w:val="7C1375FD258C4B36BEEB7DEDE28189E8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7E276A28BA5C46DF9D01CD1CED23F7E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AF9C23E-6A8D-4217-B0D9-759C89D2CCCE}"/>
      </w:docPartPr>
      <w:docPartBody>
        <w:p w:rsidR="0044459A" w:rsidRDefault="0044459A">
          <w:pPr>
            <w:pStyle w:val="7E276A28BA5C46DF9D01CD1CED23F7E9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36334577CC64B3A9F6E648F2CCBCC7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29641D3-8770-4A7F-B9A4-D22C13101FB7}"/>
      </w:docPartPr>
      <w:docPartBody>
        <w:p w:rsidR="0044459A" w:rsidRDefault="0044459A">
          <w:pPr>
            <w:pStyle w:val="B36334577CC64B3A9F6E648F2CCBCC7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043D3001B54436E81EB2B261A131E0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1193965-B1E1-4948-A440-CDB203E8408E}"/>
      </w:docPartPr>
      <w:docPartBody>
        <w:p w:rsidR="0044459A" w:rsidRDefault="0044459A">
          <w:pPr>
            <w:pStyle w:val="F043D3001B54436E81EB2B261A131E0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9FE374C9D514C9BA095A679A0062B9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1ED1911-C59B-491B-B809-C1F8884DD076}"/>
      </w:docPartPr>
      <w:docPartBody>
        <w:p w:rsidR="0044459A" w:rsidRDefault="0044459A">
          <w:pPr>
            <w:pStyle w:val="D9FE374C9D514C9BA095A679A0062B95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C89353D3D38A4560859BCB89DB7E449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7E05FFE-C18C-46EE-AD3D-43BDAD4352CB}"/>
      </w:docPartPr>
      <w:docPartBody>
        <w:p w:rsidR="0044459A" w:rsidRDefault="0044459A">
          <w:pPr>
            <w:pStyle w:val="C89353D3D38A4560859BCB89DB7E449B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digitar texto.</w:t>
          </w:r>
        </w:p>
      </w:docPartBody>
    </w:docPart>
    <w:docPart>
      <w:docPartPr>
        <w:name w:val="3EAEA9AFB6594396B28DB0859BB03FF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18C988F-64FA-4CB2-B757-65EDAA03C249}"/>
      </w:docPartPr>
      <w:docPartBody>
        <w:p w:rsidR="0044459A" w:rsidRDefault="0044459A">
          <w:pPr>
            <w:pStyle w:val="3EAEA9AFB6594396B28DB0859BB03FF7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252B871CDA146CF82E7770943A87FB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55E1BC8-B8A5-4CC9-AF7E-D81A9CB6E37C}"/>
      </w:docPartPr>
      <w:docPartBody>
        <w:p w:rsidR="0044459A" w:rsidRDefault="0044459A">
          <w:pPr>
            <w:pStyle w:val="1252B871CDA146CF82E7770943A87FB0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7DF96A16A7724465964F1349260F122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70CB934-4ED9-45E4-A743-C1C63BD3C6FE}"/>
      </w:docPartPr>
      <w:docPartBody>
        <w:p w:rsidR="0044459A" w:rsidRDefault="0044459A">
          <w:pPr>
            <w:pStyle w:val="7DF96A16A7724465964F1349260F122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8CC4119524E4356878787ECD1F676E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0F289CC-95AE-40D4-8795-37A9774B029A}"/>
      </w:docPartPr>
      <w:docPartBody>
        <w:p w:rsidR="0044459A" w:rsidRDefault="0044459A">
          <w:pPr>
            <w:pStyle w:val="F8CC4119524E4356878787ECD1F676EA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9D394565C42847FF872C6840B2497E7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4A9B56A-8FE7-4693-AF1F-8B2E20DB161C}"/>
      </w:docPartPr>
      <w:docPartBody>
        <w:p w:rsidR="0044459A" w:rsidRDefault="0044459A">
          <w:pPr>
            <w:pStyle w:val="9D394565C42847FF872C6840B2497E76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C64EFC4CE3446B7ABAD94647029BE7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26EF4BE-B8E9-4C5C-9E56-4B1F99214949}"/>
      </w:docPartPr>
      <w:docPartBody>
        <w:p w:rsidR="0044459A" w:rsidRDefault="0044459A">
          <w:pPr>
            <w:pStyle w:val="BC64EFC4CE3446B7ABAD94647029BE7C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17C8357F9864E62B5333DCAAD432E6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6072AFB-ABA8-4419-BA90-6B8533A60996}"/>
      </w:docPartPr>
      <w:docPartBody>
        <w:p w:rsidR="0044459A" w:rsidRDefault="0044459A">
          <w:pPr>
            <w:pStyle w:val="D17C8357F9864E62B5333DCAAD432E6C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A271C32313C45B3ACB1A7BC73D79C7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CB2956F-381A-43B8-B066-C4FF8DCA54AE}"/>
      </w:docPartPr>
      <w:docPartBody>
        <w:p w:rsidR="0044459A" w:rsidRDefault="0044459A">
          <w:pPr>
            <w:pStyle w:val="BA271C32313C45B3ACB1A7BC73D79C7B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digitar texto.</w:t>
          </w:r>
        </w:p>
      </w:docPartBody>
    </w:docPart>
    <w:docPart>
      <w:docPartPr>
        <w:name w:val="1BEC7695B6FB4B9EA4A89C40987E060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BC4BD91-9F63-4DCF-A885-91B1F383DE67}"/>
      </w:docPartPr>
      <w:docPartBody>
        <w:p w:rsidR="0044459A" w:rsidRDefault="0044459A">
          <w:pPr>
            <w:pStyle w:val="1BEC7695B6FB4B9EA4A89C40987E0600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A5989CFD055D4596A20D7C503EEB4E8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2A1EA4A-79AB-4755-9DDC-59B9B6FBF4B3}"/>
      </w:docPartPr>
      <w:docPartBody>
        <w:p w:rsidR="0044459A" w:rsidRDefault="0044459A">
          <w:pPr>
            <w:pStyle w:val="A5989CFD055D4596A20D7C503EEB4E89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0DF71257A9B148EEB1EF707D0EB1D25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993A44E-FC77-42E9-B11A-743CCEEF6C4D}"/>
      </w:docPartPr>
      <w:docPartBody>
        <w:p w:rsidR="0044459A" w:rsidRDefault="0044459A">
          <w:pPr>
            <w:pStyle w:val="0DF71257A9B148EEB1EF707D0EB1D258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F8D57330E884FA9AE79FDFFE7D23A3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9ABAE92-2B24-492E-BBB4-8D55E9EAFA9D}"/>
      </w:docPartPr>
      <w:docPartBody>
        <w:p w:rsidR="0044459A" w:rsidRDefault="0044459A">
          <w:pPr>
            <w:pStyle w:val="DF8D57330E884FA9AE79FDFFE7D23A3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64CA8EC30BDD4242AA3684A796FCE20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1001DE-37D9-48F2-8966-63B6A603EFFD}"/>
      </w:docPartPr>
      <w:docPartBody>
        <w:p w:rsidR="0044459A" w:rsidRDefault="0044459A">
          <w:pPr>
            <w:pStyle w:val="64CA8EC30BDD4242AA3684A796FCE200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D9237BBB4814DF2A38927CA2EA55D3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BB0DECB-A7B1-4713-86A2-05C94108AD33}"/>
      </w:docPartPr>
      <w:docPartBody>
        <w:p w:rsidR="0044459A" w:rsidRDefault="0044459A">
          <w:pPr>
            <w:pStyle w:val="DD9237BBB4814DF2A38927CA2EA55D36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53D72A336B34E5B96062A2370EB9DC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0918D02-E16F-428B-B39A-6FCB68FA5EF1}"/>
      </w:docPartPr>
      <w:docPartBody>
        <w:p w:rsidR="0044459A" w:rsidRDefault="0044459A">
          <w:pPr>
            <w:pStyle w:val="853D72A336B34E5B96062A2370EB9DCA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236E9639ACCA44D1901EE86A674D1EA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06C912-5E84-420D-83FD-E87973408640}"/>
      </w:docPartPr>
      <w:docPartBody>
        <w:p w:rsidR="0044459A" w:rsidRDefault="0044459A">
          <w:pPr>
            <w:pStyle w:val="236E9639ACCA44D1901EE86A674D1EA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para digitar texto.</w:t>
          </w:r>
        </w:p>
      </w:docPartBody>
    </w:docPart>
    <w:docPart>
      <w:docPartPr>
        <w:name w:val="FF42F7977643406297A16A294255053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5572473-F344-4513-B4C3-05BD99FDAA7F}"/>
      </w:docPartPr>
      <w:docPartBody>
        <w:p w:rsidR="0044459A" w:rsidRDefault="0044459A">
          <w:pPr>
            <w:pStyle w:val="FF42F7977643406297A16A2942550539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A3AC225792B450C83DC81604E8085E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7600FF6-DD16-4E56-A504-F73760C796FD}"/>
      </w:docPartPr>
      <w:docPartBody>
        <w:p w:rsidR="0044459A" w:rsidRDefault="0044459A">
          <w:pPr>
            <w:pStyle w:val="4A3AC225792B450C83DC81604E8085EF"/>
          </w:pPr>
          <w:r>
            <w:rPr>
              <w:rStyle w:val="TextodoEspaoReservado"/>
              <w:color w:val="595959" w:themeColor="text1" w:themeTint="A6"/>
            </w:rPr>
            <w:t>Clique aqui para inserir uma data.</w:t>
          </w:r>
        </w:p>
      </w:docPartBody>
    </w:docPart>
    <w:docPart>
      <w:docPartPr>
        <w:name w:val="A45368BE367C4EEE9250B9EA12E89DC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34F33C6-239F-4376-834B-272030E2424E}"/>
      </w:docPartPr>
      <w:docPartBody>
        <w:p w:rsidR="0044459A" w:rsidRDefault="0044459A">
          <w:pPr>
            <w:pStyle w:val="A45368BE367C4EEE9250B9EA12E89DCA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7D936BB13B5643CD975435D967A8149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A5E2180-147C-47B4-850B-DF4AD7852DB1}"/>
      </w:docPartPr>
      <w:docPartBody>
        <w:p w:rsidR="0044459A" w:rsidRDefault="0044459A">
          <w:pPr>
            <w:pStyle w:val="7D936BB13B5643CD975435D967A81496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4459A" w:rsidRDefault="0044459A">
      <w:pPr>
        <w:spacing w:line="240" w:lineRule="auto"/>
      </w:pPr>
      <w:r>
        <w:separator/>
      </w:r>
    </w:p>
  </w:endnote>
  <w:endnote w:type="continuationSeparator" w:id="0">
    <w:p w:rsidR="0044459A" w:rsidRDefault="0044459A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4459A" w:rsidRDefault="0044459A">
      <w:pPr>
        <w:spacing w:after="0"/>
      </w:pPr>
      <w:r>
        <w:separator/>
      </w:r>
    </w:p>
  </w:footnote>
  <w:footnote w:type="continuationSeparator" w:id="0">
    <w:p w:rsidR="0044459A" w:rsidRDefault="0044459A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7AAB"/>
    <w:rsid w:val="0038048B"/>
    <w:rsid w:val="00441A3F"/>
    <w:rsid w:val="0044459A"/>
    <w:rsid w:val="00487AAB"/>
    <w:rsid w:val="007B5BF3"/>
    <w:rsid w:val="0094499A"/>
    <w:rsid w:val="00B64DB4"/>
    <w:rsid w:val="00BD7EAE"/>
    <w:rsid w:val="00F718F3"/>
    <w:rsid w:val="00FF4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qFormat/>
    <w:rPr>
      <w:color w:val="595959" w:themeColor="text1" w:themeTint="A6"/>
    </w:rPr>
  </w:style>
  <w:style w:type="paragraph" w:customStyle="1" w:styleId="3B00CF9C0FB84E4D9986B51A87A57A69">
    <w:name w:val="3B00CF9C0FB84E4D9986B51A87A57A69"/>
    <w:qFormat/>
    <w:pPr>
      <w:spacing w:after="160" w:line="259" w:lineRule="auto"/>
    </w:pPr>
    <w:rPr>
      <w:sz w:val="22"/>
      <w:szCs w:val="22"/>
    </w:rPr>
  </w:style>
  <w:style w:type="paragraph" w:customStyle="1" w:styleId="66A0069C9C944159903077CC9310C8C4">
    <w:name w:val="66A0069C9C944159903077CC9310C8C4"/>
    <w:qFormat/>
    <w:pPr>
      <w:spacing w:after="160" w:line="259" w:lineRule="auto"/>
    </w:pPr>
    <w:rPr>
      <w:sz w:val="22"/>
      <w:szCs w:val="22"/>
    </w:rPr>
  </w:style>
  <w:style w:type="paragraph" w:customStyle="1" w:styleId="C6A054003B304BC998343E32DA2339C7">
    <w:name w:val="C6A054003B304BC998343E32DA2339C7"/>
    <w:qFormat/>
    <w:pPr>
      <w:spacing w:after="160" w:line="259" w:lineRule="auto"/>
    </w:pPr>
    <w:rPr>
      <w:sz w:val="22"/>
      <w:szCs w:val="22"/>
    </w:rPr>
  </w:style>
  <w:style w:type="paragraph" w:customStyle="1" w:styleId="F52A96F2509346AE962B16FA3CBCDC51">
    <w:name w:val="F52A96F2509346AE962B16FA3CBCDC51"/>
    <w:qFormat/>
    <w:pPr>
      <w:spacing w:after="160" w:line="259" w:lineRule="auto"/>
    </w:pPr>
    <w:rPr>
      <w:sz w:val="22"/>
      <w:szCs w:val="22"/>
    </w:rPr>
  </w:style>
  <w:style w:type="paragraph" w:customStyle="1" w:styleId="651511D0CE914FA09AA6F8DF9553ACFE">
    <w:name w:val="651511D0CE914FA09AA6F8DF9553ACFE"/>
    <w:qFormat/>
    <w:pPr>
      <w:spacing w:after="160" w:line="259" w:lineRule="auto"/>
    </w:pPr>
    <w:rPr>
      <w:sz w:val="22"/>
      <w:szCs w:val="22"/>
    </w:rPr>
  </w:style>
  <w:style w:type="paragraph" w:customStyle="1" w:styleId="82C6DE1016B64ADC84C374CEC40C31B7">
    <w:name w:val="82C6DE1016B64ADC84C374CEC40C31B7"/>
    <w:qFormat/>
    <w:pPr>
      <w:spacing w:after="160" w:line="259" w:lineRule="auto"/>
    </w:pPr>
    <w:rPr>
      <w:sz w:val="22"/>
      <w:szCs w:val="22"/>
    </w:rPr>
  </w:style>
  <w:style w:type="paragraph" w:customStyle="1" w:styleId="AE0C7100B26745F6A25864F242E613F0">
    <w:name w:val="AE0C7100B26745F6A25864F242E613F0"/>
    <w:qFormat/>
    <w:pPr>
      <w:spacing w:after="160" w:line="259" w:lineRule="auto"/>
    </w:pPr>
    <w:rPr>
      <w:sz w:val="22"/>
      <w:szCs w:val="22"/>
    </w:rPr>
  </w:style>
  <w:style w:type="paragraph" w:customStyle="1" w:styleId="DDBF192599B347F1936D841A37542A42">
    <w:name w:val="DDBF192599B347F1936D841A37542A42"/>
    <w:qFormat/>
    <w:pPr>
      <w:spacing w:after="160" w:line="259" w:lineRule="auto"/>
    </w:pPr>
    <w:rPr>
      <w:sz w:val="22"/>
      <w:szCs w:val="22"/>
    </w:rPr>
  </w:style>
  <w:style w:type="paragraph" w:customStyle="1" w:styleId="5E9BC4CFF40A47ADBF28EB5E80378DE7">
    <w:name w:val="5E9BC4CFF40A47ADBF28EB5E80378DE7"/>
    <w:qFormat/>
    <w:pPr>
      <w:spacing w:after="160" w:line="259" w:lineRule="auto"/>
    </w:pPr>
    <w:rPr>
      <w:sz w:val="22"/>
      <w:szCs w:val="22"/>
    </w:rPr>
  </w:style>
  <w:style w:type="paragraph" w:customStyle="1" w:styleId="4D6CAA8024944794855B2D61D96CD479">
    <w:name w:val="4D6CAA8024944794855B2D61D96CD479"/>
    <w:qFormat/>
    <w:pPr>
      <w:spacing w:after="160" w:line="259" w:lineRule="auto"/>
    </w:pPr>
    <w:rPr>
      <w:sz w:val="22"/>
      <w:szCs w:val="22"/>
    </w:rPr>
  </w:style>
  <w:style w:type="paragraph" w:customStyle="1" w:styleId="43DE263CE1D94312B30C7E2F95EAACD3">
    <w:name w:val="43DE263CE1D94312B30C7E2F95EAACD3"/>
    <w:qFormat/>
    <w:pPr>
      <w:spacing w:after="160" w:line="259" w:lineRule="auto"/>
    </w:pPr>
    <w:rPr>
      <w:sz w:val="22"/>
      <w:szCs w:val="22"/>
    </w:rPr>
  </w:style>
  <w:style w:type="paragraph" w:customStyle="1" w:styleId="4CDC78425AEF48E99D44DE6F811CF7BE">
    <w:name w:val="4CDC78425AEF48E99D44DE6F811CF7BE"/>
    <w:qFormat/>
    <w:pPr>
      <w:spacing w:after="160" w:line="259" w:lineRule="auto"/>
    </w:pPr>
    <w:rPr>
      <w:sz w:val="22"/>
      <w:szCs w:val="22"/>
    </w:rPr>
  </w:style>
  <w:style w:type="paragraph" w:customStyle="1" w:styleId="191107F1EC924EC6842DCB0E084379882">
    <w:name w:val="191107F1EC924EC6842DCB0E08437988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5B456974D614A0DA400B479EE3EC4552">
    <w:name w:val="05B456974D614A0DA400B479EE3EC455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10AD90884D2495C87086A5A8E7C9EC92">
    <w:name w:val="D10AD90884D2495C87086A5A8E7C9EC9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E24AE800360431CAFD87173526521AD2">
    <w:name w:val="8E24AE800360431CAFD87173526521AD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A15ACD0D23F4B55B55E75F7D4C40F822">
    <w:name w:val="4A15ACD0D23F4B55B55E75F7D4C40F82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6E878F8BFE74E998A065F3A26E571B22">
    <w:name w:val="66E878F8BFE74E998A065F3A26E571B2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AAA68D43AC24158B029FE2B55AE1C402">
    <w:name w:val="3AAA68D43AC24158B029FE2B55AE1C40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9888EEEE46D4EB9A95D4FB4B18C50842">
    <w:name w:val="49888EEEE46D4EB9A95D4FB4B18C5084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59C8FBEDA9A48CD9CB9D93B1150E9E72">
    <w:name w:val="359C8FBEDA9A48CD9CB9D93B1150E9E7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F8FA8BDF96742C8ABEC316ACE5581F12">
    <w:name w:val="BF8FA8BDF96742C8ABEC316ACE5581F1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19373ADC2EA483A9E05ACAA8F404AB02">
    <w:name w:val="B19373ADC2EA483A9E05ACAA8F404AB0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6F3752A02F24BA1B642E0478D64605B2">
    <w:name w:val="C6F3752A02F24BA1B642E0478D64605B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78485BF9A144ACEAC7F97231F446F792">
    <w:name w:val="178485BF9A144ACEAC7F97231F446F79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5EEC81BC8954BEAA75C6A8FBA7C82992">
    <w:name w:val="D5EEC81BC8954BEAA75C6A8FBA7C8299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21BA379F85E45EBAD3D873E8EF1FC6A2">
    <w:name w:val="B21BA379F85E45EBAD3D873E8EF1FC6A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4E26137EFCB42CCBC29730CC2CADCBB2">
    <w:name w:val="A4E26137EFCB42CCBC29730CC2CADCBB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A768ECBEABA45C889A7306022CDCF892">
    <w:name w:val="FA768ECBEABA45C889A7306022CDCF89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59BF057890A495995B73105AC3F41282">
    <w:name w:val="859BF057890A495995B73105AC3F4128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6E2B337D299409AB4B615B69117D48B2">
    <w:name w:val="F6E2B337D299409AB4B615B69117D48B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64BB4A36C0841BBB1003CCC106A814C2">
    <w:name w:val="F64BB4A36C0841BBB1003CCC106A814C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F447524D3F9434A898A0A06AC2E2BF82">
    <w:name w:val="4F447524D3F9434A898A0A06AC2E2BF8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4C3BC77A7E646CF81F7C75D1633764F2">
    <w:name w:val="84C3BC77A7E646CF81F7C75D1633764F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88053EC5C264ED9A842364C7BE93BB92">
    <w:name w:val="E88053EC5C264ED9A842364C7BE93BB9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C70D64EC3D44AFCBE83207E40FA14AF2">
    <w:name w:val="BC70D64EC3D44AFCBE83207E40FA14AF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9700024A32D48E0945EFD9699CB60D52">
    <w:name w:val="29700024A32D48E0945EFD9699CB60D5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94561A1A7284D87896C3126A4F6D8112">
    <w:name w:val="694561A1A7284D87896C3126A4F6D811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672801E1BDB4C2FA4C31EEFD567FE6D2">
    <w:name w:val="4672801E1BDB4C2FA4C31EEFD567FE6D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FD240D0DE9948829B4804DF755DB6FE2">
    <w:name w:val="DFD240D0DE9948829B4804DF755DB6FE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C3F937269BB4698AEC2EF2DC006E5FD2">
    <w:name w:val="3C3F937269BB4698AEC2EF2DC006E5FD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D0045DF0ADC4948852A408E31EA36502">
    <w:name w:val="AD0045DF0ADC4948852A408E31EA3650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66C48DD1DB24E8EA19AF5B0AD0919882">
    <w:name w:val="566C48DD1DB24E8EA19AF5B0AD091988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BDF9BA7861B4B2CB1E08CE620C4B2922">
    <w:name w:val="5BDF9BA7861B4B2CB1E08CE620C4B292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618DD88BDAF430889EFE79EE4E52DF22">
    <w:name w:val="9618DD88BDAF430889EFE79EE4E52DF2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E2A508D941E42E38D3D775D283D7E6C2">
    <w:name w:val="7E2A508D941E42E38D3D775D283D7E6C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B941313764C4CACB2A0B0074CBD69702">
    <w:name w:val="EB941313764C4CACB2A0B0074CBD6970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F571356ADD6480F80A083CD052F45BB2">
    <w:name w:val="5F571356ADD6480F80A083CD052F45BB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FF8CA33677347CA9974A965381520DE2">
    <w:name w:val="2FF8CA33677347CA9974A965381520DE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E4A1A1C22BD4D4FA24B95E873DB188F2">
    <w:name w:val="6E4A1A1C22BD4D4FA24B95E873DB188F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8338FBF07AA4043A76D6CF7DEAA635C2">
    <w:name w:val="58338FBF07AA4043A76D6CF7DEAA635C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EE63BBED2824D5DBCA9DD2C203C17A92">
    <w:name w:val="9EE63BBED2824D5DBCA9DD2C203C17A9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BCCF21D055FD4383A5EF56C6F46705492">
    <w:name w:val="BCCF21D055FD4383A5EF56C6F4670549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8C756A4ADE0442C4A58C09686E0E0D5C2">
    <w:name w:val="8C756A4ADE0442C4A58C09686E0E0D5C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90CCA4CBE4A4816BAE698A8D81451E92">
    <w:name w:val="990CCA4CBE4A4816BAE698A8D81451E9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7D3136537464FF0B9705AD4EE8D44B82">
    <w:name w:val="87D3136537464FF0B9705AD4EE8D44B8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4020F0A5FC941F5B59B18D466DA78192">
    <w:name w:val="74020F0A5FC941F5B59B18D466DA7819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28434DA86D44FB8A4EA9165287FA0C22">
    <w:name w:val="528434DA86D44FB8A4EA9165287FA0C2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70FAE93DDBF4E97B398B4B3A7275B712">
    <w:name w:val="870FAE93DDBF4E97B398B4B3A7275B7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3C772E39ABEC40D3B155FF037EBD89322">
    <w:name w:val="3C772E39ABEC40D3B155FF037EBD8932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2A75CBE89B8E47CEBEA52A6E5EEB38462">
    <w:name w:val="2A75CBE89B8E47CEBEA52A6E5EEB3846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0C075752C639495DA3B5CA605C79C69F2">
    <w:name w:val="0C075752C639495DA3B5CA605C79C69F2"/>
    <w:qFormat/>
    <w:pPr>
      <w:spacing w:after="160" w:line="259" w:lineRule="auto"/>
      <w:ind w:left="720"/>
      <w:contextualSpacing/>
    </w:pPr>
    <w:rPr>
      <w:sz w:val="22"/>
      <w:szCs w:val="22"/>
      <w:lang w:val="pt-PT" w:eastAsia="ja-JP"/>
    </w:rPr>
  </w:style>
  <w:style w:type="paragraph" w:customStyle="1" w:styleId="858DD59AC7A8403B84C74814C67C5F002">
    <w:name w:val="858DD59AC7A8403B84C74814C67C5F00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E74D29A045A64C3A9D25A14B246DAEFF2">
    <w:name w:val="E74D29A045A64C3A9D25A14B246DAEFF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89BFAA9C3D1413A8F206394BAEEBBDE2">
    <w:name w:val="489BFAA9C3D1413A8F206394BAEEBBDE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758789597174282BB45425E019856042">
    <w:name w:val="A758789597174282BB45425E01985604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E607A63760E4D6EA0A12DF72A913BCF2">
    <w:name w:val="BE607A63760E4D6EA0A12DF72A913BCF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831CAF1FDA24F83A32AB47E4BF6E53C2">
    <w:name w:val="5831CAF1FDA24F83A32AB47E4BF6E53C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4ED9A985DA247E8AFC6FD128172AE692">
    <w:name w:val="34ED9A985DA247E8AFC6FD128172AE69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5D0F421C3974B619868CD14A2AC20062">
    <w:name w:val="D5D0F421C3974B619868CD14A2AC2006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93C948CD1564F399442520F229EA99D2">
    <w:name w:val="893C948CD1564F399442520F229EA99D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EB77BFF229A45988B1899CBB9F7110B2">
    <w:name w:val="FEB77BFF229A45988B1899CBB9F7110B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356E4E46EDB45678F52A0217C23A4382">
    <w:name w:val="D356E4E46EDB45678F52A0217C23A438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FF1D944A19E4B0FA3B0AABFA5A010922">
    <w:name w:val="FFF1D944A19E4B0FA3B0AABFA5A01092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4B8A3527CDD4B29A0219D6F927AB0B22">
    <w:name w:val="24B8A3527CDD4B29A0219D6F927AB0B2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06E85E2B98A4A669000942C44AE1BAE2">
    <w:name w:val="906E85E2B98A4A669000942C44AE1BAE2"/>
    <w:qFormat/>
    <w:pPr>
      <w:spacing w:after="160" w:line="259" w:lineRule="auto"/>
      <w:ind w:left="720"/>
      <w:contextualSpacing/>
    </w:pPr>
    <w:rPr>
      <w:sz w:val="22"/>
      <w:szCs w:val="22"/>
      <w:lang w:val="pt-PT" w:eastAsia="ja-JP"/>
    </w:rPr>
  </w:style>
  <w:style w:type="paragraph" w:customStyle="1" w:styleId="00B9EAFB8D7341E0A29575CC12BB05512">
    <w:name w:val="00B9EAFB8D7341E0A29575CC12BB05512"/>
    <w:qFormat/>
    <w:pPr>
      <w:spacing w:after="160" w:line="259" w:lineRule="auto"/>
      <w:ind w:left="720"/>
      <w:contextualSpacing/>
    </w:pPr>
    <w:rPr>
      <w:sz w:val="22"/>
      <w:szCs w:val="22"/>
      <w:lang w:val="pt-PT" w:eastAsia="ja-JP"/>
    </w:rPr>
  </w:style>
  <w:style w:type="paragraph" w:customStyle="1" w:styleId="BAC25F4A7F2A45CB987547229029247D1">
    <w:name w:val="BAC25F4A7F2A45CB987547229029247D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3B53226492944E7ABEBDA2276F672A2B">
    <w:name w:val="3B53226492944E7ABEBDA2276F672A2B"/>
    <w:qFormat/>
    <w:pPr>
      <w:spacing w:after="160" w:line="259" w:lineRule="auto"/>
      <w:ind w:left="720"/>
      <w:contextualSpacing/>
    </w:pPr>
    <w:rPr>
      <w:sz w:val="22"/>
      <w:szCs w:val="22"/>
      <w:lang w:val="pt-PT" w:eastAsia="ja-JP"/>
    </w:rPr>
  </w:style>
  <w:style w:type="paragraph" w:customStyle="1" w:styleId="F1F18B1D003B4065B21EB10C79E2020D">
    <w:name w:val="F1F18B1D003B4065B21EB10C79E2020D"/>
    <w:qFormat/>
    <w:pPr>
      <w:spacing w:after="160" w:line="259" w:lineRule="auto"/>
    </w:pPr>
    <w:rPr>
      <w:sz w:val="22"/>
      <w:szCs w:val="22"/>
    </w:rPr>
  </w:style>
  <w:style w:type="paragraph" w:customStyle="1" w:styleId="3AF6E9C091EC498EAA065A429A5B395A">
    <w:name w:val="3AF6E9C091EC498EAA065A429A5B395A"/>
    <w:qFormat/>
    <w:pPr>
      <w:spacing w:after="160" w:line="259" w:lineRule="auto"/>
    </w:pPr>
    <w:rPr>
      <w:sz w:val="22"/>
      <w:szCs w:val="22"/>
    </w:rPr>
  </w:style>
  <w:style w:type="paragraph" w:customStyle="1" w:styleId="07D00B87C7374FAF84889F625195C82C">
    <w:name w:val="07D00B87C7374FAF84889F625195C82C"/>
    <w:qFormat/>
    <w:pPr>
      <w:spacing w:after="160" w:line="259" w:lineRule="auto"/>
    </w:pPr>
    <w:rPr>
      <w:sz w:val="22"/>
      <w:szCs w:val="22"/>
    </w:rPr>
  </w:style>
  <w:style w:type="paragraph" w:customStyle="1" w:styleId="B1B7181BB4AC4D9EAF1157B3A91D4490">
    <w:name w:val="B1B7181BB4AC4D9EAF1157B3A91D4490"/>
    <w:qFormat/>
    <w:pPr>
      <w:spacing w:after="160" w:line="259" w:lineRule="auto"/>
    </w:pPr>
    <w:rPr>
      <w:sz w:val="22"/>
      <w:szCs w:val="22"/>
    </w:rPr>
  </w:style>
  <w:style w:type="paragraph" w:customStyle="1" w:styleId="9A1FF85326614711976973782E2B467B">
    <w:name w:val="9A1FF85326614711976973782E2B467B"/>
    <w:qFormat/>
    <w:pPr>
      <w:spacing w:after="160" w:line="259" w:lineRule="auto"/>
    </w:pPr>
    <w:rPr>
      <w:sz w:val="22"/>
      <w:szCs w:val="22"/>
    </w:rPr>
  </w:style>
  <w:style w:type="paragraph" w:customStyle="1" w:styleId="78EC9D5083A74395B92D23356D672016">
    <w:name w:val="78EC9D5083A74395B92D23356D672016"/>
    <w:qFormat/>
    <w:pPr>
      <w:spacing w:after="160" w:line="259" w:lineRule="auto"/>
    </w:pPr>
    <w:rPr>
      <w:sz w:val="22"/>
      <w:szCs w:val="22"/>
    </w:rPr>
  </w:style>
  <w:style w:type="paragraph" w:customStyle="1" w:styleId="B4D37A7D34E04DB4B8D117FF3FF8BDB8">
    <w:name w:val="B4D37A7D34E04DB4B8D117FF3FF8BDB8"/>
    <w:qFormat/>
    <w:pPr>
      <w:spacing w:after="160" w:line="259" w:lineRule="auto"/>
    </w:pPr>
    <w:rPr>
      <w:sz w:val="22"/>
      <w:szCs w:val="22"/>
    </w:rPr>
  </w:style>
  <w:style w:type="paragraph" w:customStyle="1" w:styleId="8D75884A57684B0880B37A4581C6B798">
    <w:name w:val="8D75884A57684B0880B37A4581C6B798"/>
    <w:qFormat/>
    <w:pPr>
      <w:spacing w:after="160" w:line="259" w:lineRule="auto"/>
    </w:pPr>
    <w:rPr>
      <w:sz w:val="22"/>
      <w:szCs w:val="22"/>
    </w:rPr>
  </w:style>
  <w:style w:type="paragraph" w:customStyle="1" w:styleId="026438CC55E34C1BBC80C26223BB146E">
    <w:name w:val="026438CC55E34C1BBC80C26223BB146E"/>
    <w:qFormat/>
    <w:pPr>
      <w:spacing w:after="160" w:line="259" w:lineRule="auto"/>
    </w:pPr>
    <w:rPr>
      <w:sz w:val="22"/>
      <w:szCs w:val="22"/>
    </w:rPr>
  </w:style>
  <w:style w:type="paragraph" w:customStyle="1" w:styleId="D3CB5FC699D14F99A5A6762F9FCD510D">
    <w:name w:val="D3CB5FC699D14F99A5A6762F9FCD510D"/>
    <w:qFormat/>
    <w:pPr>
      <w:spacing w:after="160" w:line="259" w:lineRule="auto"/>
    </w:pPr>
    <w:rPr>
      <w:sz w:val="22"/>
      <w:szCs w:val="22"/>
    </w:rPr>
  </w:style>
  <w:style w:type="paragraph" w:customStyle="1" w:styleId="63908002438E4A8C81E5D963AD9381B0">
    <w:name w:val="63908002438E4A8C81E5D963AD9381B0"/>
    <w:qFormat/>
    <w:pPr>
      <w:spacing w:after="160" w:line="259" w:lineRule="auto"/>
    </w:pPr>
    <w:rPr>
      <w:sz w:val="22"/>
      <w:szCs w:val="22"/>
    </w:rPr>
  </w:style>
  <w:style w:type="paragraph" w:customStyle="1" w:styleId="CA0DCF97528346D2A45AF7D130E21A5F">
    <w:name w:val="CA0DCF97528346D2A45AF7D130E21A5F"/>
    <w:qFormat/>
    <w:pPr>
      <w:spacing w:after="160" w:line="259" w:lineRule="auto"/>
    </w:pPr>
    <w:rPr>
      <w:sz w:val="22"/>
      <w:szCs w:val="22"/>
    </w:rPr>
  </w:style>
  <w:style w:type="paragraph" w:customStyle="1" w:styleId="D270BCCD1D7D43F8BBD5235C2CD7748D">
    <w:name w:val="D270BCCD1D7D43F8BBD5235C2CD7748D"/>
    <w:qFormat/>
    <w:pPr>
      <w:spacing w:after="160" w:line="259" w:lineRule="auto"/>
    </w:pPr>
    <w:rPr>
      <w:sz w:val="22"/>
      <w:szCs w:val="22"/>
    </w:rPr>
  </w:style>
  <w:style w:type="paragraph" w:customStyle="1" w:styleId="46AE14ABF981444A8F06B470C5ACA6E1">
    <w:name w:val="46AE14ABF981444A8F06B470C5ACA6E1"/>
    <w:qFormat/>
    <w:pPr>
      <w:spacing w:after="160" w:line="259" w:lineRule="auto"/>
    </w:pPr>
    <w:rPr>
      <w:sz w:val="22"/>
      <w:szCs w:val="22"/>
    </w:rPr>
  </w:style>
  <w:style w:type="paragraph" w:customStyle="1" w:styleId="11DCE545DD0149C582E3503B2E3E76D5">
    <w:name w:val="11DCE545DD0149C582E3503B2E3E76D5"/>
    <w:qFormat/>
    <w:pPr>
      <w:spacing w:after="160" w:line="259" w:lineRule="auto"/>
    </w:pPr>
    <w:rPr>
      <w:sz w:val="22"/>
      <w:szCs w:val="22"/>
    </w:rPr>
  </w:style>
  <w:style w:type="paragraph" w:customStyle="1" w:styleId="6DA5D69C77D84918996DCD5DA5E8F7E9">
    <w:name w:val="6DA5D69C77D84918996DCD5DA5E8F7E9"/>
    <w:qFormat/>
    <w:pPr>
      <w:spacing w:after="160" w:line="259" w:lineRule="auto"/>
    </w:pPr>
    <w:rPr>
      <w:sz w:val="22"/>
      <w:szCs w:val="22"/>
    </w:rPr>
  </w:style>
  <w:style w:type="paragraph" w:customStyle="1" w:styleId="5114DC62C31E455C958DA348E71A2DA4">
    <w:name w:val="5114DC62C31E455C958DA348E71A2DA4"/>
    <w:qFormat/>
    <w:pPr>
      <w:spacing w:after="160" w:line="259" w:lineRule="auto"/>
    </w:pPr>
    <w:rPr>
      <w:sz w:val="22"/>
      <w:szCs w:val="22"/>
    </w:rPr>
  </w:style>
  <w:style w:type="paragraph" w:customStyle="1" w:styleId="85575A1FBE304FC1BDA5C2C0A50CB200">
    <w:name w:val="85575A1FBE304FC1BDA5C2C0A50CB200"/>
    <w:qFormat/>
    <w:pPr>
      <w:spacing w:after="160" w:line="259" w:lineRule="auto"/>
    </w:pPr>
    <w:rPr>
      <w:sz w:val="22"/>
      <w:szCs w:val="22"/>
    </w:rPr>
  </w:style>
  <w:style w:type="paragraph" w:customStyle="1" w:styleId="5ABDE6959D1848E78E6E8103DAFCC0F8">
    <w:name w:val="5ABDE6959D1848E78E6E8103DAFCC0F8"/>
    <w:qFormat/>
    <w:pPr>
      <w:spacing w:after="160" w:line="259" w:lineRule="auto"/>
    </w:pPr>
    <w:rPr>
      <w:sz w:val="22"/>
      <w:szCs w:val="22"/>
    </w:rPr>
  </w:style>
  <w:style w:type="paragraph" w:customStyle="1" w:styleId="4116A7D6B8E64D16B633C37682E3392E">
    <w:name w:val="4116A7D6B8E64D16B633C37682E3392E"/>
    <w:qFormat/>
    <w:pPr>
      <w:spacing w:after="160" w:line="259" w:lineRule="auto"/>
    </w:pPr>
    <w:rPr>
      <w:sz w:val="22"/>
      <w:szCs w:val="22"/>
    </w:rPr>
  </w:style>
  <w:style w:type="paragraph" w:customStyle="1" w:styleId="CE9BE9567B5F48AE87A334E4E7865BAB">
    <w:name w:val="CE9BE9567B5F48AE87A334E4E7865BAB"/>
    <w:qFormat/>
    <w:pPr>
      <w:spacing w:after="160" w:line="259" w:lineRule="auto"/>
    </w:pPr>
    <w:rPr>
      <w:sz w:val="22"/>
      <w:szCs w:val="22"/>
    </w:rPr>
  </w:style>
  <w:style w:type="paragraph" w:customStyle="1" w:styleId="BB91C27D07E24505BECA6CE4CB69A12E">
    <w:name w:val="BB91C27D07E24505BECA6CE4CB69A12E"/>
    <w:qFormat/>
    <w:pPr>
      <w:spacing w:after="160" w:line="259" w:lineRule="auto"/>
    </w:pPr>
    <w:rPr>
      <w:sz w:val="22"/>
      <w:szCs w:val="22"/>
    </w:rPr>
  </w:style>
  <w:style w:type="paragraph" w:customStyle="1" w:styleId="1BF190B41A2E4804A5FEB818FD90CEC2">
    <w:name w:val="1BF190B41A2E4804A5FEB818FD90CEC2"/>
    <w:qFormat/>
    <w:pPr>
      <w:spacing w:after="160" w:line="259" w:lineRule="auto"/>
    </w:pPr>
    <w:rPr>
      <w:sz w:val="22"/>
      <w:szCs w:val="22"/>
    </w:rPr>
  </w:style>
  <w:style w:type="paragraph" w:customStyle="1" w:styleId="ABC4C98F5B76423DBB7C372EE25F4347">
    <w:name w:val="ABC4C98F5B76423DBB7C372EE25F4347"/>
    <w:qFormat/>
    <w:pPr>
      <w:spacing w:after="160" w:line="259" w:lineRule="auto"/>
    </w:pPr>
    <w:rPr>
      <w:sz w:val="22"/>
      <w:szCs w:val="22"/>
    </w:rPr>
  </w:style>
  <w:style w:type="paragraph" w:customStyle="1" w:styleId="CF14D3224F704EDE9744C3D313A6EEC7">
    <w:name w:val="CF14D3224F704EDE9744C3D313A6EEC7"/>
    <w:qFormat/>
    <w:pPr>
      <w:spacing w:after="160" w:line="259" w:lineRule="auto"/>
    </w:pPr>
    <w:rPr>
      <w:sz w:val="22"/>
      <w:szCs w:val="22"/>
    </w:rPr>
  </w:style>
  <w:style w:type="paragraph" w:customStyle="1" w:styleId="426E52F042434A1B9F1FA8D7AF9A2B60">
    <w:name w:val="426E52F042434A1B9F1FA8D7AF9A2B60"/>
    <w:qFormat/>
    <w:pPr>
      <w:spacing w:after="160" w:line="259" w:lineRule="auto"/>
    </w:pPr>
    <w:rPr>
      <w:sz w:val="22"/>
      <w:szCs w:val="22"/>
    </w:rPr>
  </w:style>
  <w:style w:type="paragraph" w:customStyle="1" w:styleId="EFBD22749B1045EBA47FDBDE1B780244">
    <w:name w:val="EFBD22749B1045EBA47FDBDE1B780244"/>
    <w:qFormat/>
    <w:pPr>
      <w:spacing w:after="160" w:line="259" w:lineRule="auto"/>
    </w:pPr>
    <w:rPr>
      <w:sz w:val="22"/>
      <w:szCs w:val="22"/>
    </w:rPr>
  </w:style>
  <w:style w:type="paragraph" w:customStyle="1" w:styleId="36EA089B65F243059F497FAD59716065">
    <w:name w:val="36EA089B65F243059F497FAD59716065"/>
    <w:qFormat/>
    <w:pPr>
      <w:spacing w:after="160" w:line="259" w:lineRule="auto"/>
    </w:pPr>
    <w:rPr>
      <w:sz w:val="22"/>
      <w:szCs w:val="22"/>
    </w:rPr>
  </w:style>
  <w:style w:type="paragraph" w:customStyle="1" w:styleId="811147A77AEC4F6599AA9AC913CC570D">
    <w:name w:val="811147A77AEC4F6599AA9AC913CC570D"/>
    <w:qFormat/>
    <w:pPr>
      <w:spacing w:after="160" w:line="259" w:lineRule="auto"/>
    </w:pPr>
    <w:rPr>
      <w:sz w:val="22"/>
      <w:szCs w:val="22"/>
    </w:rPr>
  </w:style>
  <w:style w:type="paragraph" w:customStyle="1" w:styleId="1A2A06E9D9414EE19AE17A42DF2783CB">
    <w:name w:val="1A2A06E9D9414EE19AE17A42DF2783CB"/>
    <w:qFormat/>
    <w:pPr>
      <w:spacing w:after="160" w:line="259" w:lineRule="auto"/>
    </w:pPr>
    <w:rPr>
      <w:sz w:val="22"/>
      <w:szCs w:val="22"/>
    </w:rPr>
  </w:style>
  <w:style w:type="paragraph" w:customStyle="1" w:styleId="E20FE1D6B74B41578C72BCC0EC602723">
    <w:name w:val="E20FE1D6B74B41578C72BCC0EC602723"/>
    <w:qFormat/>
    <w:pPr>
      <w:spacing w:after="160" w:line="259" w:lineRule="auto"/>
    </w:pPr>
    <w:rPr>
      <w:sz w:val="22"/>
      <w:szCs w:val="22"/>
    </w:rPr>
  </w:style>
  <w:style w:type="paragraph" w:customStyle="1" w:styleId="D8B8F7D7760A4CC7AE6E6FC79D59A923">
    <w:name w:val="D8B8F7D7760A4CC7AE6E6FC79D59A923"/>
    <w:qFormat/>
    <w:pPr>
      <w:spacing w:after="160" w:line="259" w:lineRule="auto"/>
    </w:pPr>
    <w:rPr>
      <w:sz w:val="22"/>
      <w:szCs w:val="22"/>
    </w:rPr>
  </w:style>
  <w:style w:type="paragraph" w:customStyle="1" w:styleId="B698BA183CA64C9181A755B88C8632B4">
    <w:name w:val="B698BA183CA64C9181A755B88C8632B4"/>
    <w:qFormat/>
    <w:pPr>
      <w:spacing w:after="160" w:line="259" w:lineRule="auto"/>
    </w:pPr>
    <w:rPr>
      <w:sz w:val="22"/>
      <w:szCs w:val="22"/>
    </w:rPr>
  </w:style>
  <w:style w:type="paragraph" w:customStyle="1" w:styleId="AC3EA16F2FB74C07A1DF08F99934934D">
    <w:name w:val="AC3EA16F2FB74C07A1DF08F99934934D"/>
    <w:qFormat/>
    <w:pPr>
      <w:spacing w:after="160" w:line="259" w:lineRule="auto"/>
    </w:pPr>
    <w:rPr>
      <w:sz w:val="22"/>
      <w:szCs w:val="22"/>
    </w:rPr>
  </w:style>
  <w:style w:type="paragraph" w:customStyle="1" w:styleId="F4CBA13897964C2994A0490770F8152F">
    <w:name w:val="F4CBA13897964C2994A0490770F8152F"/>
    <w:qFormat/>
    <w:pPr>
      <w:spacing w:after="160" w:line="259" w:lineRule="auto"/>
    </w:pPr>
    <w:rPr>
      <w:sz w:val="22"/>
      <w:szCs w:val="22"/>
    </w:rPr>
  </w:style>
  <w:style w:type="paragraph" w:customStyle="1" w:styleId="507C522960BC4BFE897BDDCC5258AFE1">
    <w:name w:val="507C522960BC4BFE897BDDCC5258AFE1"/>
    <w:qFormat/>
    <w:pPr>
      <w:spacing w:after="160" w:line="259" w:lineRule="auto"/>
    </w:pPr>
    <w:rPr>
      <w:sz w:val="22"/>
      <w:szCs w:val="22"/>
    </w:rPr>
  </w:style>
  <w:style w:type="paragraph" w:customStyle="1" w:styleId="57A2C9A060B94A6E9235162B0D286D0C">
    <w:name w:val="57A2C9A060B94A6E9235162B0D286D0C"/>
    <w:qFormat/>
    <w:pPr>
      <w:spacing w:after="160" w:line="259" w:lineRule="auto"/>
    </w:pPr>
    <w:rPr>
      <w:sz w:val="22"/>
      <w:szCs w:val="22"/>
    </w:rPr>
  </w:style>
  <w:style w:type="paragraph" w:customStyle="1" w:styleId="4503AFF59E1749A39BE9444894627519">
    <w:name w:val="4503AFF59E1749A39BE9444894627519"/>
    <w:qFormat/>
    <w:pPr>
      <w:spacing w:after="160" w:line="259" w:lineRule="auto"/>
    </w:pPr>
    <w:rPr>
      <w:sz w:val="22"/>
      <w:szCs w:val="22"/>
    </w:rPr>
  </w:style>
  <w:style w:type="paragraph" w:customStyle="1" w:styleId="44EE3C506F8249D19E2A15B7A425668E">
    <w:name w:val="44EE3C506F8249D19E2A15B7A425668E"/>
    <w:qFormat/>
    <w:pPr>
      <w:spacing w:after="160" w:line="259" w:lineRule="auto"/>
    </w:pPr>
    <w:rPr>
      <w:sz w:val="22"/>
      <w:szCs w:val="22"/>
    </w:rPr>
  </w:style>
  <w:style w:type="paragraph" w:customStyle="1" w:styleId="DB0937F799264A959299A63147719F1E">
    <w:name w:val="DB0937F799264A959299A63147719F1E"/>
    <w:qFormat/>
    <w:pPr>
      <w:spacing w:after="160" w:line="259" w:lineRule="auto"/>
    </w:pPr>
    <w:rPr>
      <w:sz w:val="22"/>
      <w:szCs w:val="22"/>
    </w:rPr>
  </w:style>
  <w:style w:type="paragraph" w:customStyle="1" w:styleId="FC89DAC53FFC4A5AB75C8698FEC475C5">
    <w:name w:val="FC89DAC53FFC4A5AB75C8698FEC475C5"/>
    <w:qFormat/>
    <w:pPr>
      <w:spacing w:after="160" w:line="259" w:lineRule="auto"/>
    </w:pPr>
    <w:rPr>
      <w:sz w:val="22"/>
      <w:szCs w:val="22"/>
    </w:rPr>
  </w:style>
  <w:style w:type="paragraph" w:customStyle="1" w:styleId="4C476FC517984588A88C2E3D7D1B325D">
    <w:name w:val="4C476FC517984588A88C2E3D7D1B325D"/>
    <w:qFormat/>
    <w:pPr>
      <w:spacing w:after="160" w:line="259" w:lineRule="auto"/>
    </w:pPr>
    <w:rPr>
      <w:sz w:val="22"/>
      <w:szCs w:val="22"/>
    </w:rPr>
  </w:style>
  <w:style w:type="paragraph" w:customStyle="1" w:styleId="ECF36CB2B5344E5DB4D594F45ABFE1F3">
    <w:name w:val="ECF36CB2B5344E5DB4D594F45ABFE1F3"/>
    <w:qFormat/>
    <w:pPr>
      <w:spacing w:after="160" w:line="259" w:lineRule="auto"/>
    </w:pPr>
    <w:rPr>
      <w:sz w:val="22"/>
      <w:szCs w:val="22"/>
    </w:rPr>
  </w:style>
  <w:style w:type="paragraph" w:customStyle="1" w:styleId="1E1FC1C184B14D53897261009159B626">
    <w:name w:val="1E1FC1C184B14D53897261009159B626"/>
    <w:qFormat/>
    <w:pPr>
      <w:spacing w:after="160" w:line="259" w:lineRule="auto"/>
    </w:pPr>
    <w:rPr>
      <w:sz w:val="22"/>
      <w:szCs w:val="22"/>
    </w:rPr>
  </w:style>
  <w:style w:type="paragraph" w:customStyle="1" w:styleId="C2955472BF4A461DB793EE65EAE3D761">
    <w:name w:val="C2955472BF4A461DB793EE65EAE3D761"/>
    <w:qFormat/>
    <w:pPr>
      <w:spacing w:after="160" w:line="259" w:lineRule="auto"/>
    </w:pPr>
    <w:rPr>
      <w:sz w:val="22"/>
      <w:szCs w:val="22"/>
    </w:rPr>
  </w:style>
  <w:style w:type="paragraph" w:customStyle="1" w:styleId="93591B5F3AD94549ADE0613E8BD66063">
    <w:name w:val="93591B5F3AD94549ADE0613E8BD66063"/>
    <w:qFormat/>
    <w:pPr>
      <w:spacing w:after="160" w:line="259" w:lineRule="auto"/>
    </w:pPr>
    <w:rPr>
      <w:sz w:val="22"/>
      <w:szCs w:val="22"/>
    </w:rPr>
  </w:style>
  <w:style w:type="paragraph" w:customStyle="1" w:styleId="47C8899A62AB43CCA641926F562BC437">
    <w:name w:val="47C8899A62AB43CCA641926F562BC437"/>
    <w:qFormat/>
    <w:pPr>
      <w:spacing w:after="160" w:line="259" w:lineRule="auto"/>
    </w:pPr>
    <w:rPr>
      <w:sz w:val="22"/>
      <w:szCs w:val="22"/>
    </w:rPr>
  </w:style>
  <w:style w:type="paragraph" w:customStyle="1" w:styleId="7566F94FD39640A4B9FB15AC5CFBD03F">
    <w:name w:val="7566F94FD39640A4B9FB15AC5CFBD03F"/>
    <w:qFormat/>
    <w:pPr>
      <w:spacing w:after="160" w:line="259" w:lineRule="auto"/>
    </w:pPr>
    <w:rPr>
      <w:sz w:val="22"/>
      <w:szCs w:val="22"/>
    </w:rPr>
  </w:style>
  <w:style w:type="paragraph" w:customStyle="1" w:styleId="03A62A6EB5ED4FE18B11DF5341698829">
    <w:name w:val="03A62A6EB5ED4FE18B11DF5341698829"/>
    <w:qFormat/>
    <w:pPr>
      <w:spacing w:after="160" w:line="259" w:lineRule="auto"/>
    </w:pPr>
    <w:rPr>
      <w:sz w:val="22"/>
      <w:szCs w:val="22"/>
    </w:rPr>
  </w:style>
  <w:style w:type="paragraph" w:customStyle="1" w:styleId="14EB0FDFBD224B02A75F6CC86A93B601">
    <w:name w:val="14EB0FDFBD224B02A75F6CC86A93B601"/>
    <w:qFormat/>
    <w:pPr>
      <w:spacing w:after="160" w:line="259" w:lineRule="auto"/>
    </w:pPr>
    <w:rPr>
      <w:sz w:val="22"/>
      <w:szCs w:val="22"/>
    </w:rPr>
  </w:style>
  <w:style w:type="paragraph" w:customStyle="1" w:styleId="76A84410C1A0497C825C4E3DEF087E38">
    <w:name w:val="76A84410C1A0497C825C4E3DEF087E38"/>
    <w:qFormat/>
    <w:pPr>
      <w:spacing w:after="160" w:line="259" w:lineRule="auto"/>
    </w:pPr>
    <w:rPr>
      <w:sz w:val="22"/>
      <w:szCs w:val="22"/>
    </w:rPr>
  </w:style>
  <w:style w:type="paragraph" w:customStyle="1" w:styleId="1A194690B6374B7F865E4B467E17BC2C">
    <w:name w:val="1A194690B6374B7F865E4B467E17BC2C"/>
    <w:qFormat/>
    <w:pPr>
      <w:spacing w:after="160" w:line="259" w:lineRule="auto"/>
    </w:pPr>
    <w:rPr>
      <w:sz w:val="22"/>
      <w:szCs w:val="22"/>
    </w:rPr>
  </w:style>
  <w:style w:type="paragraph" w:customStyle="1" w:styleId="EBE0633DD4404F4DB7A8E613921F9BD0">
    <w:name w:val="EBE0633DD4404F4DB7A8E613921F9BD0"/>
    <w:qFormat/>
    <w:pPr>
      <w:spacing w:after="160" w:line="259" w:lineRule="auto"/>
    </w:pPr>
    <w:rPr>
      <w:sz w:val="22"/>
      <w:szCs w:val="22"/>
    </w:rPr>
  </w:style>
  <w:style w:type="paragraph" w:customStyle="1" w:styleId="983BE5FC617140F8A58BDAD600C01F64">
    <w:name w:val="983BE5FC617140F8A58BDAD600C01F64"/>
    <w:qFormat/>
    <w:pPr>
      <w:spacing w:after="160" w:line="259" w:lineRule="auto"/>
    </w:pPr>
    <w:rPr>
      <w:sz w:val="22"/>
      <w:szCs w:val="22"/>
    </w:rPr>
  </w:style>
  <w:style w:type="paragraph" w:customStyle="1" w:styleId="64282D9E0943486D85FE4E90B53B0F2E">
    <w:name w:val="64282D9E0943486D85FE4E90B53B0F2E"/>
    <w:qFormat/>
    <w:pPr>
      <w:spacing w:after="160" w:line="259" w:lineRule="auto"/>
    </w:pPr>
    <w:rPr>
      <w:sz w:val="22"/>
      <w:szCs w:val="22"/>
    </w:rPr>
  </w:style>
  <w:style w:type="paragraph" w:customStyle="1" w:styleId="7F9C88A9FEA14EDA8D79848077A0B939">
    <w:name w:val="7F9C88A9FEA14EDA8D79848077A0B939"/>
    <w:qFormat/>
    <w:pPr>
      <w:spacing w:after="160" w:line="259" w:lineRule="auto"/>
    </w:pPr>
    <w:rPr>
      <w:sz w:val="22"/>
      <w:szCs w:val="22"/>
    </w:rPr>
  </w:style>
  <w:style w:type="paragraph" w:customStyle="1" w:styleId="2918921078134061933336442A3EC7EC">
    <w:name w:val="2918921078134061933336442A3EC7EC"/>
    <w:qFormat/>
    <w:pPr>
      <w:spacing w:after="160" w:line="259" w:lineRule="auto"/>
    </w:pPr>
    <w:rPr>
      <w:sz w:val="22"/>
      <w:szCs w:val="22"/>
    </w:rPr>
  </w:style>
  <w:style w:type="paragraph" w:customStyle="1" w:styleId="6578865607B74311924A387D2B6E82E2">
    <w:name w:val="6578865607B74311924A387D2B6E82E2"/>
    <w:qFormat/>
    <w:pPr>
      <w:spacing w:after="160" w:line="259" w:lineRule="auto"/>
    </w:pPr>
    <w:rPr>
      <w:sz w:val="22"/>
      <w:szCs w:val="22"/>
    </w:rPr>
  </w:style>
  <w:style w:type="paragraph" w:customStyle="1" w:styleId="E99D4D1173224C05884E32F3A7298D10">
    <w:name w:val="E99D4D1173224C05884E32F3A7298D10"/>
    <w:qFormat/>
    <w:pPr>
      <w:spacing w:after="160" w:line="259" w:lineRule="auto"/>
    </w:pPr>
    <w:rPr>
      <w:sz w:val="22"/>
      <w:szCs w:val="22"/>
    </w:rPr>
  </w:style>
  <w:style w:type="paragraph" w:customStyle="1" w:styleId="4DFE66CC373D4676ADF80BA81A9AC59F">
    <w:name w:val="4DFE66CC373D4676ADF80BA81A9AC59F"/>
    <w:qFormat/>
    <w:pPr>
      <w:spacing w:after="160" w:line="259" w:lineRule="auto"/>
    </w:pPr>
    <w:rPr>
      <w:sz w:val="22"/>
      <w:szCs w:val="22"/>
    </w:rPr>
  </w:style>
  <w:style w:type="paragraph" w:customStyle="1" w:styleId="556A5C3FF003422887FB1DF1E772CF41">
    <w:name w:val="556A5C3FF003422887FB1DF1E772CF41"/>
    <w:qFormat/>
    <w:pPr>
      <w:spacing w:after="160" w:line="259" w:lineRule="auto"/>
    </w:pPr>
    <w:rPr>
      <w:sz w:val="22"/>
      <w:szCs w:val="22"/>
    </w:rPr>
  </w:style>
  <w:style w:type="paragraph" w:customStyle="1" w:styleId="5A134815960B4EF08A16237B33968763">
    <w:name w:val="5A134815960B4EF08A16237B33968763"/>
    <w:qFormat/>
    <w:pPr>
      <w:spacing w:after="160" w:line="259" w:lineRule="auto"/>
    </w:pPr>
    <w:rPr>
      <w:sz w:val="22"/>
      <w:szCs w:val="22"/>
    </w:rPr>
  </w:style>
  <w:style w:type="paragraph" w:customStyle="1" w:styleId="ECEEB59EFD054A1D9F23FE6D736BD76A">
    <w:name w:val="ECEEB59EFD054A1D9F23FE6D736BD76A"/>
    <w:qFormat/>
    <w:pPr>
      <w:spacing w:after="160" w:line="259" w:lineRule="auto"/>
    </w:pPr>
    <w:rPr>
      <w:sz w:val="22"/>
      <w:szCs w:val="22"/>
    </w:rPr>
  </w:style>
  <w:style w:type="paragraph" w:customStyle="1" w:styleId="B7C4D0809EBD4CCE8FCDF6A2CA7C2BFD">
    <w:name w:val="B7C4D0809EBD4CCE8FCDF6A2CA7C2BFD"/>
    <w:qFormat/>
    <w:pPr>
      <w:spacing w:after="160" w:line="259" w:lineRule="auto"/>
    </w:pPr>
    <w:rPr>
      <w:sz w:val="22"/>
      <w:szCs w:val="22"/>
    </w:rPr>
  </w:style>
  <w:style w:type="paragraph" w:customStyle="1" w:styleId="167181D386C24D42B586829C7E60F78C">
    <w:name w:val="167181D386C24D42B586829C7E60F78C"/>
    <w:qFormat/>
    <w:pPr>
      <w:spacing w:after="160" w:line="259" w:lineRule="auto"/>
    </w:pPr>
    <w:rPr>
      <w:sz w:val="22"/>
      <w:szCs w:val="22"/>
    </w:rPr>
  </w:style>
  <w:style w:type="paragraph" w:customStyle="1" w:styleId="0FEE1183912440A7B877148994D6D8C8">
    <w:name w:val="0FEE1183912440A7B877148994D6D8C8"/>
    <w:qFormat/>
    <w:pPr>
      <w:spacing w:after="160" w:line="259" w:lineRule="auto"/>
    </w:pPr>
    <w:rPr>
      <w:sz w:val="22"/>
      <w:szCs w:val="22"/>
    </w:rPr>
  </w:style>
  <w:style w:type="paragraph" w:customStyle="1" w:styleId="F5BC48AE60914C16B58A2EDA783EFB6C">
    <w:name w:val="F5BC48AE60914C16B58A2EDA783EFB6C"/>
    <w:qFormat/>
    <w:pPr>
      <w:spacing w:after="160" w:line="259" w:lineRule="auto"/>
    </w:pPr>
    <w:rPr>
      <w:sz w:val="22"/>
      <w:szCs w:val="22"/>
    </w:rPr>
  </w:style>
  <w:style w:type="paragraph" w:customStyle="1" w:styleId="3AB39C4C8796442CBB224131CF8FBA39">
    <w:name w:val="3AB39C4C8796442CBB224131CF8FBA39"/>
    <w:qFormat/>
    <w:pPr>
      <w:spacing w:after="160" w:line="259" w:lineRule="auto"/>
    </w:pPr>
    <w:rPr>
      <w:sz w:val="22"/>
      <w:szCs w:val="22"/>
    </w:rPr>
  </w:style>
  <w:style w:type="paragraph" w:customStyle="1" w:styleId="D1CA8A9335EA4197ADA1D1441D15A8E3">
    <w:name w:val="D1CA8A9335EA4197ADA1D1441D15A8E3"/>
    <w:qFormat/>
    <w:pPr>
      <w:spacing w:after="160" w:line="259" w:lineRule="auto"/>
    </w:pPr>
    <w:rPr>
      <w:sz w:val="22"/>
      <w:szCs w:val="22"/>
    </w:rPr>
  </w:style>
  <w:style w:type="paragraph" w:customStyle="1" w:styleId="5063516975A14B2081B050BFB917BF84">
    <w:name w:val="5063516975A14B2081B050BFB917BF84"/>
    <w:qFormat/>
    <w:pPr>
      <w:spacing w:after="160" w:line="259" w:lineRule="auto"/>
    </w:pPr>
    <w:rPr>
      <w:sz w:val="22"/>
      <w:szCs w:val="22"/>
    </w:rPr>
  </w:style>
  <w:style w:type="paragraph" w:customStyle="1" w:styleId="64F7814201B243E59E48BEE9F52E325E">
    <w:name w:val="64F7814201B243E59E48BEE9F52E325E"/>
    <w:qFormat/>
    <w:pPr>
      <w:spacing w:after="160" w:line="259" w:lineRule="auto"/>
    </w:pPr>
    <w:rPr>
      <w:sz w:val="22"/>
      <w:szCs w:val="22"/>
    </w:rPr>
  </w:style>
  <w:style w:type="paragraph" w:customStyle="1" w:styleId="82DB6BB04E31430EA06F118098081189">
    <w:name w:val="82DB6BB04E31430EA06F118098081189"/>
    <w:qFormat/>
    <w:pPr>
      <w:spacing w:after="160" w:line="259" w:lineRule="auto"/>
    </w:pPr>
    <w:rPr>
      <w:sz w:val="22"/>
      <w:szCs w:val="22"/>
    </w:rPr>
  </w:style>
  <w:style w:type="paragraph" w:customStyle="1" w:styleId="97EAF433033C46869A0D656613108A1B">
    <w:name w:val="97EAF433033C46869A0D656613108A1B"/>
    <w:qFormat/>
    <w:pPr>
      <w:spacing w:after="160" w:line="259" w:lineRule="auto"/>
    </w:pPr>
    <w:rPr>
      <w:sz w:val="22"/>
      <w:szCs w:val="22"/>
    </w:rPr>
  </w:style>
  <w:style w:type="paragraph" w:customStyle="1" w:styleId="BE35B627C2F2472B8B7494794C2A9AF2">
    <w:name w:val="BE35B627C2F2472B8B7494794C2A9AF2"/>
    <w:qFormat/>
    <w:pPr>
      <w:spacing w:after="160" w:line="259" w:lineRule="auto"/>
    </w:pPr>
    <w:rPr>
      <w:sz w:val="22"/>
      <w:szCs w:val="22"/>
    </w:rPr>
  </w:style>
  <w:style w:type="paragraph" w:customStyle="1" w:styleId="D6EF4A4A1F3C423D85CBDB30404AFD23">
    <w:name w:val="D6EF4A4A1F3C423D85CBDB30404AFD23"/>
    <w:qFormat/>
    <w:pPr>
      <w:spacing w:after="160" w:line="259" w:lineRule="auto"/>
    </w:pPr>
    <w:rPr>
      <w:sz w:val="22"/>
      <w:szCs w:val="22"/>
    </w:rPr>
  </w:style>
  <w:style w:type="paragraph" w:customStyle="1" w:styleId="7826D951198D4EF69AB636ECE800E715">
    <w:name w:val="7826D951198D4EF69AB636ECE800E715"/>
    <w:qFormat/>
    <w:pPr>
      <w:spacing w:after="160" w:line="259" w:lineRule="auto"/>
    </w:pPr>
    <w:rPr>
      <w:sz w:val="22"/>
      <w:szCs w:val="22"/>
    </w:rPr>
  </w:style>
  <w:style w:type="paragraph" w:customStyle="1" w:styleId="3D5E75C066CC440499E45AF02D3941CD">
    <w:name w:val="3D5E75C066CC440499E45AF02D3941CD"/>
    <w:qFormat/>
    <w:pPr>
      <w:spacing w:after="160" w:line="259" w:lineRule="auto"/>
    </w:pPr>
    <w:rPr>
      <w:sz w:val="22"/>
      <w:szCs w:val="22"/>
    </w:rPr>
  </w:style>
  <w:style w:type="paragraph" w:customStyle="1" w:styleId="6BBFECE3EE554D1E99AD0B5A917F01D3">
    <w:name w:val="6BBFECE3EE554D1E99AD0B5A917F01D3"/>
    <w:qFormat/>
    <w:pPr>
      <w:spacing w:after="160" w:line="259" w:lineRule="auto"/>
    </w:pPr>
    <w:rPr>
      <w:sz w:val="22"/>
      <w:szCs w:val="22"/>
    </w:rPr>
  </w:style>
  <w:style w:type="paragraph" w:customStyle="1" w:styleId="B0B284BABE8A438EA5023577B6E0F648">
    <w:name w:val="B0B284BABE8A438EA5023577B6E0F648"/>
    <w:qFormat/>
    <w:pPr>
      <w:spacing w:after="160" w:line="259" w:lineRule="auto"/>
    </w:pPr>
    <w:rPr>
      <w:sz w:val="22"/>
      <w:szCs w:val="22"/>
    </w:rPr>
  </w:style>
  <w:style w:type="paragraph" w:customStyle="1" w:styleId="6CBE55ED899B4A709FE8DA56218AD210">
    <w:name w:val="6CBE55ED899B4A709FE8DA56218AD210"/>
    <w:qFormat/>
    <w:pPr>
      <w:spacing w:after="160" w:line="259" w:lineRule="auto"/>
    </w:pPr>
    <w:rPr>
      <w:sz w:val="22"/>
      <w:szCs w:val="22"/>
    </w:rPr>
  </w:style>
  <w:style w:type="paragraph" w:customStyle="1" w:styleId="4B7571DA130F4D74A900B13334031BC2">
    <w:name w:val="4B7571DA130F4D74A900B13334031BC2"/>
    <w:qFormat/>
    <w:pPr>
      <w:spacing w:after="160" w:line="259" w:lineRule="auto"/>
    </w:pPr>
    <w:rPr>
      <w:sz w:val="22"/>
      <w:szCs w:val="22"/>
    </w:rPr>
  </w:style>
  <w:style w:type="paragraph" w:customStyle="1" w:styleId="B135DC93E8B04EC8B0C1A38CDF583B91">
    <w:name w:val="B135DC93E8B04EC8B0C1A38CDF583B91"/>
    <w:qFormat/>
    <w:pPr>
      <w:spacing w:after="160" w:line="259" w:lineRule="auto"/>
    </w:pPr>
    <w:rPr>
      <w:sz w:val="22"/>
      <w:szCs w:val="22"/>
    </w:rPr>
  </w:style>
  <w:style w:type="paragraph" w:customStyle="1" w:styleId="122FFA8753324B2FB2EC3B1DB69D50E3">
    <w:name w:val="122FFA8753324B2FB2EC3B1DB69D50E3"/>
    <w:qFormat/>
    <w:pPr>
      <w:spacing w:after="160" w:line="259" w:lineRule="auto"/>
    </w:pPr>
    <w:rPr>
      <w:sz w:val="22"/>
      <w:szCs w:val="22"/>
    </w:rPr>
  </w:style>
  <w:style w:type="paragraph" w:customStyle="1" w:styleId="177B247F6C4B41EA835BAFA40EACA1BC">
    <w:name w:val="177B247F6C4B41EA835BAFA40EACA1BC"/>
    <w:qFormat/>
    <w:pPr>
      <w:spacing w:after="160" w:line="259" w:lineRule="auto"/>
    </w:pPr>
    <w:rPr>
      <w:sz w:val="22"/>
      <w:szCs w:val="22"/>
    </w:rPr>
  </w:style>
  <w:style w:type="paragraph" w:customStyle="1" w:styleId="80B2BCDDEB9F4745854ECC1D1C35E43D">
    <w:name w:val="80B2BCDDEB9F4745854ECC1D1C35E43D"/>
    <w:qFormat/>
    <w:pPr>
      <w:spacing w:after="160" w:line="259" w:lineRule="auto"/>
    </w:pPr>
    <w:rPr>
      <w:sz w:val="22"/>
      <w:szCs w:val="22"/>
    </w:rPr>
  </w:style>
  <w:style w:type="paragraph" w:customStyle="1" w:styleId="CF3E44982C5448519F91822897FDD0C3">
    <w:name w:val="CF3E44982C5448519F91822897FDD0C3"/>
    <w:qFormat/>
    <w:pPr>
      <w:spacing w:after="160" w:line="259" w:lineRule="auto"/>
    </w:pPr>
    <w:rPr>
      <w:sz w:val="22"/>
      <w:szCs w:val="22"/>
    </w:rPr>
  </w:style>
  <w:style w:type="paragraph" w:customStyle="1" w:styleId="539898E908424F68AA103EEDC1A92B5D">
    <w:name w:val="539898E908424F68AA103EEDC1A92B5D"/>
    <w:qFormat/>
    <w:pPr>
      <w:spacing w:after="160" w:line="259" w:lineRule="auto"/>
    </w:pPr>
    <w:rPr>
      <w:sz w:val="22"/>
      <w:szCs w:val="22"/>
    </w:rPr>
  </w:style>
  <w:style w:type="paragraph" w:customStyle="1" w:styleId="B7F495884CE94CD3B0C356E5A9D1FABC">
    <w:name w:val="B7F495884CE94CD3B0C356E5A9D1FABC"/>
    <w:qFormat/>
    <w:pPr>
      <w:spacing w:after="160" w:line="259" w:lineRule="auto"/>
    </w:pPr>
    <w:rPr>
      <w:sz w:val="22"/>
      <w:szCs w:val="22"/>
    </w:rPr>
  </w:style>
  <w:style w:type="paragraph" w:customStyle="1" w:styleId="87050FABE7344244BD5AFECB68E8B26E">
    <w:name w:val="87050FABE7344244BD5AFECB68E8B26E"/>
    <w:qFormat/>
    <w:pPr>
      <w:spacing w:after="160" w:line="259" w:lineRule="auto"/>
    </w:pPr>
    <w:rPr>
      <w:sz w:val="22"/>
      <w:szCs w:val="22"/>
    </w:rPr>
  </w:style>
  <w:style w:type="paragraph" w:customStyle="1" w:styleId="6DBB2407E86A4477B2A265EF8981E0AF">
    <w:name w:val="6DBB2407E86A4477B2A265EF8981E0AF"/>
    <w:qFormat/>
    <w:pPr>
      <w:spacing w:after="160" w:line="259" w:lineRule="auto"/>
    </w:pPr>
    <w:rPr>
      <w:sz w:val="22"/>
      <w:szCs w:val="22"/>
    </w:rPr>
  </w:style>
  <w:style w:type="paragraph" w:customStyle="1" w:styleId="F943AD835B9B44D58C32E60836D8BB9C">
    <w:name w:val="F943AD835B9B44D58C32E60836D8BB9C"/>
    <w:qFormat/>
    <w:pPr>
      <w:spacing w:after="160" w:line="259" w:lineRule="auto"/>
    </w:pPr>
    <w:rPr>
      <w:sz w:val="22"/>
      <w:szCs w:val="22"/>
    </w:rPr>
  </w:style>
  <w:style w:type="paragraph" w:customStyle="1" w:styleId="737C41F2954540E8A4670AA73DF0279D">
    <w:name w:val="737C41F2954540E8A4670AA73DF0279D"/>
    <w:qFormat/>
    <w:pPr>
      <w:spacing w:after="160" w:line="259" w:lineRule="auto"/>
    </w:pPr>
    <w:rPr>
      <w:sz w:val="22"/>
      <w:szCs w:val="22"/>
    </w:rPr>
  </w:style>
  <w:style w:type="paragraph" w:customStyle="1" w:styleId="0AC0E11EBAB04A5ABF000F4D7C2F8C6B">
    <w:name w:val="0AC0E11EBAB04A5ABF000F4D7C2F8C6B"/>
    <w:qFormat/>
    <w:pPr>
      <w:spacing w:after="160" w:line="259" w:lineRule="auto"/>
    </w:pPr>
    <w:rPr>
      <w:sz w:val="22"/>
      <w:szCs w:val="22"/>
    </w:rPr>
  </w:style>
  <w:style w:type="paragraph" w:customStyle="1" w:styleId="9366445526874F3D8DB16298BE96D855">
    <w:name w:val="9366445526874F3D8DB16298BE96D855"/>
    <w:qFormat/>
    <w:pPr>
      <w:spacing w:after="160" w:line="259" w:lineRule="auto"/>
    </w:pPr>
    <w:rPr>
      <w:sz w:val="22"/>
      <w:szCs w:val="22"/>
    </w:rPr>
  </w:style>
  <w:style w:type="paragraph" w:customStyle="1" w:styleId="B408732DD40843AE90B1972E2F5E1F10">
    <w:name w:val="B408732DD40843AE90B1972E2F5E1F10"/>
    <w:qFormat/>
    <w:pPr>
      <w:spacing w:after="160" w:line="259" w:lineRule="auto"/>
    </w:pPr>
    <w:rPr>
      <w:sz w:val="22"/>
      <w:szCs w:val="22"/>
    </w:rPr>
  </w:style>
  <w:style w:type="paragraph" w:customStyle="1" w:styleId="260ABAE8D43A42878D2F55F5D69DC756">
    <w:name w:val="260ABAE8D43A42878D2F55F5D69DC756"/>
    <w:qFormat/>
    <w:pPr>
      <w:spacing w:after="160" w:line="259" w:lineRule="auto"/>
    </w:pPr>
    <w:rPr>
      <w:sz w:val="22"/>
      <w:szCs w:val="22"/>
    </w:rPr>
  </w:style>
  <w:style w:type="paragraph" w:customStyle="1" w:styleId="F5E44503D05A412BA467C277A690A92B">
    <w:name w:val="F5E44503D05A412BA467C277A690A92B"/>
    <w:qFormat/>
    <w:pPr>
      <w:spacing w:after="160" w:line="259" w:lineRule="auto"/>
    </w:pPr>
    <w:rPr>
      <w:sz w:val="22"/>
      <w:szCs w:val="22"/>
    </w:rPr>
  </w:style>
  <w:style w:type="paragraph" w:customStyle="1" w:styleId="31E20C9FE41948559A4F2C524EA8D85B">
    <w:name w:val="31E20C9FE41948559A4F2C524EA8D85B"/>
    <w:qFormat/>
    <w:pPr>
      <w:spacing w:after="160" w:line="259" w:lineRule="auto"/>
    </w:pPr>
    <w:rPr>
      <w:sz w:val="22"/>
      <w:szCs w:val="22"/>
    </w:rPr>
  </w:style>
  <w:style w:type="paragraph" w:customStyle="1" w:styleId="A550574FDA9A4DDEBB0C80FE4B3BFB6E">
    <w:name w:val="A550574FDA9A4DDEBB0C80FE4B3BFB6E"/>
    <w:qFormat/>
    <w:pPr>
      <w:spacing w:after="160" w:line="259" w:lineRule="auto"/>
    </w:pPr>
    <w:rPr>
      <w:sz w:val="22"/>
      <w:szCs w:val="22"/>
    </w:rPr>
  </w:style>
  <w:style w:type="paragraph" w:customStyle="1" w:styleId="8AC696484D89414EBD19BD690A2F306E">
    <w:name w:val="8AC696484D89414EBD19BD690A2F306E"/>
    <w:qFormat/>
    <w:pPr>
      <w:spacing w:after="160" w:line="259" w:lineRule="auto"/>
    </w:pPr>
    <w:rPr>
      <w:sz w:val="22"/>
      <w:szCs w:val="22"/>
    </w:rPr>
  </w:style>
  <w:style w:type="paragraph" w:customStyle="1" w:styleId="38A31F9F73F5438990C1E12DF75E00CB">
    <w:name w:val="38A31F9F73F5438990C1E12DF75E00CB"/>
    <w:qFormat/>
    <w:pPr>
      <w:spacing w:after="160" w:line="259" w:lineRule="auto"/>
    </w:pPr>
    <w:rPr>
      <w:sz w:val="22"/>
      <w:szCs w:val="22"/>
    </w:rPr>
  </w:style>
  <w:style w:type="paragraph" w:customStyle="1" w:styleId="C34743AD566D48209776AF7B19475CA1">
    <w:name w:val="C34743AD566D48209776AF7B19475CA1"/>
    <w:qFormat/>
    <w:pPr>
      <w:spacing w:after="160" w:line="259" w:lineRule="auto"/>
    </w:pPr>
    <w:rPr>
      <w:sz w:val="22"/>
      <w:szCs w:val="22"/>
    </w:rPr>
  </w:style>
  <w:style w:type="paragraph" w:customStyle="1" w:styleId="D9DB9A11C0E449849C580FFA0CCCDCFD">
    <w:name w:val="D9DB9A11C0E449849C580FFA0CCCDCFD"/>
    <w:qFormat/>
    <w:pPr>
      <w:spacing w:after="160" w:line="259" w:lineRule="auto"/>
    </w:pPr>
    <w:rPr>
      <w:sz w:val="22"/>
      <w:szCs w:val="22"/>
    </w:rPr>
  </w:style>
  <w:style w:type="paragraph" w:customStyle="1" w:styleId="D5D4AACB23B843E786AE0A56405DEEDA">
    <w:name w:val="D5D4AACB23B843E786AE0A56405DEEDA"/>
    <w:qFormat/>
    <w:pPr>
      <w:spacing w:after="160" w:line="259" w:lineRule="auto"/>
    </w:pPr>
    <w:rPr>
      <w:sz w:val="22"/>
      <w:szCs w:val="22"/>
    </w:rPr>
  </w:style>
  <w:style w:type="paragraph" w:customStyle="1" w:styleId="096DE742270B475CA3D344318FA03A89">
    <w:name w:val="096DE742270B475CA3D344318FA03A89"/>
    <w:qFormat/>
    <w:pPr>
      <w:spacing w:after="160" w:line="259" w:lineRule="auto"/>
    </w:pPr>
    <w:rPr>
      <w:sz w:val="22"/>
      <w:szCs w:val="22"/>
    </w:rPr>
  </w:style>
  <w:style w:type="paragraph" w:customStyle="1" w:styleId="1DF988014E044139B697CF08ECE549AB">
    <w:name w:val="1DF988014E044139B697CF08ECE549AB"/>
    <w:qFormat/>
    <w:pPr>
      <w:spacing w:after="160" w:line="259" w:lineRule="auto"/>
    </w:pPr>
    <w:rPr>
      <w:sz w:val="22"/>
      <w:szCs w:val="22"/>
    </w:rPr>
  </w:style>
  <w:style w:type="paragraph" w:customStyle="1" w:styleId="5FC24C2FEBBD4997A794E6D0FF090C4A">
    <w:name w:val="5FC24C2FEBBD4997A794E6D0FF090C4A"/>
    <w:qFormat/>
    <w:pPr>
      <w:spacing w:after="160" w:line="259" w:lineRule="auto"/>
    </w:pPr>
    <w:rPr>
      <w:sz w:val="22"/>
      <w:szCs w:val="22"/>
    </w:rPr>
  </w:style>
  <w:style w:type="paragraph" w:customStyle="1" w:styleId="515ECF31B34C44C5A9FF993F1D6EC34D">
    <w:name w:val="515ECF31B34C44C5A9FF993F1D6EC34D"/>
    <w:qFormat/>
    <w:pPr>
      <w:spacing w:after="160" w:line="259" w:lineRule="auto"/>
    </w:pPr>
    <w:rPr>
      <w:sz w:val="22"/>
      <w:szCs w:val="22"/>
    </w:rPr>
  </w:style>
  <w:style w:type="paragraph" w:customStyle="1" w:styleId="C8E6F22171ED43F99B63BBFD33484335">
    <w:name w:val="C8E6F22171ED43F99B63BBFD33484335"/>
    <w:qFormat/>
    <w:pPr>
      <w:spacing w:after="160" w:line="259" w:lineRule="auto"/>
    </w:pPr>
    <w:rPr>
      <w:sz w:val="22"/>
      <w:szCs w:val="22"/>
    </w:rPr>
  </w:style>
  <w:style w:type="paragraph" w:customStyle="1" w:styleId="70188FDB877740DDB3E4E7DF295EEEA1">
    <w:name w:val="70188FDB877740DDB3E4E7DF295EEEA1"/>
    <w:qFormat/>
    <w:pPr>
      <w:spacing w:after="160" w:line="259" w:lineRule="auto"/>
    </w:pPr>
    <w:rPr>
      <w:sz w:val="22"/>
      <w:szCs w:val="22"/>
    </w:rPr>
  </w:style>
  <w:style w:type="paragraph" w:customStyle="1" w:styleId="0EED6033108F41068DE4D9A2D62789EB">
    <w:name w:val="0EED6033108F41068DE4D9A2D62789EB"/>
    <w:qFormat/>
    <w:pPr>
      <w:spacing w:after="160" w:line="259" w:lineRule="auto"/>
    </w:pPr>
    <w:rPr>
      <w:sz w:val="22"/>
      <w:szCs w:val="22"/>
    </w:rPr>
  </w:style>
  <w:style w:type="paragraph" w:customStyle="1" w:styleId="56C37A18A5354B0183C1B6930D4AD71E">
    <w:name w:val="56C37A18A5354B0183C1B6930D4AD71E"/>
    <w:qFormat/>
    <w:pPr>
      <w:spacing w:after="160" w:line="259" w:lineRule="auto"/>
    </w:pPr>
    <w:rPr>
      <w:sz w:val="22"/>
      <w:szCs w:val="22"/>
    </w:rPr>
  </w:style>
  <w:style w:type="paragraph" w:customStyle="1" w:styleId="4D4C8441BB634EA28A792CECD95C2CDC">
    <w:name w:val="4D4C8441BB634EA28A792CECD95C2CDC"/>
    <w:qFormat/>
    <w:pPr>
      <w:spacing w:after="160" w:line="259" w:lineRule="auto"/>
    </w:pPr>
    <w:rPr>
      <w:sz w:val="22"/>
      <w:szCs w:val="22"/>
    </w:rPr>
  </w:style>
  <w:style w:type="paragraph" w:customStyle="1" w:styleId="74F439C6C8E54B87A66C6BE4D7A15C8F">
    <w:name w:val="74F439C6C8E54B87A66C6BE4D7A15C8F"/>
    <w:qFormat/>
    <w:pPr>
      <w:spacing w:after="160" w:line="259" w:lineRule="auto"/>
    </w:pPr>
    <w:rPr>
      <w:sz w:val="22"/>
      <w:szCs w:val="22"/>
    </w:rPr>
  </w:style>
  <w:style w:type="paragraph" w:customStyle="1" w:styleId="C9B433C79649457E8776DD37825B4EA0">
    <w:name w:val="C9B433C79649457E8776DD37825B4EA0"/>
    <w:qFormat/>
    <w:pPr>
      <w:spacing w:after="160" w:line="259" w:lineRule="auto"/>
    </w:pPr>
    <w:rPr>
      <w:sz w:val="22"/>
      <w:szCs w:val="22"/>
    </w:rPr>
  </w:style>
  <w:style w:type="paragraph" w:customStyle="1" w:styleId="4786662F6A5341E48B1B966B828166CA">
    <w:name w:val="4786662F6A5341E48B1B966B828166CA"/>
    <w:qFormat/>
    <w:pPr>
      <w:spacing w:after="160" w:line="259" w:lineRule="auto"/>
    </w:pPr>
    <w:rPr>
      <w:sz w:val="22"/>
      <w:szCs w:val="22"/>
    </w:rPr>
  </w:style>
  <w:style w:type="paragraph" w:customStyle="1" w:styleId="E7498E059FDE42EC8E2546999A1FDEC2">
    <w:name w:val="E7498E059FDE42EC8E2546999A1FDEC2"/>
    <w:qFormat/>
    <w:pPr>
      <w:spacing w:after="160" w:line="259" w:lineRule="auto"/>
    </w:pPr>
    <w:rPr>
      <w:sz w:val="22"/>
      <w:szCs w:val="22"/>
    </w:rPr>
  </w:style>
  <w:style w:type="paragraph" w:customStyle="1" w:styleId="71E60AA3248D4E70A86706A2D983CE9F">
    <w:name w:val="71E60AA3248D4E70A86706A2D983CE9F"/>
    <w:qFormat/>
    <w:pPr>
      <w:spacing w:after="160" w:line="259" w:lineRule="auto"/>
    </w:pPr>
    <w:rPr>
      <w:sz w:val="22"/>
      <w:szCs w:val="22"/>
    </w:rPr>
  </w:style>
  <w:style w:type="paragraph" w:customStyle="1" w:styleId="25B57A58A08E4ABAB0DEECED25C88FD9">
    <w:name w:val="25B57A58A08E4ABAB0DEECED25C88FD9"/>
    <w:qFormat/>
    <w:pPr>
      <w:spacing w:after="160" w:line="259" w:lineRule="auto"/>
    </w:pPr>
    <w:rPr>
      <w:sz w:val="22"/>
      <w:szCs w:val="22"/>
    </w:rPr>
  </w:style>
  <w:style w:type="paragraph" w:customStyle="1" w:styleId="7C1375FD258C4B36BEEB7DEDE28189E8">
    <w:name w:val="7C1375FD258C4B36BEEB7DEDE28189E8"/>
    <w:qFormat/>
    <w:pPr>
      <w:spacing w:after="160" w:line="259" w:lineRule="auto"/>
    </w:pPr>
    <w:rPr>
      <w:sz w:val="22"/>
      <w:szCs w:val="22"/>
    </w:rPr>
  </w:style>
  <w:style w:type="paragraph" w:customStyle="1" w:styleId="7E276A28BA5C46DF9D01CD1CED23F7E9">
    <w:name w:val="7E276A28BA5C46DF9D01CD1CED23F7E9"/>
    <w:qFormat/>
    <w:pPr>
      <w:spacing w:after="160" w:line="259" w:lineRule="auto"/>
    </w:pPr>
    <w:rPr>
      <w:sz w:val="22"/>
      <w:szCs w:val="22"/>
    </w:rPr>
  </w:style>
  <w:style w:type="paragraph" w:customStyle="1" w:styleId="B36334577CC64B3A9F6E648F2CCBCC7D">
    <w:name w:val="B36334577CC64B3A9F6E648F2CCBCC7D"/>
    <w:qFormat/>
    <w:pPr>
      <w:spacing w:after="160" w:line="259" w:lineRule="auto"/>
    </w:pPr>
    <w:rPr>
      <w:sz w:val="22"/>
      <w:szCs w:val="22"/>
    </w:rPr>
  </w:style>
  <w:style w:type="paragraph" w:customStyle="1" w:styleId="F043D3001B54436E81EB2B261A131E01">
    <w:name w:val="F043D3001B54436E81EB2B261A131E01"/>
    <w:qFormat/>
    <w:pPr>
      <w:spacing w:after="160" w:line="259" w:lineRule="auto"/>
    </w:pPr>
    <w:rPr>
      <w:sz w:val="22"/>
      <w:szCs w:val="22"/>
    </w:rPr>
  </w:style>
  <w:style w:type="paragraph" w:customStyle="1" w:styleId="D9FE374C9D514C9BA095A679A0062B95">
    <w:name w:val="D9FE374C9D514C9BA095A679A0062B95"/>
    <w:qFormat/>
    <w:pPr>
      <w:spacing w:after="160" w:line="259" w:lineRule="auto"/>
    </w:pPr>
    <w:rPr>
      <w:sz w:val="22"/>
      <w:szCs w:val="22"/>
    </w:rPr>
  </w:style>
  <w:style w:type="paragraph" w:customStyle="1" w:styleId="C89353D3D38A4560859BCB89DB7E449B">
    <w:name w:val="C89353D3D38A4560859BCB89DB7E449B"/>
    <w:qFormat/>
    <w:pPr>
      <w:spacing w:after="160" w:line="259" w:lineRule="auto"/>
    </w:pPr>
    <w:rPr>
      <w:sz w:val="22"/>
      <w:szCs w:val="22"/>
    </w:rPr>
  </w:style>
  <w:style w:type="paragraph" w:customStyle="1" w:styleId="3EAEA9AFB6594396B28DB0859BB03FF7">
    <w:name w:val="3EAEA9AFB6594396B28DB0859BB03FF7"/>
    <w:qFormat/>
    <w:pPr>
      <w:spacing w:after="160" w:line="259" w:lineRule="auto"/>
    </w:pPr>
    <w:rPr>
      <w:sz w:val="22"/>
      <w:szCs w:val="22"/>
    </w:rPr>
  </w:style>
  <w:style w:type="paragraph" w:customStyle="1" w:styleId="1252B871CDA146CF82E7770943A87FB0">
    <w:name w:val="1252B871CDA146CF82E7770943A87FB0"/>
    <w:qFormat/>
    <w:pPr>
      <w:spacing w:after="160" w:line="259" w:lineRule="auto"/>
    </w:pPr>
    <w:rPr>
      <w:sz w:val="22"/>
      <w:szCs w:val="22"/>
    </w:rPr>
  </w:style>
  <w:style w:type="paragraph" w:customStyle="1" w:styleId="7DF96A16A7724465964F1349260F122D">
    <w:name w:val="7DF96A16A7724465964F1349260F122D"/>
    <w:qFormat/>
    <w:pPr>
      <w:spacing w:after="160" w:line="259" w:lineRule="auto"/>
    </w:pPr>
    <w:rPr>
      <w:sz w:val="22"/>
      <w:szCs w:val="22"/>
    </w:rPr>
  </w:style>
  <w:style w:type="paragraph" w:customStyle="1" w:styleId="F8CC4119524E4356878787ECD1F676EA">
    <w:name w:val="F8CC4119524E4356878787ECD1F676EA"/>
    <w:qFormat/>
    <w:pPr>
      <w:spacing w:after="160" w:line="259" w:lineRule="auto"/>
    </w:pPr>
    <w:rPr>
      <w:sz w:val="22"/>
      <w:szCs w:val="22"/>
    </w:rPr>
  </w:style>
  <w:style w:type="paragraph" w:customStyle="1" w:styleId="9D394565C42847FF872C6840B2497E76">
    <w:name w:val="9D394565C42847FF872C6840B2497E76"/>
    <w:qFormat/>
    <w:pPr>
      <w:spacing w:after="160" w:line="259" w:lineRule="auto"/>
    </w:pPr>
    <w:rPr>
      <w:sz w:val="22"/>
      <w:szCs w:val="22"/>
    </w:rPr>
  </w:style>
  <w:style w:type="paragraph" w:customStyle="1" w:styleId="BC64EFC4CE3446B7ABAD94647029BE7C">
    <w:name w:val="BC64EFC4CE3446B7ABAD94647029BE7C"/>
    <w:qFormat/>
    <w:pPr>
      <w:spacing w:after="160" w:line="259" w:lineRule="auto"/>
    </w:pPr>
    <w:rPr>
      <w:sz w:val="22"/>
      <w:szCs w:val="22"/>
    </w:rPr>
  </w:style>
  <w:style w:type="paragraph" w:customStyle="1" w:styleId="D17C8357F9864E62B5333DCAAD432E6C">
    <w:name w:val="D17C8357F9864E62B5333DCAAD432E6C"/>
    <w:qFormat/>
    <w:pPr>
      <w:spacing w:after="160" w:line="259" w:lineRule="auto"/>
    </w:pPr>
    <w:rPr>
      <w:sz w:val="22"/>
      <w:szCs w:val="22"/>
    </w:rPr>
  </w:style>
  <w:style w:type="paragraph" w:customStyle="1" w:styleId="BA271C32313C45B3ACB1A7BC73D79C7B">
    <w:name w:val="BA271C32313C45B3ACB1A7BC73D79C7B"/>
    <w:qFormat/>
    <w:pPr>
      <w:spacing w:after="160" w:line="259" w:lineRule="auto"/>
    </w:pPr>
    <w:rPr>
      <w:sz w:val="22"/>
      <w:szCs w:val="22"/>
    </w:rPr>
  </w:style>
  <w:style w:type="paragraph" w:customStyle="1" w:styleId="1BEC7695B6FB4B9EA4A89C40987E0600">
    <w:name w:val="1BEC7695B6FB4B9EA4A89C40987E0600"/>
    <w:qFormat/>
    <w:pPr>
      <w:spacing w:after="160" w:line="259" w:lineRule="auto"/>
    </w:pPr>
    <w:rPr>
      <w:sz w:val="22"/>
      <w:szCs w:val="22"/>
    </w:rPr>
  </w:style>
  <w:style w:type="paragraph" w:customStyle="1" w:styleId="A5989CFD055D4596A20D7C503EEB4E89">
    <w:name w:val="A5989CFD055D4596A20D7C503EEB4E89"/>
    <w:qFormat/>
    <w:pPr>
      <w:spacing w:after="160" w:line="259" w:lineRule="auto"/>
    </w:pPr>
    <w:rPr>
      <w:sz w:val="22"/>
      <w:szCs w:val="22"/>
    </w:rPr>
  </w:style>
  <w:style w:type="paragraph" w:customStyle="1" w:styleId="0DF71257A9B148EEB1EF707D0EB1D258">
    <w:name w:val="0DF71257A9B148EEB1EF707D0EB1D258"/>
    <w:qFormat/>
    <w:pPr>
      <w:spacing w:after="160" w:line="259" w:lineRule="auto"/>
    </w:pPr>
    <w:rPr>
      <w:sz w:val="22"/>
      <w:szCs w:val="22"/>
    </w:rPr>
  </w:style>
  <w:style w:type="paragraph" w:customStyle="1" w:styleId="DF8D57330E884FA9AE79FDFFE7D23A34">
    <w:name w:val="DF8D57330E884FA9AE79FDFFE7D23A34"/>
    <w:qFormat/>
    <w:pPr>
      <w:spacing w:after="160" w:line="259" w:lineRule="auto"/>
    </w:pPr>
    <w:rPr>
      <w:sz w:val="22"/>
      <w:szCs w:val="22"/>
    </w:rPr>
  </w:style>
  <w:style w:type="paragraph" w:customStyle="1" w:styleId="64CA8EC30BDD4242AA3684A796FCE200">
    <w:name w:val="64CA8EC30BDD4242AA3684A796FCE200"/>
    <w:qFormat/>
    <w:pPr>
      <w:spacing w:after="160" w:line="259" w:lineRule="auto"/>
    </w:pPr>
    <w:rPr>
      <w:sz w:val="22"/>
      <w:szCs w:val="22"/>
    </w:rPr>
  </w:style>
  <w:style w:type="paragraph" w:customStyle="1" w:styleId="DD9237BBB4814DF2A38927CA2EA55D36">
    <w:name w:val="DD9237BBB4814DF2A38927CA2EA55D36"/>
    <w:qFormat/>
    <w:pPr>
      <w:spacing w:after="160" w:line="259" w:lineRule="auto"/>
    </w:pPr>
    <w:rPr>
      <w:sz w:val="22"/>
      <w:szCs w:val="22"/>
    </w:rPr>
  </w:style>
  <w:style w:type="paragraph" w:customStyle="1" w:styleId="853D72A336B34E5B96062A2370EB9DCA">
    <w:name w:val="853D72A336B34E5B96062A2370EB9DCA"/>
    <w:qFormat/>
    <w:pPr>
      <w:spacing w:after="160" w:line="259" w:lineRule="auto"/>
    </w:pPr>
    <w:rPr>
      <w:sz w:val="22"/>
      <w:szCs w:val="22"/>
    </w:rPr>
  </w:style>
  <w:style w:type="paragraph" w:customStyle="1" w:styleId="236E9639ACCA44D1901EE86A674D1EA2">
    <w:name w:val="236E9639ACCA44D1901EE86A674D1EA2"/>
    <w:qFormat/>
    <w:pPr>
      <w:spacing w:after="160" w:line="259" w:lineRule="auto"/>
    </w:pPr>
    <w:rPr>
      <w:sz w:val="22"/>
      <w:szCs w:val="22"/>
    </w:rPr>
  </w:style>
  <w:style w:type="paragraph" w:customStyle="1" w:styleId="FF42F7977643406297A16A2942550539">
    <w:name w:val="FF42F7977643406297A16A2942550539"/>
    <w:qFormat/>
    <w:pPr>
      <w:spacing w:after="160" w:line="259" w:lineRule="auto"/>
    </w:pPr>
    <w:rPr>
      <w:sz w:val="22"/>
      <w:szCs w:val="22"/>
    </w:rPr>
  </w:style>
  <w:style w:type="paragraph" w:customStyle="1" w:styleId="4A3AC225792B450C83DC81604E8085EF">
    <w:name w:val="4A3AC225792B450C83DC81604E8085EF"/>
    <w:qFormat/>
    <w:pPr>
      <w:spacing w:after="160" w:line="259" w:lineRule="auto"/>
    </w:pPr>
    <w:rPr>
      <w:sz w:val="22"/>
      <w:szCs w:val="22"/>
    </w:rPr>
  </w:style>
  <w:style w:type="paragraph" w:customStyle="1" w:styleId="A45368BE367C4EEE9250B9EA12E89DCA">
    <w:name w:val="A45368BE367C4EEE9250B9EA12E89DCA"/>
    <w:qFormat/>
    <w:pPr>
      <w:spacing w:after="160" w:line="259" w:lineRule="auto"/>
    </w:pPr>
    <w:rPr>
      <w:sz w:val="22"/>
      <w:szCs w:val="22"/>
    </w:rPr>
  </w:style>
  <w:style w:type="paragraph" w:customStyle="1" w:styleId="7D936BB13B5643CD975435D967A81496">
    <w:name w:val="7D936BB13B5643CD975435D967A81496"/>
    <w:qFormat/>
    <w:pPr>
      <w:spacing w:after="160" w:line="259" w:lineRule="auto"/>
    </w:pPr>
    <w:rPr>
      <w:sz w:val="22"/>
      <w:szCs w:val="22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Theme">
  <a:themeElements>
    <a:clrScheme name="Aspect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2029-01-01T08:00:00+00:00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856581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>Complete</EditorialStatus>
    <Markets xmlns="4873beb7-5857-4685-be1f-d57550cc96cc"/>
    <OriginAsset xmlns="4873beb7-5857-4685-be1f-d57550cc96cc" xsi:nil="true"/>
    <AssetStart xmlns="4873beb7-5857-4685-be1f-d57550cc96cc">2012-09-19T07:42:00+00:00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1622610</Value>
    </PublishStatusLookup>
    <APAuthor xmlns="4873beb7-5857-4685-be1f-d57550cc96cc">
      <UserInfo>
        <DisplayName>REDMOND\v-aptall</DisplayName>
        <AccountId>2566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 xsi:nil="true"/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 xsi:nil="true"/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LocMarketGroupTiers2 xmlns="4873beb7-5857-4685-be1f-d57550cc96cc" xsi:nil="true"/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Document Template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TP103457714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15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</documentManagement>
</p:properties>
</file>

<file path=customXml/itemProps1.xml><?xml version="1.0" encoding="utf-8"?>
<ds:datastoreItem xmlns:ds="http://schemas.openxmlformats.org/officeDocument/2006/customXml" ds:itemID="{F561A21A-4AD4-46C3-8901-1BCFC555C9EA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3.xml><?xml version="1.0" encoding="utf-8"?>
<ds:datastoreItem xmlns:ds="http://schemas.openxmlformats.org/officeDocument/2006/customXml" ds:itemID="{9332E30D-EFB4-40E8-AB8F-C2E02C2E75EB}">
  <ds:schemaRefs/>
</ds:datastoreItem>
</file>

<file path=customXml/itemProps4.xml><?xml version="1.0" encoding="utf-8"?>
<ds:datastoreItem xmlns:ds="http://schemas.openxmlformats.org/officeDocument/2006/customXml" ds:itemID="{499EA1EC-B023-4266-9865-E1EDA122A8C9}">
  <ds:schemaRefs/>
</ds:datastoreItem>
</file>

<file path=customXml/itemProps5.xml><?xml version="1.0" encoding="utf-8"?>
<ds:datastoreItem xmlns:ds="http://schemas.openxmlformats.org/officeDocument/2006/customXml" ds:itemID="{63671810-3EF7-4C8E-BCBA-248ABE2BAB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Design Relatório (em branco)</Template>
  <TotalTime>0</TotalTime>
  <Pages>13</Pages>
  <Words>3564</Words>
  <Characters>19246</Characters>
  <Application>Microsoft Office Word</Application>
  <DocSecurity>0</DocSecurity>
  <Lines>160</Lines>
  <Paragraphs>45</Paragraphs>
  <ScaleCrop>false</ScaleCrop>
  <Company/>
  <LinksUpToDate>false</LinksUpToDate>
  <CharactersWithSpaces>22765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mariana.perin</cp:lastModifiedBy>
  <cp:revision>6</cp:revision>
  <cp:lastPrinted>2019-06-07T19:12:00Z</cp:lastPrinted>
  <dcterms:created xsi:type="dcterms:W3CDTF">2021-01-22T13:29:00Z</dcterms:created>
  <dcterms:modified xsi:type="dcterms:W3CDTF">2022-07-15T11:17:00Z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0x0101006EDDDB5EE6D98C44930B742096920B300400F5B6D36B3EF94B4E9A635CDF2A18F5B8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  <property fmtid="{D5CDD505-2E9C-101B-9397-08002B2CF9AE}" pid="8" name="KSOProductBuildVer">
    <vt:lpwstr>1046-11.2.0.11156</vt:lpwstr>
  </property>
  <property fmtid="{D5CDD505-2E9C-101B-9397-08002B2CF9AE}" pid="9" name="ICV">
    <vt:lpwstr>840B76EFD04E45BEB781F0D09612FEFC</vt:lpwstr>
  </property>
</Properties>
</file>