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47E3A" w14:textId="77777777" w:rsidR="00720492" w:rsidRDefault="00720492">
      <w:pPr>
        <w:spacing w:line="360" w:lineRule="auto"/>
        <w:ind w:right="-1"/>
        <w:contextualSpacing/>
        <w:jc w:val="both"/>
        <w:rPr>
          <w:rFonts w:ascii="Verdana" w:eastAsia="Calibri" w:hAnsi="Verdana" w:cs="Verdana"/>
          <w:sz w:val="20"/>
          <w:szCs w:val="20"/>
          <w:shd w:val="clear" w:color="auto" w:fill="FFFFFF"/>
          <w:lang w:val="pt-BR" w:eastAsia="en-US"/>
        </w:rPr>
      </w:pPr>
    </w:p>
    <w:p w14:paraId="417B376F" w14:textId="64CF3C3E" w:rsidR="00720492" w:rsidRDefault="004A73ED">
      <w:pPr>
        <w:spacing w:after="200" w:line="240" w:lineRule="auto"/>
        <w:jc w:val="center"/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  <w:t>ANEXO VII</w:t>
      </w:r>
      <w:r w:rsidR="004D6D3A"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  <w:t>I</w:t>
      </w:r>
    </w:p>
    <w:p w14:paraId="2F0A784A" w14:textId="77777777" w:rsidR="00720492" w:rsidRDefault="004A73ED">
      <w:pPr>
        <w:spacing w:after="200" w:line="240" w:lineRule="auto"/>
        <w:jc w:val="center"/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  <w:t>MODELO DE PUBLICAÇÃO</w:t>
      </w:r>
    </w:p>
    <w:p w14:paraId="3FB575FD" w14:textId="77777777" w:rsidR="00720492" w:rsidRDefault="00720492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882"/>
      </w:tblGrid>
      <w:tr w:rsidR="00720492" w14:paraId="4F911276" w14:textId="77777777">
        <w:trPr>
          <w:trHeight w:val="1189"/>
          <w:jc w:val="center"/>
        </w:trPr>
        <w:tc>
          <w:tcPr>
            <w:tcW w:w="4882" w:type="dxa"/>
          </w:tcPr>
          <w:p w14:paraId="2F7C5336" w14:textId="77777777" w:rsidR="00720492" w:rsidRDefault="004A73ED">
            <w:pPr>
              <w:keepNext/>
              <w:spacing w:after="0" w:line="276" w:lineRule="auto"/>
              <w:jc w:val="both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XXXXXXXXXXXXXXXX</w:t>
            </w:r>
            <w:r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  <w:t xml:space="preserve"> torna público que obteve da XXXXXXXXX, através do processo nº </w:t>
            </w: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XXXXXXXXX</w:t>
            </w:r>
            <w:r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  <w:t xml:space="preserve">, a </w:t>
            </w: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Licença Municipal de XXXXXXX (LMX)</w:t>
            </w:r>
            <w:r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  <w:t xml:space="preserve"> </w:t>
            </w: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Nº XXXXX</w:t>
            </w:r>
            <w:r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  <w:t xml:space="preserve"> para a atividade de XXXXXXXXXX, localizada no XXXXX, s/nº XXXXX, XXXXX/XX</w:t>
            </w:r>
          </w:p>
        </w:tc>
      </w:tr>
    </w:tbl>
    <w:p w14:paraId="0B7E1C86" w14:textId="77777777" w:rsidR="00720492" w:rsidRDefault="00720492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</w:p>
    <w:p w14:paraId="00190A7D" w14:textId="77777777" w:rsidR="00720492" w:rsidRDefault="00720492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</w:p>
    <w:p w14:paraId="5BB40DAA" w14:textId="77777777" w:rsidR="00720492" w:rsidRDefault="004A73ED">
      <w:pPr>
        <w:spacing w:after="200" w:line="240" w:lineRule="auto"/>
        <w:jc w:val="center"/>
        <w:rPr>
          <w:rFonts w:ascii="Verdana" w:eastAsia="Calibri" w:hAnsi="Verdana" w:cs="Verdana"/>
          <w:i/>
          <w:iCs/>
          <w:color w:val="44546A"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  <w:t>MODELO DE PLACA</w:t>
      </w:r>
    </w:p>
    <w:p w14:paraId="257D0BB3" w14:textId="77777777" w:rsidR="00720492" w:rsidRDefault="00720492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</w:p>
    <w:p w14:paraId="4936AA71" w14:textId="77777777" w:rsidR="00720492" w:rsidRDefault="004A73ED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11FF1E" wp14:editId="5C74FBD0">
                <wp:simplePos x="0" y="0"/>
                <wp:positionH relativeFrom="margin">
                  <wp:align>center</wp:align>
                </wp:positionH>
                <wp:positionV relativeFrom="paragraph">
                  <wp:posOffset>30480</wp:posOffset>
                </wp:positionV>
                <wp:extent cx="1319530" cy="267335"/>
                <wp:effectExtent l="0" t="0" r="0" b="0"/>
                <wp:wrapSquare wrapText="bothSides"/>
                <wp:docPr id="8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530" cy="267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3BA83B" w14:textId="77777777" w:rsidR="00720492" w:rsidRDefault="004A73ED">
                            <w:pPr>
                              <w:spacing w:after="0" w:line="360" w:lineRule="auto"/>
                              <w:jc w:val="center"/>
                              <w:rPr>
                                <w:rFonts w:ascii="Arial" w:eastAsia="Calibri" w:hAnsi="Arial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color w:val="000000"/>
                                <w:sz w:val="20"/>
                                <w:lang w:val="pt-BR" w:eastAsia="en-US"/>
                              </w:rPr>
                              <w:t>1,2 Metros</w:t>
                            </w:r>
                          </w:p>
                          <w:p w14:paraId="5DB1D1B3" w14:textId="77777777" w:rsidR="00720492" w:rsidRDefault="00720492">
                            <w:pPr>
                              <w:spacing w:after="0" w:line="360" w:lineRule="auto"/>
                              <w:jc w:val="both"/>
                              <w:rPr>
                                <w:rFonts w:ascii="Arial" w:eastAsia="Calibri" w:hAnsi="Arial" w:cs="Arial"/>
                                <w:sz w:val="24"/>
                                <w:lang w:val="pt-BR" w:eastAsia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5" o:spid="_x0000_s1026" o:spt="202" type="#_x0000_t202" style="position:absolute;left:0pt;margin-top:2.4pt;height:21.05pt;width:103.9pt;mso-position-horizontal:center;mso-position-horizontal-relative:margin;mso-wrap-distance-bottom:0pt;mso-wrap-distance-left:9pt;mso-wrap-distance-right:9pt;mso-wrap-distance-top:0pt;z-index:251661312;mso-width-relative:page;mso-height-relative:page;" filled="f" stroked="f" coordsize="21600,21600" o:gfxdata="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PBNFrtYAAAAFAQAADwAAAAAAAAABACAAAAAiAAAAZHJzL2Rvd25yZXYueG1sUEsB&#10;AhQAFAAAAAgAh07iQNQV09YwAgAAawQAAA4AAAAAAAAAAQAgAAAAJQ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after="0" w:line="360" w:lineRule="auto"/>
                        <w:jc w:val="center"/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</w:pPr>
                      <w:r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  <w:t>1,2 Metros</w:t>
                      </w:r>
                    </w:p>
                    <w:p>
                      <w:pPr>
                        <w:spacing w:after="0" w:line="360" w:lineRule="auto"/>
                        <w:jc w:val="both"/>
                        <w:rPr>
                          <w:rFonts w:ascii="Arial" w:hAnsi="Arial" w:eastAsia="Calibri" w:cs="Arial"/>
                          <w:sz w:val="24"/>
                          <w:lang w:val="pt-BR" w:eastAsia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3597C7" w14:textId="77777777" w:rsidR="00720492" w:rsidRDefault="004A73ED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ED3335" wp14:editId="3CD22729">
                <wp:simplePos x="0" y="0"/>
                <wp:positionH relativeFrom="column">
                  <wp:posOffset>1090930</wp:posOffset>
                </wp:positionH>
                <wp:positionV relativeFrom="paragraph">
                  <wp:posOffset>64770</wp:posOffset>
                </wp:positionV>
                <wp:extent cx="4319905" cy="71755"/>
                <wp:effectExtent l="8890" t="15240" r="14605" b="27305"/>
                <wp:wrapSquare wrapText="bothSides"/>
                <wp:docPr id="7" name="Seta: da Esquerda para a Direi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9905" cy="71755"/>
                        </a:xfrm>
                        <a:prstGeom prst="leftRightArrow">
                          <a:avLst/>
                        </a:prstGeom>
                        <a:solidFill>
                          <a:srgbClr val="000000"/>
                        </a:solidFill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0F6B10" w14:textId="77777777" w:rsidR="00720492" w:rsidRDefault="00720492">
                            <w:pPr>
                              <w:spacing w:after="0" w:line="360" w:lineRule="auto"/>
                              <w:jc w:val="center"/>
                              <w:rPr>
                                <w:rFonts w:ascii="Arial" w:eastAsia="Calibri" w:hAnsi="Arial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eta: da Esquerda para a Direita 4" o:spid="_x0000_s1026" o:spt="69" type="#_x0000_t69" style="position:absolute;left:0pt;margin-left:85.9pt;margin-top:5.1pt;height:5.65pt;width:340.15pt;mso-wrap-distance-bottom:0pt;mso-wrap-distance-left:9pt;mso-wrap-distance-right:9pt;mso-wrap-distance-top:0pt;z-index:251660288;mso-width-relative:page;mso-height-relative:page;" fillcolor="#000000" filled="t" stroked="t" coordsize="21600,21600" o:gfxdata="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FiEOv9cAAAAJAQAADwAAAAAAAAAB&#10;ACAAAAAiAAAAZHJzL2Rvd25yZXYueG1sUEsBAhQAFAAAAAgAh07iQA7SbHuDAgAALgUAAA4AAAAA&#10;AAAAAQAgAAAAJgEAAGRycy9lMm9Eb2MueG1sUEsFBgAAAAAGAAYAWQEAABsGAAAAAA==&#10;" adj="179,5400">
                <v:fill on="t" focussize="0,0"/>
                <v:stroke weight="1pt" color="#00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0" w:line="360" w:lineRule="auto"/>
                        <w:jc w:val="center"/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elacomgrade"/>
        <w:tblW w:w="7118" w:type="dxa"/>
        <w:tblInd w:w="16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118"/>
      </w:tblGrid>
      <w:tr w:rsidR="00720492" w14:paraId="48525B5B" w14:textId="77777777">
        <w:trPr>
          <w:trHeight w:val="4455"/>
        </w:trPr>
        <w:tc>
          <w:tcPr>
            <w:tcW w:w="7118" w:type="dxa"/>
          </w:tcPr>
          <w:p w14:paraId="100C8842" w14:textId="77777777" w:rsidR="00720492" w:rsidRDefault="004A73ED">
            <w:pPr>
              <w:spacing w:after="0" w:line="240" w:lineRule="auto"/>
              <w:jc w:val="both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noProof/>
                <w:sz w:val="20"/>
                <w:szCs w:val="20"/>
                <w:lang w:val="pt-BR" w:eastAsia="pt-BR"/>
              </w:rPr>
              <w:drawing>
                <wp:anchor distT="0" distB="0" distL="114300" distR="114300" simplePos="0" relativeHeight="251659264" behindDoc="1" locked="0" layoutInCell="1" allowOverlap="1" wp14:anchorId="65351E7E" wp14:editId="41DFB65E">
                  <wp:simplePos x="0" y="0"/>
                  <wp:positionH relativeFrom="column">
                    <wp:posOffset>3145155</wp:posOffset>
                  </wp:positionH>
                  <wp:positionV relativeFrom="paragraph">
                    <wp:posOffset>127635</wp:posOffset>
                  </wp:positionV>
                  <wp:extent cx="711200" cy="612775"/>
                  <wp:effectExtent l="0" t="0" r="12700" b="15875"/>
                  <wp:wrapThrough wrapText="bothSides">
                    <wp:wrapPolygon edited="0">
                      <wp:start x="0" y="0"/>
                      <wp:lineTo x="0" y="20817"/>
                      <wp:lineTo x="20829" y="20817"/>
                      <wp:lineTo x="20829" y="0"/>
                      <wp:lineTo x="0" y="0"/>
                    </wp:wrapPolygon>
                  </wp:wrapThrough>
                  <wp:docPr id="17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m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Verdana" w:eastAsia="Calibri" w:hAnsi="Verdana" w:cs="Verdana"/>
                <w:noProof/>
                <w:sz w:val="20"/>
                <w:szCs w:val="20"/>
                <w:lang w:val="pt-BR" w:eastAsia="pt-B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E6411E2" wp14:editId="200EEDDC">
                      <wp:simplePos x="0" y="0"/>
                      <wp:positionH relativeFrom="column">
                        <wp:posOffset>-1673860</wp:posOffset>
                      </wp:positionH>
                      <wp:positionV relativeFrom="paragraph">
                        <wp:posOffset>1398905</wp:posOffset>
                      </wp:positionV>
                      <wp:extent cx="2879725" cy="71755"/>
                      <wp:effectExtent l="15240" t="8890" r="27305" b="26035"/>
                      <wp:wrapNone/>
                      <wp:docPr id="11" name="Seta: da Esquerda para a Direita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879725" cy="71755"/>
                              </a:xfrm>
                              <a:prstGeom prst="leftRightArrow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FD64D57" w14:textId="77777777" w:rsidR="00720492" w:rsidRDefault="00720492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Arial" w:eastAsia="Calibri" w:hAnsi="Arial" w:cs="Arial"/>
                                      <w:color w:val="000000"/>
                                      <w:sz w:val="20"/>
                                      <w:lang w:val="pt-BR"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Seta: da Esquerda para a Direita 11" o:spid="_x0000_s1026" o:spt="69" type="#_x0000_t69" style="position:absolute;left:0pt;margin-left:-131.8pt;margin-top:110.15pt;height:5.65pt;width:226.75pt;rotation:-5898240f;z-index:251662336;mso-width-relative:page;mso-height-relative:page;" fillcolor="#000000" filled="t" stroked="t" coordsize="21600,21600" o:gfxdata="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XBw5v2AAAAAwB&#10;AAAPAAAAAAAAAAEAIAAAACIAAABkcnMvZG93bnJldi54bWxQSwECFAAUAAAACACHTuJADSDWMI0C&#10;AAA/BQAADgAAAAAAAAABACAAAAAnAQAAZHJzL2Uyb0RvYy54bWxQSwUGAAAAAAYABgBZAQAAJgYA&#10;AAAA&#10;" adj="269,5400">
                      <v:fill on="t" focussize="0,0"/>
                      <v:stroke weight="1pt" color="#00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D41315" w14:textId="77777777" w:rsidR="00720492" w:rsidRDefault="00720492">
            <w:pPr>
              <w:spacing w:after="0" w:line="240" w:lineRule="auto"/>
              <w:jc w:val="both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</w:p>
          <w:p w14:paraId="21ECF4EE" w14:textId="77777777" w:rsidR="00720492" w:rsidRDefault="004A73ED">
            <w:pPr>
              <w:spacing w:after="0" w:line="240" w:lineRule="auto"/>
              <w:jc w:val="center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noProof/>
                <w:sz w:val="20"/>
                <w:szCs w:val="20"/>
                <w:lang w:val="pt-BR" w:eastAsia="pt-BR"/>
              </w:rPr>
              <w:drawing>
                <wp:inline distT="0" distB="0" distL="0" distR="0" wp14:anchorId="77C7D3D4" wp14:editId="48167416">
                  <wp:extent cx="2488565" cy="375920"/>
                  <wp:effectExtent l="0" t="0" r="6985" b="5080"/>
                  <wp:docPr id="4" name="Imagem 4" descr="C:\Users\Meio-Ambiente\Desktop\logo prefeitura SEMAD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 descr="C:\Users\Meio-Ambiente\Desktop\logo prefeitura SEMAD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7196" cy="391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7D224F" w14:textId="77777777" w:rsidR="00720492" w:rsidRDefault="00720492">
            <w:pPr>
              <w:spacing w:after="0" w:line="240" w:lineRule="auto"/>
              <w:jc w:val="center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</w:p>
          <w:p w14:paraId="4D99EDFD" w14:textId="77777777" w:rsidR="00720492" w:rsidRDefault="004A73ED">
            <w:pPr>
              <w:spacing w:after="0" w:line="276" w:lineRule="auto"/>
              <w:ind w:rightChars="-124" w:right="-273"/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noProof/>
                <w:sz w:val="20"/>
                <w:szCs w:val="20"/>
                <w:lang w:val="pt-BR"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0704470" wp14:editId="0DFE4B5E">
                      <wp:simplePos x="0" y="0"/>
                      <wp:positionH relativeFrom="margin">
                        <wp:posOffset>-1203325</wp:posOffset>
                      </wp:positionH>
                      <wp:positionV relativeFrom="paragraph">
                        <wp:posOffset>3175</wp:posOffset>
                      </wp:positionV>
                      <wp:extent cx="802005" cy="266700"/>
                      <wp:effectExtent l="0" t="0" r="0" b="0"/>
                      <wp:wrapNone/>
                      <wp:docPr id="12" name="Caixa de Text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200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E7F56A" w14:textId="77777777" w:rsidR="00720492" w:rsidRDefault="004A73ED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Arial" w:eastAsia="Calibri" w:hAnsi="Arial" w:cs="Arial"/>
                                      <w:color w:val="000000"/>
                                      <w:sz w:val="20"/>
                                      <w:lang w:val="pt-BR" w:eastAsia="en-US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color w:val="000000"/>
                                      <w:sz w:val="20"/>
                                      <w:lang w:val="pt-BR" w:eastAsia="en-US"/>
                                    </w:rPr>
                                    <w:t>0,7 Metros</w:t>
                                  </w:r>
                                </w:p>
                                <w:p w14:paraId="4BBECF1B" w14:textId="77777777" w:rsidR="00720492" w:rsidRDefault="00720492">
                                  <w:pPr>
                                    <w:spacing w:after="0" w:line="360" w:lineRule="auto"/>
                                    <w:jc w:val="both"/>
                                    <w:rPr>
                                      <w:rFonts w:ascii="Arial" w:eastAsia="Calibri" w:hAnsi="Arial" w:cs="Arial"/>
                                      <w:sz w:val="24"/>
                                      <w:lang w:val="pt-BR"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-94.75pt;margin-top:0.25pt;height:21pt;width:63.15pt;mso-position-horizontal-relative:margin;z-index:251663360;mso-width-relative:page;mso-height-relative:page;" filled="f" stroked="f" coordsize="21600,21600" o:gfxdata="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CpvXqjaAAAACAEAAA8AAAAAAAAAAQAgAAAAIgAAAGRycy9kb3ducmV2Lnht&#10;bFBLAQIUABQAAAAIAIdO4kC5LuI9MAIAAGwEAAAOAAAAAAAAAAEAIAAAACkBAABkcnMvZTJvRG9j&#10;LnhtbFBLBQYAAAAABgAGAFkBAADL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  <w:r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  <w:t>0,7 Metros</w:t>
                            </w:r>
                          </w:p>
                          <w:p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eastAsia="Calibri" w:cs="Arial"/>
                                <w:sz w:val="24"/>
                                <w:lang w:val="pt-BR"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Nome: XXXXXXXXXXX</w:t>
            </w:r>
          </w:p>
          <w:p w14:paraId="254BF314" w14:textId="77777777" w:rsidR="00720492" w:rsidRDefault="004A73ED">
            <w:pPr>
              <w:spacing w:after="0" w:line="276" w:lineRule="auto"/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Processo nº 00XXXXX/XXXXX</w:t>
            </w:r>
          </w:p>
          <w:p w14:paraId="6DB91CE1" w14:textId="77777777" w:rsidR="00720492" w:rsidRDefault="004A73ED">
            <w:pPr>
              <w:spacing w:after="0" w:line="276" w:lineRule="auto"/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 xml:space="preserve">Licença Municipal de Operação Nº XXXXX/XXXXXX </w:t>
            </w:r>
          </w:p>
          <w:p w14:paraId="7195E30A" w14:textId="77777777" w:rsidR="00720492" w:rsidRDefault="004A73ED">
            <w:pPr>
              <w:spacing w:after="0" w:line="360" w:lineRule="auto"/>
              <w:jc w:val="both"/>
              <w:rPr>
                <w:rFonts w:ascii="Verdana" w:eastAsia="Calibri" w:hAnsi="Verdana" w:cs="Verdana"/>
                <w:b/>
                <w:bCs/>
                <w:sz w:val="20"/>
                <w:szCs w:val="20"/>
                <w:shd w:val="clear" w:color="auto" w:fill="FFFFFF"/>
                <w:lang w:val="pt-BR" w:eastAsia="en-US"/>
              </w:rPr>
            </w:pP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Atividade licenciada:</w:t>
            </w:r>
            <w:r>
              <w:rPr>
                <w:rFonts w:ascii="Verdana" w:eastAsia="Calibri" w:hAnsi="Verdana" w:cs="Verdana"/>
                <w:bCs/>
                <w:sz w:val="20"/>
                <w:szCs w:val="20"/>
                <w:lang w:val="pt-BR" w:eastAsia="en-US"/>
              </w:rPr>
              <w:t xml:space="preserve"> XXXXXXXXXXX </w:t>
            </w:r>
          </w:p>
          <w:p w14:paraId="1E33E7DA" w14:textId="77777777" w:rsidR="00720492" w:rsidRDefault="00720492">
            <w:pPr>
              <w:spacing w:after="0" w:line="276" w:lineRule="auto"/>
              <w:jc w:val="both"/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</w:pPr>
          </w:p>
        </w:tc>
      </w:tr>
    </w:tbl>
    <w:p w14:paraId="1A877EA3" w14:textId="77777777" w:rsidR="00720492" w:rsidRDefault="00720492">
      <w:pPr>
        <w:jc w:val="center"/>
        <w:rPr>
          <w:rFonts w:ascii="Verdana" w:hAnsi="Verdana" w:cs="Verdana"/>
          <w:sz w:val="20"/>
          <w:szCs w:val="20"/>
        </w:rPr>
      </w:pPr>
    </w:p>
    <w:sectPr w:rsidR="00720492">
      <w:headerReference w:type="default" r:id="rId12"/>
      <w:footerReference w:type="default" r:id="rId13"/>
      <w:headerReference w:type="first" r:id="rId14"/>
      <w:footerReference w:type="first" r:id="rId15"/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A42EE" w14:textId="77777777" w:rsidR="00720492" w:rsidRDefault="004A73ED">
      <w:pPr>
        <w:spacing w:line="240" w:lineRule="auto"/>
      </w:pPr>
      <w:r>
        <w:separator/>
      </w:r>
    </w:p>
  </w:endnote>
  <w:endnote w:type="continuationSeparator" w:id="0">
    <w:p w14:paraId="2EE149F0" w14:textId="77777777" w:rsidR="00720492" w:rsidRDefault="004A73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00"/>
    <w:family w:val="roman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7B4B6" w14:textId="77777777" w:rsidR="00720492" w:rsidRDefault="004A73ED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Rua São José, nº 135 – Bairro Centro – Fundão – ES – CEP: 29.185-000</w:t>
    </w:r>
  </w:p>
  <w:p w14:paraId="2A9C61DE" w14:textId="77777777" w:rsidR="00720492" w:rsidRDefault="004A73ED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shd w:val="clear" w:color="auto" w:fill="F3F3F5"/>
      </w:rPr>
      <w:t xml:space="preserve">3267-1276 - </w:t>
    </w:r>
    <w:r>
      <w:rPr>
        <w:rFonts w:ascii="Century Schoolbook" w:hAnsi="Century Schoolbook"/>
        <w:sz w:val="18"/>
        <w:szCs w:val="18"/>
      </w:rPr>
      <w:t xml:space="preserve">  CNPJ nº 27.165.182/0001-07</w:t>
    </w:r>
  </w:p>
  <w:p w14:paraId="4C633A85" w14:textId="77777777" w:rsidR="00720492" w:rsidRDefault="0072049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6CB3D" w14:textId="77777777" w:rsidR="00720492" w:rsidRDefault="004A73ED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14:paraId="3C0FA2ED" w14:textId="77777777" w:rsidR="00720492" w:rsidRDefault="004A73ED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>Praça Nossa Senhora do Líbano - Centro - João Neiva/ES – CEP 29.680-000</w:t>
    </w:r>
  </w:p>
  <w:p w14:paraId="3EEA27AD" w14:textId="77777777" w:rsidR="00720492" w:rsidRDefault="004A73ED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 E-mail: meioambiente@joaoneiva.es.gov.br </w:t>
    </w:r>
  </w:p>
  <w:p w14:paraId="3800FFED" w14:textId="77777777" w:rsidR="00720492" w:rsidRDefault="0072049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DFDFB" w14:textId="77777777" w:rsidR="00720492" w:rsidRDefault="004A73ED">
      <w:pPr>
        <w:spacing w:after="0"/>
      </w:pPr>
      <w:r>
        <w:separator/>
      </w:r>
    </w:p>
  </w:footnote>
  <w:footnote w:type="continuationSeparator" w:id="0">
    <w:p w14:paraId="0998B607" w14:textId="77777777" w:rsidR="00720492" w:rsidRDefault="004A73E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DB9C2" w14:textId="77777777" w:rsidR="00720492" w:rsidRDefault="004A73ED">
    <w:pPr>
      <w:pStyle w:val="Ttulo1"/>
      <w:rPr>
        <w:sz w:val="24"/>
        <w:szCs w:val="24"/>
      </w:rPr>
    </w:pPr>
    <w:r>
      <w:rPr>
        <w:noProof/>
        <w:lang w:val="pt-BR" w:eastAsia="pt-BR"/>
      </w:rPr>
      <w:drawing>
        <wp:inline distT="0" distB="0" distL="0" distR="0" wp14:anchorId="11B6FA91" wp14:editId="33B7477F">
          <wp:extent cx="499110" cy="569595"/>
          <wp:effectExtent l="0" t="0" r="0" b="1905"/>
          <wp:docPr id="2" name="Imagem 2" descr="Resultado de imagem para brasÃ£o de fundÃ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Resultado de imagem para brasÃ£o de fundÃ£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3045" cy="643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sz w:val="24"/>
        <w:szCs w:val="24"/>
      </w:rPr>
      <w:t>PREFEITURA MUNICIPAL DE FUNDÃO – ESTADO DO ESPÍRITO SANTO</w:t>
    </w:r>
  </w:p>
  <w:p w14:paraId="165C1F4C" w14:textId="77777777" w:rsidR="00720492" w:rsidRDefault="00720492">
    <w:pPr>
      <w:pStyle w:val="Cabealho"/>
    </w:pPr>
  </w:p>
  <w:p w14:paraId="67295596" w14:textId="77777777" w:rsidR="00720492" w:rsidRDefault="0072049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43FA4" w14:textId="4BE09C15" w:rsidR="004A73ED" w:rsidRDefault="004A73ED">
    <w:pPr>
      <w:pStyle w:val="Cabealho"/>
      <w:ind w:left="567"/>
      <w:contextualSpacing/>
      <w:jc w:val="center"/>
      <w:rPr>
        <w:rFonts w:ascii="Arial" w:hAnsi="Arial" w:cs="Arial"/>
        <w:b/>
        <w:color w:val="008000"/>
        <w:sz w:val="32"/>
        <w:szCs w:val="32"/>
      </w:rPr>
    </w:pPr>
    <w:r>
      <w:rPr>
        <w:rFonts w:ascii="Arial" w:hAnsi="Arial" w:cs="Arial"/>
        <w:b/>
        <w:noProof/>
        <w:color w:val="008000"/>
        <w:sz w:val="32"/>
        <w:szCs w:val="32"/>
        <w:lang w:val="pt-BR" w:eastAsia="pt-BR"/>
      </w:rPr>
      <w:drawing>
        <wp:anchor distT="0" distB="0" distL="114935" distR="114935" simplePos="0" relativeHeight="251659264" behindDoc="0" locked="0" layoutInCell="1" allowOverlap="1" wp14:anchorId="193E9D2B" wp14:editId="1741B710">
          <wp:simplePos x="0" y="0"/>
          <wp:positionH relativeFrom="column">
            <wp:posOffset>2439670</wp:posOffset>
          </wp:positionH>
          <wp:positionV relativeFrom="paragraph">
            <wp:posOffset>-331470</wp:posOffset>
          </wp:positionV>
          <wp:extent cx="624840" cy="73088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5" t="-44" r="-55" b="-44"/>
                  <a:stretch>
                    <a:fillRect/>
                  </a:stretch>
                </pic:blipFill>
                <pic:spPr>
                  <a:xfrm>
                    <a:off x="0" y="0"/>
                    <a:ext cx="624840" cy="7308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19E1B12F" w14:textId="77777777" w:rsidR="004A73ED" w:rsidRDefault="004A73ED">
    <w:pPr>
      <w:pStyle w:val="Cabealho"/>
      <w:ind w:left="567"/>
      <w:contextualSpacing/>
      <w:jc w:val="center"/>
      <w:rPr>
        <w:rFonts w:ascii="Arial" w:hAnsi="Arial" w:cs="Arial"/>
        <w:b/>
        <w:color w:val="008000"/>
        <w:sz w:val="32"/>
        <w:szCs w:val="32"/>
      </w:rPr>
    </w:pPr>
  </w:p>
  <w:p w14:paraId="549FAB20" w14:textId="02D0A8A0" w:rsidR="00720492" w:rsidRDefault="004A73ED">
    <w:pPr>
      <w:pStyle w:val="Cabealho"/>
      <w:ind w:left="567"/>
      <w:contextualSpacing/>
      <w:jc w:val="center"/>
    </w:pP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14:paraId="0C74D3D4" w14:textId="77777777" w:rsidR="00720492" w:rsidRDefault="004A73ED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– JOÃO NEIVA – ES</w:t>
    </w:r>
  </w:p>
  <w:p w14:paraId="78EF2063" w14:textId="77777777" w:rsidR="00720492" w:rsidRDefault="004A73ED">
    <w:pPr>
      <w:pStyle w:val="Cabealho"/>
      <w:jc w:val="center"/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(27)3258-4720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14:paraId="08BA74E6" w14:textId="77777777" w:rsidR="00720492" w:rsidRDefault="00720492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DA3"/>
    <w:rsid w:val="00130EAC"/>
    <w:rsid w:val="001A5038"/>
    <w:rsid w:val="001B1CE3"/>
    <w:rsid w:val="001D4362"/>
    <w:rsid w:val="0023338A"/>
    <w:rsid w:val="002F4A15"/>
    <w:rsid w:val="00407C4F"/>
    <w:rsid w:val="00414044"/>
    <w:rsid w:val="00457D89"/>
    <w:rsid w:val="004A73ED"/>
    <w:rsid w:val="004D6D3A"/>
    <w:rsid w:val="004F3843"/>
    <w:rsid w:val="00720492"/>
    <w:rsid w:val="007833A7"/>
    <w:rsid w:val="00855982"/>
    <w:rsid w:val="00887B21"/>
    <w:rsid w:val="009478AA"/>
    <w:rsid w:val="00975339"/>
    <w:rsid w:val="009B4418"/>
    <w:rsid w:val="00A10484"/>
    <w:rsid w:val="00A50047"/>
    <w:rsid w:val="00C17204"/>
    <w:rsid w:val="00C45DF1"/>
    <w:rsid w:val="00C73E96"/>
    <w:rsid w:val="00CE35EF"/>
    <w:rsid w:val="00D02706"/>
    <w:rsid w:val="00D1749B"/>
    <w:rsid w:val="00D96FD0"/>
    <w:rsid w:val="00F53DA3"/>
    <w:rsid w:val="00FA788F"/>
    <w:rsid w:val="00FD262C"/>
    <w:rsid w:val="00FD3A6B"/>
    <w:rsid w:val="00FD5A1D"/>
    <w:rsid w:val="07CA6822"/>
    <w:rsid w:val="1CB91E95"/>
    <w:rsid w:val="48A470B4"/>
    <w:rsid w:val="584A66E8"/>
    <w:rsid w:val="75D4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7C8D58E"/>
  <w15:docId w15:val="{8FE1DF47-3A38-4AB4-A92C-BFAD69DE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abealho">
    <w:name w:val="header"/>
    <w:basedOn w:val="Normal"/>
    <w:link w:val="CabealhoChar"/>
    <w:uiPriority w:val="99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iPriority w:val="34"/>
    <w:unhideWhenUsed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9332E30D-EFB4-40E8-AB8F-C2E02C2E75EB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63671810-3EF7-4C8E-BCBA-248ABE2BAB39}">
  <ds:schemaRefs/>
</ds:datastoreItem>
</file>

<file path=customXml/itemProps4.xml><?xml version="1.0" encoding="utf-8"?>
<ds:datastoreItem xmlns:ds="http://schemas.openxmlformats.org/officeDocument/2006/customXml" ds:itemID="{499EA1EC-B023-4266-9865-E1EDA122A8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6</TotalTime>
  <Pages>1</Pages>
  <Words>63</Words>
  <Characters>342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mariana.perin</cp:lastModifiedBy>
  <cp:revision>22</cp:revision>
  <cp:lastPrinted>2019-06-07T15:10:00Z</cp:lastPrinted>
  <dcterms:created xsi:type="dcterms:W3CDTF">2019-06-07T13:41:00Z</dcterms:created>
  <dcterms:modified xsi:type="dcterms:W3CDTF">2022-07-15T11:32:00Z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1046-11.2.0.11156</vt:lpwstr>
  </property>
  <property fmtid="{D5CDD505-2E9C-101B-9397-08002B2CF9AE}" pid="9" name="ICV">
    <vt:lpwstr>1054E1BF0B6F4B99A9E3856FF719C2DF</vt:lpwstr>
  </property>
</Properties>
</file>