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1B2B" w:rsidRDefault="009F6B48">
      <w:pPr>
        <w:pStyle w:val="Ttulo1"/>
        <w:jc w:val="center"/>
        <w:rPr>
          <w:rFonts w:ascii="Verdana" w:hAnsi="Verdana" w:cs="Verdana"/>
          <w:sz w:val="20"/>
          <w:szCs w:val="20"/>
        </w:rPr>
      </w:pPr>
      <w:bookmarkStart w:id="0" w:name="_GoBack"/>
      <w:bookmarkEnd w:id="0"/>
      <w:r>
        <w:rPr>
          <w:rFonts w:ascii="Verdana" w:hAnsi="Verdana" w:cs="Verdana"/>
          <w:sz w:val="20"/>
          <w:szCs w:val="20"/>
        </w:rPr>
        <w:t xml:space="preserve">ANEXO I - </w:t>
      </w:r>
      <w:r>
        <w:rPr>
          <w:rFonts w:ascii="Verdana" w:hAnsi="Verdana" w:cs="Verdana"/>
          <w:sz w:val="20"/>
          <w:szCs w:val="20"/>
          <w:lang w:val="pt-BR"/>
        </w:rPr>
        <w:t>E</w:t>
      </w:r>
      <w:r>
        <w:rPr>
          <w:rFonts w:ascii="Verdana" w:hAnsi="Verdana" w:cs="Verdana"/>
          <w:sz w:val="20"/>
          <w:szCs w:val="20"/>
        </w:rPr>
        <w:br/>
        <w:t>REQUERIMENTO AMBIENTAL</w:t>
      </w:r>
      <w:r>
        <w:rPr>
          <w:rFonts w:ascii="Verdana" w:hAnsi="Verdana" w:cs="Verdana"/>
          <w:sz w:val="20"/>
          <w:szCs w:val="20"/>
        </w:rPr>
        <w:br/>
        <w:t>FTCA – FORMULÁRIO TÉCNICO DE CONTROLE AMBIENTAL</w:t>
      </w:r>
    </w:p>
    <w:p w:rsidR="007D1B2B" w:rsidRDefault="009F6B48">
      <w:pPr>
        <w:spacing w:after="0"/>
        <w:jc w:val="center"/>
        <w:rPr>
          <w:rFonts w:ascii="Verdana" w:hAnsi="Verdana" w:cs="Verdana"/>
          <w:b/>
          <w:color w:val="0070C0"/>
          <w:sz w:val="20"/>
          <w:szCs w:val="20"/>
        </w:rPr>
      </w:pPr>
      <w:r>
        <w:rPr>
          <w:rFonts w:ascii="Verdana" w:hAnsi="Verdana" w:cs="Verdana"/>
          <w:b/>
          <w:color w:val="0070C0"/>
          <w:sz w:val="20"/>
          <w:szCs w:val="20"/>
        </w:rPr>
        <w:t>POSTO DE COMBUSTÍVEL</w:t>
      </w:r>
    </w:p>
    <w:p w:rsidR="007D1B2B" w:rsidRDefault="009F6B48">
      <w:pPr>
        <w:spacing w:before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É expressamente proibido qualquer tipo de intervenção em Área de Preservação Permanente, ressalvados os casos de utilidade pública, interesse social e </w:t>
      </w:r>
      <w:r>
        <w:rPr>
          <w:rFonts w:ascii="Verdana" w:hAnsi="Verdana" w:cs="Verdana"/>
          <w:b/>
          <w:sz w:val="20"/>
          <w:szCs w:val="20"/>
        </w:rPr>
        <w:t>de atividades de eventual ou de baixo impacto ambiental, dispostos na Lei Federal nº 12.651/2012 – Código Florestal.</w:t>
      </w:r>
    </w:p>
    <w:p w:rsidR="007D1B2B" w:rsidRDefault="009F6B48">
      <w:pPr>
        <w:pStyle w:val="Corpodetexto2"/>
        <w:tabs>
          <w:tab w:val="left" w:pos="426"/>
        </w:tabs>
        <w:spacing w:before="120" w:after="16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É expressamente proibida à apresentação de qualquer documento ou estudo ou projeto técnico plagiado, incorrendo sob Crime de Violação aos D</w:t>
      </w:r>
      <w:r>
        <w:rPr>
          <w:rFonts w:ascii="Verdana" w:hAnsi="Verdana" w:cs="Verdana"/>
          <w:b/>
          <w:sz w:val="20"/>
          <w:szCs w:val="20"/>
        </w:rPr>
        <w:t xml:space="preserve">ireitos Autorais no Art. 184 – Código Penal. 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projetos pertinentes à licença municipal prévia ou de regularização deverão ser apresentados juntamente a este formulário. Para as demais licenças, de instalação e de operação, quando não se tratar de </w:t>
      </w:r>
      <w:r>
        <w:rPr>
          <w:rFonts w:ascii="Verdana" w:hAnsi="Verdana" w:cs="Verdana"/>
          <w:sz w:val="20"/>
          <w:szCs w:val="20"/>
        </w:rPr>
        <w:t xml:space="preserve">renovação, não será necessário o preenchimento deste formulário novamente, exceto em caso de renovação da licença de operação.  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Verdana" w:hAnsi="Verdana" w:cs="Verdana"/>
          <w:b/>
          <w:sz w:val="20"/>
          <w:szCs w:val="20"/>
        </w:rPr>
        <w:t xml:space="preserve">inclusão, exclusão ou alteração </w:t>
      </w:r>
      <w:r>
        <w:rPr>
          <w:rFonts w:ascii="Verdana" w:hAnsi="Verdana" w:cs="Verdana"/>
          <w:b/>
          <w:sz w:val="20"/>
          <w:szCs w:val="20"/>
        </w:rPr>
        <w:t xml:space="preserve">de campos, sob pena de não aceitação do documento. 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b/>
          <w:iCs/>
          <w:color w:val="FF0000"/>
          <w:sz w:val="20"/>
          <w:szCs w:val="20"/>
        </w:rPr>
      </w:pPr>
      <w:r>
        <w:rPr>
          <w:rFonts w:ascii="Verdana" w:hAnsi="Verdana" w:cs="Verdana"/>
          <w:b/>
          <w:iCs/>
          <w:color w:val="FF0000"/>
          <w:sz w:val="20"/>
          <w:szCs w:val="20"/>
        </w:rPr>
        <w:t>O posto de combustível deverá atender ao disposto na normativa ABNT NBR nº 13786/2019 (Propõe uma seleção de equipamentos e sistemas para proteção contra contaminações nas instalações subterrâneas de um p</w:t>
      </w:r>
      <w:r>
        <w:rPr>
          <w:rFonts w:ascii="Verdana" w:hAnsi="Verdana" w:cs="Verdana"/>
          <w:b/>
          <w:iCs/>
          <w:color w:val="FF0000"/>
          <w:sz w:val="20"/>
          <w:szCs w:val="20"/>
        </w:rPr>
        <w:t>osto de abastecimento de combustíveis) e suas alterações, bem como normas necessárias para sua aplicação.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Esclarecemos que, não é objetivo deste documento esgotar todos os temas e critérios a serem contemplados no estudo, bem como não excluir a possibilida</w:t>
      </w:r>
      <w:r>
        <w:rPr>
          <w:rFonts w:ascii="Verdana" w:hAnsi="Verdana" w:cs="Verdana"/>
          <w:b/>
          <w:sz w:val="20"/>
          <w:szCs w:val="20"/>
        </w:rPr>
        <w:t>de de complementação de informações, caso seja identificada necessidade de subsídios não contemplados no estudo ambiental.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Todos os campos deverão ser preenchidos, inclusive aqueles que não se aplica (NA). 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017"/>
      </w:tblGrid>
      <w:tr w:rsidR="007D1B2B">
        <w:trPr>
          <w:trHeight w:val="227"/>
        </w:trPr>
        <w:tc>
          <w:tcPr>
            <w:tcW w:w="9081" w:type="dxa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DESCRIÇÃO DA ATIVIDADE DE ACORDO COM O ENQUADRAME</w:t>
            </w:r>
            <w:r>
              <w:rPr>
                <w:rFonts w:ascii="Verdana" w:hAnsi="Verdana" w:cs="Verdana"/>
                <w:bCs/>
                <w:sz w:val="20"/>
                <w:szCs w:val="20"/>
              </w:rPr>
              <w:t>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92999457"/>
              <w:placeholder>
                <w:docPart w:val="F6C280723BD84FDFA79BFB6882294AC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1300399"/>
                  <w:placeholder>
                    <w:docPart w:val="C3C8026B2AAC4CEB9AC4530CF9C77119"/>
                  </w:placeholder>
                </w:sdtPr>
                <w:sdtEndPr/>
                <w:sdtContent>
                  <w:sdt>
                    <w:sdtPr>
                      <w:rPr>
                        <w:rFonts w:ascii="Verdana" w:hAnsi="Verdana" w:cs="Verdana"/>
                        <w:sz w:val="20"/>
                        <w:szCs w:val="20"/>
                      </w:rPr>
                      <w:id w:val="-182897261"/>
                      <w:placeholder>
                        <w:docPart w:val="1619855E1C844A7281D1E7AE9E6931A0"/>
                      </w:placeholder>
                      <w:showingPlcHdr/>
                    </w:sdtPr>
                    <w:sdtEndPr/>
                    <w:sdtContent>
                      <w:p w:rsidR="007D1B2B" w:rsidRDefault="009F6B48">
                        <w:pPr>
                          <w:spacing w:after="0" w:line="240" w:lineRule="auto"/>
                          <w:ind w:right="-130"/>
                          <w:rPr>
                            <w:rFonts w:ascii="Verdana" w:hAnsi="Verdana" w:cs="Verdana"/>
                            <w:sz w:val="20"/>
                            <w:szCs w:val="20"/>
                          </w:rPr>
                        </w:pPr>
                        <w:r>
                          <w:rPr>
                            <w:rStyle w:val="TextodoEspaoReservado"/>
                            <w:rFonts w:ascii="Verdana" w:hAnsi="Verdana" w:cs="Verdana"/>
                            <w:color w:val="595959" w:themeColor="text1" w:themeTint="A6"/>
                            <w:sz w:val="20"/>
                            <w:szCs w:val="20"/>
                          </w:rPr>
                          <w:t>Clique aqui para digitar texto.</w:t>
                        </w:r>
                      </w:p>
                    </w:sdtContent>
                  </w:sdt>
                </w:sdtContent>
              </w:sdt>
            </w:sdtContent>
          </w:sdt>
          <w:p w:rsidR="007D1B2B" w:rsidRDefault="007D1B2B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</w:p>
        </w:tc>
      </w:tr>
      <w:tr w:rsidR="007D1B2B">
        <w:trPr>
          <w:trHeight w:val="227"/>
        </w:trPr>
        <w:tc>
          <w:tcPr>
            <w:tcW w:w="9081" w:type="dxa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bCs/>
                <w:sz w:val="20"/>
                <w:szCs w:val="20"/>
              </w:rPr>
            </w:pPr>
            <w:r>
              <w:rPr>
                <w:rFonts w:ascii="Verdana" w:hAnsi="Verdana" w:cs="Verdana"/>
                <w:bCs/>
                <w:sz w:val="20"/>
                <w:szCs w:val="20"/>
              </w:rPr>
              <w:t>Nº DO CADASTRO TÉCNICO FEDERAL (Lei Federal nº 10.165, de 27 de dezembro de 2000):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8062640"/>
              <w:placeholder>
                <w:docPart w:val="C56B29C2022D4EE28F06AF92AE4DDBAD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951964890"/>
                  <w:placeholder>
                    <w:docPart w:val="F7BE48E31FE1438E965A6C7FF9DBB65D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</w:tbl>
    <w:p w:rsidR="007D1B2B" w:rsidRDefault="007D1B2B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1. EMPREENDEDOR</w:t>
      </w:r>
    </w:p>
    <w:p w:rsidR="007D1B2B" w:rsidRDefault="007D1B2B">
      <w:pPr>
        <w:pStyle w:val="PargrafodaLista"/>
        <w:spacing w:after="0"/>
        <w:ind w:left="-126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972"/>
        <w:gridCol w:w="2410"/>
        <w:gridCol w:w="1134"/>
        <w:gridCol w:w="2551"/>
      </w:tblGrid>
      <w:tr w:rsidR="007D1B2B">
        <w:trPr>
          <w:trHeight w:val="397"/>
        </w:trPr>
        <w:tc>
          <w:tcPr>
            <w:tcW w:w="5382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Nome/ razão social: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73503791"/>
              <w:placeholder>
                <w:docPart w:val="6120AB3927284DD2899EB9B5D7EB7388"/>
              </w:placeholder>
              <w:showingPlcHdr/>
            </w:sdtPr>
            <w:sdtEndPr/>
            <w:sdtContent>
              <w:p w:rsidR="007D1B2B" w:rsidRDefault="009F6B48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  <w:tc>
          <w:tcPr>
            <w:tcW w:w="3685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405962861"/>
              <w:placeholder>
                <w:docPart w:val="0BA899A0F4614C00BA830D828FE5B045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1018850756"/>
                  <w:placeholder>
                    <w:docPart w:val="3BFAC83F5AD34D30B9156596FEDEDC92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 xml:space="preserve">Clique </w:t>
                    </w: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aqui para digitar texto.</w:t>
                    </w:r>
                  </w:p>
                </w:sdtContent>
              </w:sdt>
            </w:sdtContent>
          </w:sdt>
        </w:tc>
      </w:tr>
      <w:tr w:rsidR="007D1B2B">
        <w:trPr>
          <w:trHeight w:val="397"/>
        </w:trPr>
        <w:tc>
          <w:tcPr>
            <w:tcW w:w="5382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Vinculo com Empreendimento: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175881473"/>
              <w:placeholder>
                <w:docPart w:val="057AD133EBC84AA490ABF097C4B2AE74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856500305"/>
                  <w:placeholder>
                    <w:docPart w:val="55FD3206C3354B2C81E00E6419625DBE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685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397087499"/>
              <w:placeholder>
                <w:docPart w:val="E37C200813774FD0B7EACC38EAAF681E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-408001837"/>
                  <w:placeholder>
                    <w:docPart w:val="588738739ADE49E99253D2E0AFA98C54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7D1B2B">
        <w:trPr>
          <w:trHeight w:val="397"/>
        </w:trPr>
        <w:tc>
          <w:tcPr>
            <w:tcW w:w="9067" w:type="dxa"/>
            <w:gridSpan w:val="4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Endereço: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070258750"/>
              <w:placeholder>
                <w:docPart w:val="9BF70541E44B4CD0A2A69D02FF5DC6B2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730277709"/>
                  <w:placeholder>
                    <w:docPart w:val="B492ABAB436A4EFEAFB6E87AF0658BD9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7D1B2B">
        <w:trPr>
          <w:trHeight w:val="397"/>
        </w:trPr>
        <w:tc>
          <w:tcPr>
            <w:tcW w:w="2972" w:type="dxa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Bairro:</w:t>
            </w:r>
            <w:r>
              <w:rPr>
                <w:rFonts w:ascii="Verdana" w:hAnsi="Verdana" w:cs="Verdana"/>
                <w:i/>
                <w:color w:val="877952" w:themeColor="background2" w:themeShade="80"/>
                <w:sz w:val="20"/>
                <w:szCs w:val="20"/>
              </w:rPr>
              <w:t xml:space="preserve">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50594002"/>
              <w:placeholder>
                <w:docPart w:val="C5B6EDB88BE3404B9532F2797FB338FC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54000859"/>
                  <w:placeholder>
                    <w:docPart w:val="9A5C6AF2C23A4D16B159BE7DB4D368EB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  <w:tc>
          <w:tcPr>
            <w:tcW w:w="3544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Distrito: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415714366"/>
              <w:placeholder>
                <w:docPart w:val="0265044EB4A44B26BB48AFCE4C27BA69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773359452"/>
                  <w:placeholder>
                    <w:docPart w:val="9E261802BAA04C80868249C69DD69BFB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 xml:space="preserve">Clique </w:t>
                    </w: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aqui para digitar texto.</w:t>
                    </w:r>
                  </w:p>
                </w:sdtContent>
              </w:sdt>
            </w:sdtContent>
          </w:sdt>
        </w:tc>
        <w:tc>
          <w:tcPr>
            <w:tcW w:w="2551" w:type="dxa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1412120435"/>
              <w:placeholder>
                <w:docPart w:val="A49EA79C9C1F45FFAD06EB997665F166"/>
              </w:placeholder>
            </w:sdtPr>
            <w:sdtEndPr/>
            <w:sdtContent>
              <w:sdt>
                <w:sdtPr>
                  <w:rPr>
                    <w:rFonts w:ascii="Verdana" w:hAnsi="Verdana" w:cs="Verdana"/>
                    <w:sz w:val="20"/>
                    <w:szCs w:val="20"/>
                  </w:rPr>
                  <w:id w:val="1602843413"/>
                  <w:placeholder>
                    <w:docPart w:val="E4C21585BEB14F5293BB96C5B9258C05"/>
                  </w:placeholder>
                  <w:showingPlcHdr/>
                </w:sdtPr>
                <w:sdtEndPr/>
                <w:sdtContent>
                  <w:p w:rsidR="007D1B2B" w:rsidRDefault="009F6B48">
                    <w:pPr>
                      <w:spacing w:after="0" w:line="240" w:lineRule="auto"/>
                      <w:ind w:right="-130"/>
                      <w:rPr>
                        <w:rFonts w:ascii="Verdana" w:hAnsi="Verdana" w:cs="Verdana"/>
                        <w:sz w:val="20"/>
                        <w:szCs w:val="20"/>
                      </w:rPr>
                    </w:pPr>
                    <w:r>
                      <w:rPr>
                        <w:rStyle w:val="TextodoEspaoReservado"/>
                        <w:rFonts w:ascii="Verdana" w:hAnsi="Verdana" w:cs="Verdana"/>
                        <w:color w:val="595959" w:themeColor="text1" w:themeTint="A6"/>
                        <w:sz w:val="20"/>
                        <w:szCs w:val="20"/>
                      </w:rPr>
                      <w:t>Clique aqui para digitar texto.</w:t>
                    </w:r>
                  </w:p>
                </w:sdtContent>
              </w:sdt>
            </w:sdtContent>
          </w:sdt>
        </w:tc>
      </w:tr>
      <w:tr w:rsidR="007D1B2B">
        <w:trPr>
          <w:trHeight w:val="397"/>
        </w:trPr>
        <w:tc>
          <w:tcPr>
            <w:tcW w:w="9067" w:type="dxa"/>
            <w:gridSpan w:val="4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de contato: </w:t>
            </w:r>
          </w:p>
          <w:p w:rsidR="007D1B2B" w:rsidRDefault="009F6B48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10041357"/>
                <w:placeholder>
                  <w:docPart w:val="8D4DDA2C2B9248FF8021D1B3D7E49305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</w:tr>
    </w:tbl>
    <w:p w:rsidR="007D1B2B" w:rsidRDefault="007D1B2B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2. EMPREENDIMENTO</w:t>
      </w:r>
    </w:p>
    <w:p w:rsidR="007D1B2B" w:rsidRDefault="007D1B2B">
      <w:pPr>
        <w:pStyle w:val="PargrafodaLista"/>
        <w:spacing w:after="0"/>
        <w:ind w:left="-142"/>
        <w:jc w:val="both"/>
        <w:rPr>
          <w:rFonts w:ascii="Verdana" w:hAnsi="Verdana" w:cs="Verdana"/>
          <w:b/>
          <w:sz w:val="20"/>
          <w:szCs w:val="20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310"/>
        <w:gridCol w:w="1662"/>
        <w:gridCol w:w="50"/>
        <w:gridCol w:w="772"/>
        <w:gridCol w:w="739"/>
        <w:gridCol w:w="1387"/>
        <w:gridCol w:w="124"/>
        <w:gridCol w:w="472"/>
        <w:gridCol w:w="2551"/>
      </w:tblGrid>
      <w:tr w:rsidR="007D1B2B">
        <w:trPr>
          <w:trHeight w:val="397"/>
        </w:trPr>
        <w:tc>
          <w:tcPr>
            <w:tcW w:w="5920" w:type="dxa"/>
            <w:gridSpan w:val="6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Propriedade/ razão social: </w:t>
            </w:r>
          </w:p>
          <w:p w:rsidR="007D1B2B" w:rsidRDefault="009F6B48">
            <w:pPr>
              <w:spacing w:after="0" w:line="240" w:lineRule="auto"/>
              <w:ind w:right="-130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328664581"/>
                <w:placeholder>
                  <w:docPart w:val="1676BBE524EB42B4BCCFF9942C036B6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Fonts w:ascii="Verdana" w:hAnsi="Verdana" w:cs="Verdana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3147" w:type="dxa"/>
            <w:gridSpan w:val="3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640724710"/>
              <w:placeholder>
                <w:docPart w:val="FCA60CDD532E4884BA378A09DC9710D0"/>
              </w:placeholder>
              <w:showingPlcHdr/>
            </w:sdtPr>
            <w:sdtEndPr/>
            <w:sdtContent>
              <w:p w:rsidR="007D1B2B" w:rsidRDefault="009F6B48">
                <w:pPr>
                  <w:spacing w:after="0" w:line="240" w:lineRule="auto"/>
                  <w:ind w:right="-130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p>
            </w:sdtContent>
          </w:sdt>
        </w:tc>
      </w:tr>
      <w:tr w:rsidR="007D1B2B">
        <w:trPr>
          <w:trHeight w:val="454"/>
        </w:trPr>
        <w:tc>
          <w:tcPr>
            <w:tcW w:w="1310" w:type="dxa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Tipo: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1384790157"/>
              <w:placeholder>
                <w:docPart w:val="309FFB61B7A54775B8A53AC303C9EDCC"/>
              </w:placeholder>
              <w:showingPlcHdr/>
              <w:dropDownList>
                <w:listItem w:value="Escolher um item."/>
                <w:listItem w:displayText="Industrial" w:value="Industrial"/>
                <w:listItem w:displayText="Não Industrial" w:value="Não Industrial"/>
              </w:dropDownList>
            </w:sdtPr>
            <w:sdtEndPr/>
            <w:sdtContent>
              <w:p w:rsidR="007D1B2B" w:rsidRDefault="009F6B48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484" w:type="dxa"/>
            <w:gridSpan w:val="3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Segmento:</w:t>
            </w: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624699982"/>
              <w:placeholder>
                <w:docPart w:val="87F2C967E3494EC7BED256DC2EC76ECB"/>
              </w:placeholder>
              <w:showingPlcHdr/>
              <w:dropDownList>
                <w:listItem w:value="Escolher um item."/>
                <w:listItem w:displayText="Atividades Agropecuárias" w:value="Atividades Agropecuárias"/>
                <w:listItem w:displayText="Indústria de Produtos Minerais Não Metálicos" w:value="Indústria de Produtos Minerais Não Metálicos"/>
                <w:listItem w:displayText="Indústria de Transformação" w:value="Indústria de Transformação"/>
                <w:listItem w:displayText="Indústria Metalmecânica" w:value="Indústria Metalmecânica"/>
                <w:listItem w:displayText="Indústria de Material Elétrico e de Comunicação" w:value="Indústria de Material Elétrico e de Comunicação"/>
                <w:listItem w:displayText="Indústria de Material de Transporte" w:value="Indústria de Material de Transporte"/>
                <w:listItem w:displayText="Indústria de Madeira e Mobiliário" w:value="Indústria de Madeira e Mobiliário"/>
                <w:listItem w:displayText="Indústria de Celulose e Papel" w:value="Indústria de Celulose e Papel"/>
                <w:listItem w:displayText="Indústria de Borracha" w:value="Indústria de Borracha"/>
                <w:listItem w:displayText="Indústria Química" w:value="Indústria Química"/>
                <w:listItem w:displayText="Indústria de Produtos de Materiais Plásticos" w:value="Indústria de Produtos de Materiais Plásticos"/>
                <w:listItem w:displayText="Indústria Têxtil" w:value="Indústria Têxtil"/>
                <w:listItem w:displayText="Indústria de Vestuário" w:value="Indústria de Vestuário"/>
                <w:listItem w:displayText="Indústria de Produtos Alimentares" w:value="Indústria de Produtos Alimentares"/>
                <w:listItem w:displayText="Indústria de Bebidas" w:value="Indústria de Bebidas"/>
                <w:listItem w:displayText="Indústrias Diversas" w:value="Indústrias Diversas"/>
                <w:listItem w:displayText="Uso e Ocupação do Solo" w:value="Uso e Ocupação do Solo"/>
                <w:listItem w:displayText="Energia" w:value="Energia"/>
                <w:listItem w:displayText="Gerenciamento de Resíduos" w:value="Gerenciamento de Resíduos"/>
                <w:listItem w:displayText="Obras e Estruturas Diversas" w:value="Obras e Estruturas Diversas"/>
                <w:listItem w:displayText="Armazenamento e Estocagem" w:value="Armazenamento e Estocagem"/>
                <w:listItem w:displayText="Serviços de Saúde e Áreas Afins" w:value="Serviços de Saúde e Áreas Afins"/>
                <w:listItem w:displayText="Atividades Diversas" w:value="Atividades Diversas"/>
                <w:listItem w:displayText="Saneamento" w:value="Saneamento"/>
              </w:dropDownList>
            </w:sdtPr>
            <w:sdtEndPr/>
            <w:sdtContent>
              <w:p w:rsidR="007D1B2B" w:rsidRDefault="009F6B48">
                <w:pPr>
                  <w:spacing w:after="0" w:line="240" w:lineRule="auto"/>
                  <w:jc w:val="both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sdtContent>
          </w:sdt>
        </w:tc>
        <w:tc>
          <w:tcPr>
            <w:tcW w:w="2126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Zona de Localização de acordo com PDM: </w:t>
            </w:r>
          </w:p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49219553"/>
                <w:placeholder>
                  <w:docPart w:val="A024B4463E714B6A9935F7216B83A87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147" w:type="dxa"/>
            <w:gridSpan w:val="3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Municipio: </w:t>
            </w:r>
          </w:p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452906664"/>
                <w:placeholder>
                  <w:docPart w:val="4E65C88905CB420E87E03E4B0B5DB05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97"/>
        </w:trPr>
        <w:tc>
          <w:tcPr>
            <w:tcW w:w="9067" w:type="dxa"/>
            <w:gridSpan w:val="9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Endereço: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9611503"/>
                <w:placeholder>
                  <w:docPart w:val="CC29EB9D66EC421DAA5BC7771CDB80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97"/>
        </w:trPr>
        <w:tc>
          <w:tcPr>
            <w:tcW w:w="2972" w:type="dxa"/>
            <w:gridSpan w:val="2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55801590"/>
                <w:placeholder>
                  <w:docPart w:val="5AC4A59DC8B841C0A7CE44388113798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3544" w:type="dxa"/>
            <w:gridSpan w:val="6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Distrito:</w:t>
            </w:r>
            <w:r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  <w:t xml:space="preserve">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48247801"/>
                <w:placeholder>
                  <w:docPart w:val="F615ACA7DC1A443882195977719B93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2551" w:type="dxa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61903383"/>
                <w:placeholder>
                  <w:docPart w:val="3DCEFBCFFCE741BEB27D641DB30A311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97"/>
        </w:trPr>
        <w:tc>
          <w:tcPr>
            <w:tcW w:w="9067" w:type="dxa"/>
            <w:gridSpan w:val="9"/>
          </w:tcPr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Complemento/ referência:</w:t>
            </w:r>
          </w:p>
          <w:p w:rsidR="007D1B2B" w:rsidRDefault="009F6B48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10807954"/>
                <w:placeholder>
                  <w:docPart w:val="99C315EF5CE34B0C8C546D1C7C5A92D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97"/>
        </w:trPr>
        <w:tc>
          <w:tcPr>
            <w:tcW w:w="4533" w:type="dxa"/>
            <w:gridSpan w:val="5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Horário de funcionamento: </w:t>
            </w:r>
          </w:p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509055"/>
                <w:placeholder>
                  <w:docPart w:val="9732BB45B9444BA1B99E55F2451114F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34" w:type="dxa"/>
            <w:gridSpan w:val="4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Dias de funcionamento: </w:t>
            </w:r>
          </w:p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73069942"/>
                <w:placeholder>
                  <w:docPart w:val="6311756E8BE541D395052D510A7EE29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i para digitar texto.</w:t>
                </w:r>
              </w:sdtContent>
            </w:sdt>
          </w:p>
        </w:tc>
      </w:tr>
      <w:tr w:rsidR="007D1B2B">
        <w:trPr>
          <w:trHeight w:val="454"/>
        </w:trPr>
        <w:tc>
          <w:tcPr>
            <w:tcW w:w="3022" w:type="dxa"/>
            <w:gridSpan w:val="3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Área total do empreendimento: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993930"/>
                <w:placeholder>
                  <w:docPart w:val="BED6BC0B7AA249C6AD1A306828C5346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3022" w:type="dxa"/>
            <w:gridSpan w:val="4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Capacidade de Armazenamento: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(em m³) 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13754160"/>
                <w:placeholder>
                  <w:docPart w:val="4A607BF5E57249FA8369B2471552096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  <w:p w:rsidR="007D1B2B" w:rsidRDefault="007D1B2B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p w:rsidR="007D1B2B" w:rsidRDefault="007D1B2B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3023" w:type="dxa"/>
            <w:gridSpan w:val="2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de funcionários: 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63676954"/>
                <w:placeholder>
                  <w:docPart w:val="C3874898E527404685D2ED69F500B58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7D1B2B" w:rsidRDefault="009F6B48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3. COORDENADAS DO EMPREENDIMENTO </w:t>
      </w:r>
      <w:r>
        <w:rPr>
          <w:rFonts w:ascii="Verdana" w:hAnsi="Verdana" w:cs="Verdana"/>
          <w:b/>
          <w:sz w:val="20"/>
          <w:szCs w:val="20"/>
        </w:rPr>
        <w:t>/ ATIVIDADE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As coordenadas deverão ser fornecidas utilizando-se o sistema de coordenadas UTM Datum Sirgas 2000 ou WGS 84 (Formato: XXX.XXX / X.XXX.XXX).</w:t>
      </w:r>
    </w:p>
    <w:p w:rsidR="007D1B2B" w:rsidRDefault="009F6B48">
      <w:pPr>
        <w:spacing w:before="120" w:after="12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Caso o empreendimento / atividade possua mais coordenadas do que o posto nos campos abaixo, inserir tab</w:t>
      </w:r>
      <w:r>
        <w:rPr>
          <w:rFonts w:ascii="Verdana" w:hAnsi="Verdana" w:cs="Verdana"/>
          <w:sz w:val="20"/>
          <w:szCs w:val="20"/>
        </w:rPr>
        <w:t>elas de coordenadas em anexo a este FTCA.</w:t>
      </w:r>
    </w:p>
    <w:tbl>
      <w:tblPr>
        <w:tblStyle w:val="Tabelacomgrade"/>
        <w:tblW w:w="8945" w:type="dxa"/>
        <w:tblInd w:w="122" w:type="dxa"/>
        <w:tblLook w:val="04A0" w:firstRow="1" w:lastRow="0" w:firstColumn="1" w:lastColumn="0" w:noHBand="0" w:noVBand="1"/>
      </w:tblPr>
      <w:tblGrid>
        <w:gridCol w:w="670"/>
        <w:gridCol w:w="684"/>
        <w:gridCol w:w="3212"/>
        <w:gridCol w:w="678"/>
        <w:gridCol w:w="3701"/>
      </w:tblGrid>
      <w:tr w:rsidR="007D1B2B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b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 PRINCIPAL DO EMPREENDIMENTO / ATIVIDADE</w:t>
            </w:r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REF.</w:t>
            </w:r>
          </w:p>
        </w:tc>
        <w:tc>
          <w:tcPr>
            <w:tcW w:w="686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39512263"/>
                <w:placeholder>
                  <w:docPart w:val="A1532453E6C7407E81564E6FB2BA7A7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87639587"/>
                <w:placeholder>
                  <w:docPart w:val="6A31168968364DA2A0459DF39839457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8945" w:type="dxa"/>
            <w:gridSpan w:val="5"/>
            <w:shd w:val="clear" w:color="auto" w:fill="F2F2F2" w:themeFill="background1" w:themeFillShade="F2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COORDENADAS DA POLIGONAL DO EMPREENDIMENTO / ATIVIDADE</w:t>
            </w:r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P1</w:t>
            </w:r>
          </w:p>
        </w:tc>
        <w:tc>
          <w:tcPr>
            <w:tcW w:w="686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84864873"/>
                <w:placeholder>
                  <w:docPart w:val="55840BDA3DDA4A27B33FD7B4002745B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43931989"/>
                <w:placeholder>
                  <w:docPart w:val="E0B1B907DDDD44F9AC0F6B793F9FB81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P2</w:t>
            </w:r>
          </w:p>
        </w:tc>
        <w:tc>
          <w:tcPr>
            <w:tcW w:w="686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69505152"/>
                <w:placeholder>
                  <w:docPart w:val="33725B7BD1C24A9F9433256B8C6C658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06561410"/>
                <w:placeholder>
                  <w:docPart w:val="16477109CA6441A6A70F920330F214D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P3</w:t>
            </w:r>
          </w:p>
        </w:tc>
        <w:tc>
          <w:tcPr>
            <w:tcW w:w="686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44377181"/>
                <w:placeholder>
                  <w:docPart w:val="F7828DBECD0946C7A1321A019866B3C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33467415"/>
                <w:placeholder>
                  <w:docPart w:val="02523B61EA844B2CB666FFF4CCCF70D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lastRenderedPageBreak/>
              <w:t>P4</w:t>
            </w:r>
          </w:p>
        </w:tc>
        <w:tc>
          <w:tcPr>
            <w:tcW w:w="686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424478985"/>
                <w:placeholder>
                  <w:docPart w:val="E5581DB45734491DAD7F1553F6467BA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81577124"/>
                <w:placeholder>
                  <w:docPart w:val="C564A2CF36984359AC19458143AEC42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P5</w:t>
            </w:r>
          </w:p>
        </w:tc>
        <w:tc>
          <w:tcPr>
            <w:tcW w:w="686" w:type="dxa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41715254"/>
                <w:placeholder>
                  <w:docPart w:val="5386670D08CC4B9AB8AAE4701D20F98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343750810"/>
                <w:placeholder>
                  <w:docPart w:val="1706350EE84647F6BFF70915D0F6338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c>
          <w:tcPr>
            <w:tcW w:w="627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P6</w:t>
            </w:r>
          </w:p>
        </w:tc>
        <w:tc>
          <w:tcPr>
            <w:tcW w:w="686" w:type="dxa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(N)</w:t>
            </w:r>
          </w:p>
        </w:tc>
        <w:tc>
          <w:tcPr>
            <w:tcW w:w="3230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958132638"/>
                <w:placeholder>
                  <w:docPart w:val="5B000476B45C4E3CB1F36D31738A31A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679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(E)</w:t>
            </w:r>
          </w:p>
        </w:tc>
        <w:tc>
          <w:tcPr>
            <w:tcW w:w="3723" w:type="dxa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i/>
                <w:color w:val="4D4C4C"/>
                <w:sz w:val="20"/>
                <w:szCs w:val="20"/>
                <w:shd w:val="clear" w:color="auto" w:fill="FFFFFF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0551864"/>
                <w:placeholder>
                  <w:docPart w:val="B75CA2EA6E754538B577813632383E2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7D1B2B" w:rsidRDefault="007D1B2B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Fase do Empreendimento: </w:t>
      </w:r>
      <w:sdt>
        <w:sdtPr>
          <w:rPr>
            <w:rFonts w:ascii="Verdana" w:hAnsi="Verdana" w:cs="Verdana"/>
            <w:b/>
            <w:sz w:val="20"/>
            <w:szCs w:val="20"/>
          </w:rPr>
          <w:id w:val="5647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Planejamento </w:t>
      </w:r>
      <w:sdt>
        <w:sdtPr>
          <w:rPr>
            <w:rFonts w:ascii="Verdana" w:hAnsi="Verdana" w:cs="Verdana"/>
            <w:b/>
            <w:sz w:val="20"/>
            <w:szCs w:val="20"/>
          </w:rPr>
          <w:id w:val="-2097942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Instalação </w:t>
      </w:r>
      <w:sdt>
        <w:sdtPr>
          <w:rPr>
            <w:rFonts w:ascii="Verdana" w:hAnsi="Verdana" w:cs="Verdana"/>
            <w:b/>
            <w:sz w:val="20"/>
            <w:szCs w:val="20"/>
          </w:rPr>
          <w:id w:val="998704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Operação</w:t>
      </w:r>
    </w:p>
    <w:p w:rsidR="007D1B2B" w:rsidRDefault="009F6B48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Previsão de Início da Operação:</w:t>
      </w: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-588318404"/>
          <w:placeholder>
            <w:docPart w:val="5655FFC026C34501BFFB2E31624D0368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inserir uma data.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3448508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Não se aplica</w:t>
      </w:r>
    </w:p>
    <w:p w:rsidR="007D1B2B" w:rsidRDefault="009F6B48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Data de início da Atividade: </w:t>
      </w:r>
      <w:sdt>
        <w:sdtPr>
          <w:rPr>
            <w:rFonts w:ascii="Verdana" w:hAnsi="Verdana" w:cs="Verdana"/>
            <w:sz w:val="20"/>
            <w:szCs w:val="20"/>
          </w:rPr>
          <w:id w:val="-804699140"/>
          <w:placeholder>
            <w:docPart w:val="C499DD8578BE41768046482F723791E6"/>
          </w:placeholder>
          <w:showingPlcHdr/>
          <w:date w:fullDate="2020-09-15T00:00:00Z">
            <w:dateFormat w:val="d' de 'MMMM' de 'yyyy"/>
            <w:lid w:val="pt-BR"/>
            <w:storeMappedDataAs w:val="dateTime"/>
            <w:calendar w:val="gregorian"/>
          </w:date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inserir uma data.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18823611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bCs/>
          <w:sz w:val="20"/>
          <w:szCs w:val="20"/>
        </w:rPr>
        <w:t>Não se aplica</w:t>
      </w:r>
    </w:p>
    <w:p w:rsidR="007D1B2B" w:rsidRDefault="007D1B2B">
      <w:pPr>
        <w:pStyle w:val="PargrafodaLista"/>
        <w:pBdr>
          <w:bottom w:val="single" w:sz="6" w:space="1" w:color="auto"/>
        </w:pBdr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7D1B2B">
      <w:pPr>
        <w:pStyle w:val="PargrafodaLista"/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PargrafodaLista"/>
        <w:tabs>
          <w:tab w:val="left" w:pos="1134"/>
        </w:tabs>
        <w:spacing w:after="0"/>
        <w:ind w:left="0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338455</wp:posOffset>
                </wp:positionV>
                <wp:extent cx="5695950" cy="857250"/>
                <wp:effectExtent l="0" t="0" r="19050" b="190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95950" cy="857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7D1B2B" w:rsidRDefault="009F6B48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EM ANEXO AO PRESENTE DOCUMENTO DEVERÁ SER APRESENTADA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FOTO AÉREA, - INDICANDO, EM UM RAIO DE 500 (QUINHENTOS) METROS, A SITUAÇÃO DE OCUPAÇÃO DA ÁREA (HABITAÇÃO, SERVIÇO PÚBLICO, ARRUAMENTO, ATIVIDADES PRODUTIVAS LOCAIS E OUTROS), RECURSOS FLORESTAIS, BEM COMO, DEVERÁ CONSTAR TODOS OS RECURSOS HÍDRICOS (NASCEN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TES, LAGOS, LAGOAS, RIOS, CÓRREGOS).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Caixa de Texto 2" o:spid="_x0000_s1026" o:spt="202" type="#_x0000_t202" style="position:absolute;left:0pt;margin-left:0.75pt;margin-top:26.65pt;height:67.5pt;width:448.5pt;mso-wrap-distance-bottom:3.6pt;mso-wrap-distance-left:9pt;mso-wrap-distance-right:9pt;mso-wrap-distance-top:3.6pt;z-index:251664384;v-text-anchor:middle;mso-width-relative:page;mso-height-relative:page;" fillcolor="#FFFFFF" filled="t" stroked="t" coordsize="21600,21600" o:gfxdata="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dJRkTTAAAACAEAAA8AAAAAAAAAAQAgAAAAIgAAAGRycy9kb3ducmV2LnhtbFBLAQIUABQA&#10;AAAIAIdO4kDOWqDoLgIAAIQEAAAOAAAAAAAAAAEAIAAAACIBAABkcnMvZTJvRG9jLnhtbFBLBQYA&#10;AAAABgAGAFkBAADC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EM ANEXO AO PRESENTE DOCUMENTO DEVERÁ SER APRESENTADA FOTO AÉREA,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CÓRREGOS).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>4. CARACTERIZAÇÃO AMBIENTAL DA ÁREA E ENTORNO DO EMPREENDIMENTO / ATIVIDADE</w:t>
      </w:r>
    </w:p>
    <w:p w:rsidR="007D1B2B" w:rsidRDefault="007D1B2B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4.1</w:t>
      </w:r>
      <w:r>
        <w:rPr>
          <w:rFonts w:ascii="Verdana" w:hAnsi="Verdana" w:cs="Verdana"/>
          <w:sz w:val="20"/>
          <w:szCs w:val="20"/>
        </w:rPr>
        <w:t xml:space="preserve"> Há residência(s) de terceiros no entorno (raio de 100m) do empreendimento (demonstrar imagem satélite e apresentar documentos que evidênci</w:t>
      </w:r>
      <w:r>
        <w:rPr>
          <w:rFonts w:ascii="Verdana" w:hAnsi="Verdana" w:cs="Verdana"/>
          <w:sz w:val="20"/>
          <w:szCs w:val="20"/>
        </w:rPr>
        <w:t xml:space="preserve">e a anuência dos moradores, quando pertinente ao licenciamento ambiental)? </w:t>
      </w:r>
      <w:r>
        <w:rPr>
          <w:rFonts w:ascii="Verdana" w:hAnsi="Verdana" w:cs="Verdana"/>
          <w:sz w:val="20"/>
          <w:szCs w:val="20"/>
        </w:rPr>
        <w:tab/>
      </w:r>
    </w:p>
    <w:p w:rsidR="007D1B2B" w:rsidRDefault="009F6B48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1963077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bCs/>
          <w:sz w:val="20"/>
          <w:szCs w:val="20"/>
        </w:rPr>
        <w:t xml:space="preserve">       </w:t>
      </w:r>
      <w:sdt>
        <w:sdtPr>
          <w:rPr>
            <w:rFonts w:ascii="Verdana" w:hAnsi="Verdana" w:cs="Verdana"/>
            <w:b/>
            <w:sz w:val="20"/>
            <w:szCs w:val="20"/>
          </w:rPr>
          <w:id w:val="-11794207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7D1B2B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4.2</w:t>
      </w:r>
      <w:r>
        <w:rPr>
          <w:rFonts w:ascii="Verdana" w:hAnsi="Verdana" w:cs="Verdana"/>
          <w:sz w:val="20"/>
          <w:szCs w:val="20"/>
        </w:rPr>
        <w:t xml:space="preserve"> A área está inserida em Unidade de Conservação (UC) ou em sua Zona de Amortecimento?</w:t>
      </w:r>
    </w:p>
    <w:p w:rsidR="007D1B2B" w:rsidRDefault="009F6B48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321619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Sim</w:t>
      </w:r>
    </w:p>
    <w:p w:rsidR="007D1B2B" w:rsidRDefault="009F6B48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Nome da Unidade de Conservação: </w:t>
      </w:r>
      <w:sdt>
        <w:sdtPr>
          <w:rPr>
            <w:rFonts w:ascii="Verdana" w:hAnsi="Verdana" w:cs="Verdana"/>
            <w:sz w:val="20"/>
            <w:szCs w:val="20"/>
          </w:rPr>
          <w:id w:val="1763723025"/>
          <w:placeholder>
            <w:docPart w:val="F979B6C541784F8FB895F3B95EBD50C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52649661"/>
              <w:placeholder>
                <w:docPart w:val="8F21E251F81C4870B29A1880F6A32BC6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 xml:space="preserve">Clique aqui para digitar </w:t>
              </w:r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texto.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426"/>
          <w:tab w:val="left" w:pos="5150"/>
          <w:tab w:val="left" w:pos="5690"/>
          <w:tab w:val="left" w:pos="6590"/>
          <w:tab w:val="left" w:pos="731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 referente à anuência (se aplicável): </w:t>
      </w:r>
      <w:sdt>
        <w:sdtPr>
          <w:rPr>
            <w:rFonts w:ascii="Verdana" w:hAnsi="Verdana" w:cs="Verdana"/>
            <w:sz w:val="20"/>
            <w:szCs w:val="20"/>
          </w:rPr>
          <w:id w:val="1396697221"/>
          <w:placeholder>
            <w:docPart w:val="C062A952AE3B4FC7A029239FC10B38C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74521422"/>
              <w:placeholder>
                <w:docPart w:val="A7E8A28931ED4BCF894A2B2381A817C8"/>
              </w:placeholder>
              <w:showingPlcHdr/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Clique aqui para digitar texto.</w:t>
              </w:r>
            </w:sdtContent>
          </w:sdt>
        </w:sdtContent>
      </w:sdt>
    </w:p>
    <w:p w:rsidR="007D1B2B" w:rsidRDefault="009F6B48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751389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7D1B2B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4.3</w:t>
      </w:r>
      <w:r>
        <w:rPr>
          <w:rFonts w:ascii="Verdana" w:hAnsi="Verdana" w:cs="Verdana"/>
          <w:sz w:val="20"/>
          <w:szCs w:val="20"/>
        </w:rPr>
        <w:t xml:space="preserve"> O empreendimento ocupa Área de Preservação Permanente (APP), assim definida pela Lei Federal 12.651/12 (demonstrar imagem satélite do ano de 2</w:t>
      </w:r>
      <w:r>
        <w:rPr>
          <w:rFonts w:ascii="Verdana" w:hAnsi="Verdana" w:cs="Verdana"/>
          <w:sz w:val="20"/>
          <w:szCs w:val="20"/>
        </w:rPr>
        <w:t xml:space="preserve">008, 2016 e atual)? </w:t>
      </w:r>
    </w:p>
    <w:p w:rsidR="007D1B2B" w:rsidRDefault="009F6B48">
      <w:pPr>
        <w:widowControl w:val="0"/>
        <w:tabs>
          <w:tab w:val="left" w:pos="0"/>
        </w:tabs>
        <w:autoSpaceDE w:val="0"/>
        <w:autoSpaceDN w:val="0"/>
        <w:adjustRightInd w:val="0"/>
        <w:spacing w:before="120" w:after="120" w:line="240" w:lineRule="auto"/>
        <w:ind w:right="-142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</w:t>
      </w:r>
      <w:r>
        <w:rPr>
          <w:rFonts w:ascii="Verdana" w:hAnsi="Verdana" w:cs="Verdana"/>
          <w:sz w:val="20"/>
          <w:szCs w:val="20"/>
        </w:rPr>
        <w:t>uários (quando couber).</w:t>
      </w:r>
    </w:p>
    <w:p w:rsidR="007D1B2B" w:rsidRDefault="009F6B48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08829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Sim. Tipo de APP: </w:t>
      </w:r>
      <w:sdt>
        <w:sdtPr>
          <w:rPr>
            <w:rFonts w:ascii="Verdana" w:hAnsi="Verdana" w:cs="Verdana"/>
            <w:sz w:val="20"/>
            <w:szCs w:val="20"/>
          </w:rPr>
          <w:id w:val="2018118233"/>
          <w:placeholder>
            <w:docPart w:val="F2001B45BB944B6485DF7DFF1111E9EE"/>
          </w:placeholder>
          <w:showingPlcHdr/>
          <w:dropDownList>
            <w:listItem w:value="Escolher um item."/>
            <w:listItem w:displayText="APP no entorno de curso d'água natural perene e intermitente" w:value="APP no entorno de curso d'água natural perene e intermitente"/>
            <w:listItem w:displayText="APP no entorno de lagos e lagoas naturais" w:value="APP no entorno de lagos e lagoas naturais"/>
            <w:listItem w:displayText="APP no entorno de reservatórios artificiais, decorrentes de barramento ou represamento de cursos d'água naturais" w:value="APP no entorno de reservatórios artificiais, decorrentes de barramento ou represamento de cursos d'água naturais"/>
            <w:listItem w:displayText="APP no entorno de nascentes e olhos d'água perenes" w:value="APP no entorno de nascentes e olhos d'água perenes"/>
            <w:listItem w:displayText="APP em encostas ou parte destas com declividade superior a 45º" w:value="APP em encostas ou parte destas com declividade superior a 45º"/>
            <w:listItem w:displayText="APP em restinga, como fixadores de dunas ou estabilizadoras de mangues" w:value="APP em restinga, como fixadores de dunas ou estabilizadoras de mangues"/>
            <w:listItem w:displayText="APP em manguezal, em toda a sua extensão" w:value="APP em manguezal, em toda a sua extensão"/>
            <w:listItem w:displayText="APP em topos de morro, montes, montanhas e serras, com altura mínima de 100 (cem) metros e inclinação média maior que 25º " w:value="APP em topos de morro, montes, montanhas e serras, com altura mínima de 100 (cem) metros e inclinação média maior que 25º "/>
            <w:listItem w:displayText="Outro tipo de APP" w:value="Outro tipo de APP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Tamanho da área ocupada: </w:t>
      </w:r>
      <w:sdt>
        <w:sdtPr>
          <w:rPr>
            <w:rFonts w:ascii="Verdana" w:hAnsi="Verdana" w:cs="Verdana"/>
            <w:sz w:val="20"/>
            <w:szCs w:val="20"/>
          </w:rPr>
          <w:id w:val="1643158103"/>
          <w:placeholder>
            <w:docPart w:val="3AC4B80981DF43EF8C19876C285DA7E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(m²).</w:t>
      </w:r>
    </w:p>
    <w:p w:rsidR="007D1B2B" w:rsidRDefault="009F6B48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ab/>
        <w:t xml:space="preserve">O que está em APP? </w:t>
      </w:r>
      <w:sdt>
        <w:sdtPr>
          <w:rPr>
            <w:rFonts w:ascii="Verdana" w:hAnsi="Verdana" w:cs="Verdana"/>
            <w:sz w:val="20"/>
            <w:szCs w:val="20"/>
          </w:rPr>
          <w:id w:val="1257480603"/>
          <w:placeholder>
            <w:docPart w:val="E4FD57BAD6784D0FA47F6969D8B41D6D"/>
          </w:placeholder>
          <w:showingPlcHdr/>
          <w:dropDownList>
            <w:listItem w:value="Escolher um item."/>
            <w:listItem w:displayText="Área Construída (Galpão, Casa, etc.)" w:value="Área Construída (Galpão, Casa, etc.)"/>
            <w:listItem w:displayText="Área de Apoio (Pátio de Manobra, Estacionamento, etc.)" w:value="Área de Apoio (Pátio de Manobra, Estacionamento, etc.)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7D1B2B" w:rsidRDefault="009F6B48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671464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Não.</w:t>
      </w:r>
    </w:p>
    <w:p w:rsidR="007D1B2B" w:rsidRDefault="009F6B48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* A área da atividade não deve corresponder a APP, excetuam-se somente os</w:t>
      </w:r>
      <w:r>
        <w:rPr>
          <w:rFonts w:ascii="Verdana" w:hAnsi="Verdana" w:cs="Verdana"/>
          <w:sz w:val="20"/>
          <w:szCs w:val="20"/>
        </w:rPr>
        <w:t xml:space="preserve"> casos de interesse social, utilidade pública e baixo impacto ambiental previstos na Lei Federal nº 12.651/12 (artigo 3º, incisos VIII, IX e X), devidamente comprovados, situação em que deverá ser formulada consulta prévia ao Órgão Licenciador, acompanhada</w:t>
      </w:r>
      <w:r>
        <w:rPr>
          <w:rFonts w:ascii="Verdana" w:hAnsi="Verdana" w:cs="Verdana"/>
          <w:sz w:val="20"/>
          <w:szCs w:val="20"/>
        </w:rPr>
        <w:t xml:space="preserve"> de proposta de medida compensatória pela utilização de tal área. Quando localizado em área a montante ou jusante à captação de água, a construção deve garantir a preservação da citada captação.</w:t>
      </w:r>
    </w:p>
    <w:p w:rsidR="007D1B2B" w:rsidRDefault="007D1B2B">
      <w:pPr>
        <w:pStyle w:val="Corpodetexto2"/>
        <w:tabs>
          <w:tab w:val="left" w:pos="0"/>
          <w:tab w:val="left" w:pos="567"/>
          <w:tab w:val="left" w:pos="935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4.4</w:t>
      </w:r>
      <w:r>
        <w:rPr>
          <w:rFonts w:ascii="Verdana" w:hAnsi="Verdana" w:cs="Verdana"/>
          <w:sz w:val="20"/>
          <w:szCs w:val="20"/>
        </w:rPr>
        <w:t xml:space="preserve"> Se a resposta do item anterior for NÃO, existe corpo híd</w:t>
      </w:r>
      <w:r>
        <w:rPr>
          <w:rFonts w:ascii="Verdana" w:hAnsi="Verdana" w:cs="Verdana"/>
          <w:sz w:val="20"/>
          <w:szCs w:val="20"/>
        </w:rPr>
        <w:t>rico no entorno até 100 m?</w:t>
      </w:r>
    </w:p>
    <w:p w:rsidR="007D1B2B" w:rsidRDefault="009F6B48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950429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Sim. Especificar o tipo: </w:t>
      </w:r>
      <w:sdt>
        <w:sdtPr>
          <w:rPr>
            <w:rFonts w:ascii="Verdana" w:hAnsi="Verdana" w:cs="Verdana"/>
            <w:sz w:val="20"/>
            <w:szCs w:val="20"/>
          </w:rPr>
          <w:id w:val="795795152"/>
          <w:placeholder>
            <w:docPart w:val="53BB212E5FDF4B4C9359920BCE3122F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                              Distância: </w:t>
      </w:r>
      <w:sdt>
        <w:sdtPr>
          <w:rPr>
            <w:rFonts w:ascii="Verdana" w:hAnsi="Verdana" w:cs="Verdana"/>
            <w:sz w:val="20"/>
            <w:szCs w:val="20"/>
          </w:rPr>
          <w:id w:val="-257672059"/>
          <w:placeholder>
            <w:docPart w:val="A6884D3A7AAE4AECB92A5F3A12DFCE2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(m).</w:t>
      </w:r>
    </w:p>
    <w:p w:rsidR="007D1B2B" w:rsidRDefault="009F6B48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030233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7D1B2B">
      <w:pPr>
        <w:widowControl w:val="0"/>
        <w:spacing w:before="120" w:after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4.5</w:t>
      </w:r>
      <w:r>
        <w:rPr>
          <w:rFonts w:ascii="Verdana" w:hAnsi="Verdana" w:cs="Verdana"/>
          <w:sz w:val="20"/>
          <w:szCs w:val="20"/>
        </w:rPr>
        <w:t xml:space="preserve"> Haverá supressão de vegetação?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648367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 do documento referente à autor</w:t>
      </w:r>
      <w:r>
        <w:rPr>
          <w:rFonts w:ascii="Verdana" w:hAnsi="Verdana" w:cs="Verdana"/>
          <w:sz w:val="20"/>
          <w:szCs w:val="20"/>
        </w:rPr>
        <w:t xml:space="preserve">ização expedida pelo IDAF: </w:t>
      </w:r>
      <w:sdt>
        <w:sdtPr>
          <w:rPr>
            <w:rFonts w:ascii="Verdana" w:hAnsi="Verdana" w:cs="Verdana"/>
            <w:sz w:val="20"/>
            <w:szCs w:val="20"/>
          </w:rPr>
          <w:id w:val="-561789604"/>
          <w:placeholder>
            <w:docPart w:val="3DA0E33BE5D04BD1824AF288EAEC242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184794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4.6</w:t>
      </w:r>
      <w:r>
        <w:rPr>
          <w:rFonts w:ascii="Verdana" w:hAnsi="Verdana" w:cs="Verdana"/>
          <w:sz w:val="20"/>
          <w:szCs w:val="20"/>
        </w:rPr>
        <w:t xml:space="preserve"> Descrever o tipo de vegetação no entorno da atividade (pastagens, fragmentos de mata/floresta, plantações (café, hortaliças, etc.): </w:t>
      </w:r>
      <w:sdt>
        <w:sdtPr>
          <w:rPr>
            <w:rFonts w:ascii="Verdana" w:hAnsi="Verdana" w:cs="Verdana"/>
            <w:sz w:val="20"/>
            <w:szCs w:val="20"/>
          </w:rPr>
          <w:id w:val="992690923"/>
          <w:placeholder>
            <w:docPart w:val="F4E1AC9CA11E40D2A0088CA230E169B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517040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possui.       </w:t>
      </w: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4.7</w:t>
      </w:r>
      <w:r>
        <w:rPr>
          <w:rFonts w:ascii="Verdana" w:hAnsi="Verdana" w:cs="Verdana"/>
          <w:sz w:val="20"/>
          <w:szCs w:val="20"/>
        </w:rPr>
        <w:t xml:space="preserve"> Há / haverá intervenção em Reserva Legal de acordo com as definições constantes na Lei Federal nº 12.651/2012?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414983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560401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4.8</w:t>
      </w:r>
      <w:r>
        <w:rPr>
          <w:rFonts w:ascii="Verdana" w:hAnsi="Verdana" w:cs="Verdana"/>
          <w:sz w:val="20"/>
          <w:szCs w:val="20"/>
        </w:rPr>
        <w:t xml:space="preserve"> No caso de empreendimentos localizados em imóveis rurais, informar se possui Cadastro Ambiental Rural – CAR.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15124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de registro do CAR ou número do protocolo: </w:t>
      </w:r>
      <w:sdt>
        <w:sdtPr>
          <w:rPr>
            <w:rFonts w:ascii="Verdana" w:hAnsi="Verdana" w:cs="Verdana"/>
            <w:sz w:val="20"/>
            <w:szCs w:val="20"/>
          </w:rPr>
          <w:id w:val="-1010985876"/>
          <w:placeholder>
            <w:docPart w:val="98904B89B9774956967D23E7ADD62B0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1467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4.9</w:t>
      </w:r>
      <w:r>
        <w:rPr>
          <w:rFonts w:ascii="Verdana" w:hAnsi="Verdana" w:cs="Verdana"/>
          <w:sz w:val="20"/>
          <w:szCs w:val="20"/>
        </w:rPr>
        <w:t xml:space="preserve"> O empreendimento está em área no entorno de</w:t>
      </w:r>
      <w:r>
        <w:rPr>
          <w:rFonts w:ascii="Verdana" w:hAnsi="Verdana" w:cs="Verdana"/>
          <w:sz w:val="20"/>
          <w:szCs w:val="20"/>
        </w:rPr>
        <w:t xml:space="preserve"> patrimônio histórico-cultural tombado?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0000313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82334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lastRenderedPageBreak/>
        <w:t>Caso a resposta seja sim, responda os itens a seguir:</w:t>
      </w:r>
    </w:p>
    <w:p w:rsidR="007D1B2B" w:rsidRDefault="009F6B48">
      <w:pPr>
        <w:pStyle w:val="PargrafodaLista"/>
        <w:numPr>
          <w:ilvl w:val="0"/>
          <w:numId w:val="2"/>
        </w:num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Identifique o (s) bem(s) e monumento (s) tombado (s): </w:t>
      </w:r>
      <w:sdt>
        <w:sdtPr>
          <w:rPr>
            <w:rFonts w:ascii="Verdana" w:hAnsi="Verdana" w:cs="Verdana"/>
            <w:sz w:val="20"/>
            <w:szCs w:val="20"/>
          </w:rPr>
          <w:id w:val="1702587375"/>
          <w:placeholder>
            <w:docPart w:val="1071D77DAACB43FA99F39F3AD320E24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PargrafodaLista"/>
        <w:spacing w:before="120" w:after="120" w:line="240" w:lineRule="auto"/>
        <w:ind w:left="1080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Obs.: Será necessário fazer juntada aos autos do </w:t>
      </w:r>
      <w:r>
        <w:rPr>
          <w:rFonts w:ascii="Verdana" w:hAnsi="Verdana" w:cs="Verdana"/>
          <w:sz w:val="20"/>
          <w:szCs w:val="20"/>
        </w:rPr>
        <w:t>processo da cópia de ofício contendo a manifestação do órgão responsável municipal, estadual ou federal responsável pelo tombamento e às restrições existentes para a instalação e operação do empreendimento.</w:t>
      </w:r>
    </w:p>
    <w:p w:rsidR="007D1B2B" w:rsidRDefault="009F6B48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4.10 </w:t>
      </w:r>
      <w:r>
        <w:rPr>
          <w:rFonts w:ascii="Verdana" w:hAnsi="Verdana" w:cs="Verdana"/>
          <w:sz w:val="20"/>
          <w:szCs w:val="20"/>
        </w:rPr>
        <w:t>O empreendimento encontra-se inserido no A</w:t>
      </w:r>
      <w:r>
        <w:rPr>
          <w:rFonts w:ascii="Verdana" w:hAnsi="Verdana" w:cs="Verdana"/>
          <w:sz w:val="20"/>
          <w:szCs w:val="20"/>
        </w:rPr>
        <w:t>nexo II da Instrução Normativa nº 001, de 27 de Março de 2015 emitida pelo Instituto do Patrimônio Histórico e Artístico Nacional – IPHAN?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254363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1785840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a resposta seja sim, responda os itens a seguir: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4.10.1</w:t>
      </w:r>
      <w:r>
        <w:rPr>
          <w:rFonts w:ascii="Verdana" w:hAnsi="Verdana" w:cs="Verdana"/>
          <w:sz w:val="20"/>
          <w:szCs w:val="20"/>
        </w:rPr>
        <w:t xml:space="preserve"> Qual o Nível de classificação do e</w:t>
      </w:r>
      <w:r>
        <w:rPr>
          <w:rFonts w:ascii="Verdana" w:hAnsi="Verdana" w:cs="Verdana"/>
          <w:sz w:val="20"/>
          <w:szCs w:val="20"/>
        </w:rPr>
        <w:t xml:space="preserve">mpreendimento determinado pelo IPHAN/ES?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3799761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    </w:t>
      </w:r>
      <w:sdt>
        <w:sdtPr>
          <w:rPr>
            <w:rFonts w:ascii="Verdana" w:hAnsi="Verdana" w:cs="Verdana"/>
            <w:b/>
            <w:sz w:val="20"/>
            <w:szCs w:val="20"/>
          </w:rPr>
          <w:id w:val="17946321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      </w:t>
      </w:r>
      <w:sdt>
        <w:sdtPr>
          <w:rPr>
            <w:rFonts w:ascii="Verdana" w:hAnsi="Verdana" w:cs="Verdana"/>
            <w:sz w:val="20"/>
            <w:szCs w:val="20"/>
          </w:rPr>
          <w:id w:val="-1729600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      </w:t>
      </w:r>
      <w:sdt>
        <w:sdtPr>
          <w:rPr>
            <w:rFonts w:ascii="Verdana" w:hAnsi="Verdana" w:cs="Verdana"/>
            <w:sz w:val="20"/>
            <w:szCs w:val="20"/>
          </w:rPr>
          <w:id w:val="-7731665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III      </w:t>
      </w:r>
      <w:sdt>
        <w:sdtPr>
          <w:rPr>
            <w:rFonts w:ascii="Verdana" w:hAnsi="Verdana" w:cs="Verdana"/>
            <w:sz w:val="20"/>
            <w:szCs w:val="20"/>
          </w:rPr>
          <w:id w:val="185179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Nível IV   </w:t>
      </w:r>
    </w:p>
    <w:p w:rsidR="007D1B2B" w:rsidRDefault="009F6B48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4.10.2 </w:t>
      </w:r>
      <w:r>
        <w:rPr>
          <w:rFonts w:ascii="Verdana" w:hAnsi="Verdana" w:cs="Verdana"/>
          <w:sz w:val="20"/>
          <w:szCs w:val="20"/>
        </w:rPr>
        <w:t>Qual foi o posicionamento do IPHAN/ES frente à solicitação de manifestação?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sz w:val="20"/>
            <w:szCs w:val="20"/>
          </w:rPr>
          <w:id w:val="3274034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Favorável      </w:t>
      </w:r>
      <w:sdt>
        <w:sdtPr>
          <w:rPr>
            <w:rFonts w:ascii="Verdana" w:hAnsi="Verdana" w:cs="Verdana"/>
            <w:sz w:val="20"/>
            <w:szCs w:val="20"/>
          </w:rPr>
          <w:id w:val="-7407909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>Indeferida</w:t>
      </w:r>
    </w:p>
    <w:p w:rsidR="007D1B2B" w:rsidRDefault="009F6B48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hAnsi="Verdana" w:cs="Verdana"/>
          <w:i/>
          <w:sz w:val="20"/>
          <w:szCs w:val="20"/>
        </w:rPr>
        <w:t xml:space="preserve">4.10.3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Caso seja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 favorável, responda o item a seguir: (toda documentação comprobatória deverá ser apresentada por meio de cópias aos autos do processo administrativo de requerimento do licenciamento.</w:t>
      </w:r>
    </w:p>
    <w:p w:rsidR="007D1B2B" w:rsidRDefault="009F6B48">
      <w:pPr>
        <w:pStyle w:val="PargrafodaLista"/>
        <w:numPr>
          <w:ilvl w:val="0"/>
          <w:numId w:val="3"/>
        </w:num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Quais a (s) exigência (s) solicitadas pelo IPHAN/ES: </w:t>
      </w:r>
      <w:sdt>
        <w:sdtPr>
          <w:rPr>
            <w:rFonts w:ascii="Verdana" w:eastAsia="Times New Roman" w:hAnsi="Verdana" w:cs="Verdana"/>
            <w:i/>
            <w:sz w:val="20"/>
            <w:szCs w:val="20"/>
            <w:lang w:eastAsia="pt-BR"/>
          </w:rPr>
          <w:id w:val="-1967648937"/>
          <w:placeholder>
            <w:docPart w:val="19E99346B9DE4FB1BACA649F771DBF9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gitar texto.</w:t>
          </w:r>
        </w:sdtContent>
      </w:sdt>
    </w:p>
    <w:p w:rsidR="007D1B2B" w:rsidRDefault="009F6B48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4.11 </w:t>
      </w:r>
      <w:r>
        <w:rPr>
          <w:rFonts w:ascii="Verdana" w:hAnsi="Verdana" w:cs="Verdana"/>
          <w:sz w:val="20"/>
          <w:szCs w:val="20"/>
        </w:rPr>
        <w:t>Meio Biótico</w:t>
      </w:r>
    </w:p>
    <w:p w:rsidR="007D1B2B" w:rsidRDefault="009F6B48">
      <w:pPr>
        <w:spacing w:before="120" w:after="120" w:line="240" w:lineRule="auto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4.11.1 Fauna</w:t>
      </w:r>
    </w:p>
    <w:p w:rsidR="007D1B2B" w:rsidRDefault="009F6B48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sz w:val="20"/>
          <w:szCs w:val="20"/>
          <w:lang w:val="pt-BR" w:eastAsia="pt-BR"/>
        </w:rPr>
      </w:pPr>
      <w:r>
        <w:rPr>
          <w:rFonts w:ascii="Verdana" w:hAnsi="Verdana" w:cs="Verdana"/>
          <w:bCs/>
          <w:sz w:val="20"/>
          <w:szCs w:val="20"/>
        </w:rPr>
        <w:t xml:space="preserve">Descrição sucinta da o ambiente encontrado na área de influência do empreendimento, com descrição dos tipos de habitats existentes (incluindo áreas antropizadas como pastagens, plantações e outras áreas </w:t>
      </w:r>
      <w:r>
        <w:rPr>
          <w:rFonts w:ascii="Verdana" w:hAnsi="Verdana" w:cs="Verdana"/>
          <w:bCs/>
          <w:sz w:val="20"/>
          <w:szCs w:val="20"/>
        </w:rPr>
        <w:t>manejadas), e identificar as espécies faunísticas de ocorrência na área:</w:t>
      </w:r>
      <w:r>
        <w:rPr>
          <w:rFonts w:ascii="Verdana" w:hAnsi="Verdana" w:cs="Verdana"/>
          <w:sz w:val="20"/>
          <w:szCs w:val="20"/>
          <w:lang w:val="pt-BR" w:eastAsia="pt-BR"/>
        </w:rPr>
        <w:t xml:space="preserve"> </w:t>
      </w: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1457325"/>
                <wp:effectExtent l="0" t="0" r="28575" b="28575"/>
                <wp:docPr id="13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189725573"/>
                            </w:sdtPr>
                            <w:sdtEndPr/>
                            <w:sdtContent>
                              <w:sdt>
                                <w:sdtPr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  <w:id w:val="909811186"/>
                                  <w:placeholder>
                                    <w:docPart w:val="6BA68D938170411B8C57620A6808C467"/>
                                  </w:placeholder>
                                  <w:showingPlcHdr/>
                                </w:sdtPr>
                                <w:sdtEndPr/>
                                <w:sdtContent>
                                  <w:p w:rsidR="007D1B2B" w:rsidRDefault="009F6B48">
                                    <w:pPr>
                                      <w:pStyle w:val="PargrafodaLista"/>
                                      <w:spacing w:after="0"/>
                                      <w:ind w:left="0"/>
                                      <w:jc w:val="both"/>
                                      <w:rPr>
                                        <w:rFonts w:ascii="Arial Narrow" w:hAnsi="Arial Narrow"/>
                                        <w:i/>
                                        <w:sz w:val="18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Style w:val="TextodoEspaoReservado"/>
                                        <w:rFonts w:ascii="Arial Narrow" w:hAnsi="Arial Narrow"/>
                                        <w:color w:val="595959" w:themeColor="text1" w:themeTint="A6"/>
                                        <w:sz w:val="20"/>
                                        <w:szCs w:val="32"/>
                                      </w:rPr>
                                      <w:t>Clique ou toque aqui para inserir o texto.</w:t>
                                    </w:r>
                                  </w:p>
                                </w:sdtContent>
                              </w:sdt>
                            </w:sdtContent>
                          </w:sdt>
                          <w:p w:rsidR="007D1B2B" w:rsidRDefault="007D1B2B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114.75pt;width:449.25pt;v-text-anchor:middle;" fillcolor="#FFFFFF" filled="t" stroked="t" coordsize="21600,21600" o:gfxdata="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BBplF/0wAAAAUBAAAPAAAAAAAAAAEAIAAAACIAAABkcnMvZG93bnJldi54bWxQSwECFAAU&#10;AAAACACHTuJASHgspS8CAACEBAAADgAAAAAAAAABACAAAAAiAQAAZHJzL2Uyb0RvYy54bWxQSwUG&#10;AAAAAAYABgBZAQAAw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189725573"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  <w:id w:val="909811186"/>
                            <w:placeholder>
                              <w:docPart w:val="6BA68D938170411B8C57620A6808C467"/>
                            </w:placeholder>
                            <w:showingPlcHdr/>
                          </w:sdtPr>
                          <w:sdtEndPr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sdtEndPr>
                          <w:sdtContent>
                            <w:p>
                              <w:pPr>
                                <w:pStyle w:val="68"/>
                                <w:spacing w:after="0"/>
                                <w:ind w:left="0"/>
                                <w:jc w:val="both"/>
                                <w:rPr>
                                  <w:rFonts w:ascii="Arial Narrow" w:hAnsi="Arial Narrow"/>
                                  <w:i/>
                                  <w:sz w:val="18"/>
                                  <w:szCs w:val="20"/>
                                </w:rPr>
                              </w:pPr>
                              <w:r>
                                <w:rPr>
                                  <w:rStyle w:val="63"/>
                                  <w:rFonts w:ascii="Arial Narrow" w:hAnsi="Arial Narrow"/>
                                  <w:sz w:val="20"/>
                                  <w:szCs w:val="32"/>
                                </w:rPr>
                                <w:t>Clique ou toque aqui para inserir o texto.</w:t>
                              </w:r>
                            </w:p>
                          </w:sdtContent>
                        </w:sdt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7D1B2B" w:rsidRDefault="009F6B48">
      <w:pPr>
        <w:tabs>
          <w:tab w:val="left" w:pos="1134"/>
        </w:tabs>
        <w:spacing w:before="120" w:after="120" w:line="276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>OBS.: Em caso de existência de fauna relevante ou espécies contidas nas listas oficiais de fauna ameaçadas (ICMBio), os tipos de h</w:t>
      </w:r>
      <w:r>
        <w:rPr>
          <w:rFonts w:ascii="Verdana" w:hAnsi="Verdana" w:cs="Verdana"/>
          <w:bCs/>
          <w:i/>
          <w:iCs/>
          <w:sz w:val="20"/>
          <w:szCs w:val="20"/>
        </w:rPr>
        <w:t>abitats deverão ser mapeados, com indicação dos seus tamanhos em termos percentuais e absolutos, além de indicar os pontos amostrados (coordenadas geográficas) para cada grupo taxonômico.</w:t>
      </w:r>
    </w:p>
    <w:p w:rsidR="007D1B2B" w:rsidRDefault="009F6B48">
      <w:pPr>
        <w:spacing w:before="120" w:after="120" w:line="240" w:lineRule="auto"/>
        <w:rPr>
          <w:rFonts w:ascii="Verdana" w:hAnsi="Verdana" w:cs="Verdana"/>
          <w:i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lastRenderedPageBreak/>
        <w:t>4.11.2 Flora</w:t>
      </w: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bookmarkStart w:id="1" w:name="_Hlk76024229"/>
      <w:r>
        <w:rPr>
          <w:rFonts w:ascii="Verdana" w:hAnsi="Verdana" w:cs="Verdana"/>
          <w:bCs/>
          <w:sz w:val="20"/>
          <w:szCs w:val="20"/>
        </w:rPr>
        <w:t xml:space="preserve">Síntese da flora encontrada na área do empreendimento, </w:t>
      </w:r>
      <w:r>
        <w:rPr>
          <w:rFonts w:ascii="Verdana" w:hAnsi="Verdana" w:cs="Verdana"/>
          <w:bCs/>
          <w:sz w:val="20"/>
          <w:szCs w:val="20"/>
        </w:rPr>
        <w:t>e se for o caso detalhamento da área para supressão de vegetação:</w:t>
      </w: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inline distT="0" distB="0" distL="0" distR="0">
                <wp:extent cx="5705475" cy="1409700"/>
                <wp:effectExtent l="0" t="0" r="28575" b="19050"/>
                <wp:docPr id="14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05475" cy="1409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sdt>
                            <w:sdtP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id w:val="533012889"/>
                              <w:showingPlcHdr/>
                            </w:sdtPr>
                            <w:sdtEndPr/>
                            <w:sdtContent>
                              <w:p w:rsidR="007D1B2B" w:rsidRDefault="009F6B48">
                                <w:pPr>
                                  <w:pStyle w:val="PargrafodaLista"/>
                                  <w:spacing w:after="0"/>
                                  <w:ind w:left="0"/>
                                  <w:jc w:val="both"/>
                                  <w:rPr>
                                    <w:rFonts w:ascii="Arial Narrow" w:hAnsi="Arial Narrow"/>
                                    <w:i/>
                                    <w:sz w:val="18"/>
                                    <w:szCs w:val="20"/>
                                  </w:rPr>
                                </w:pPr>
                                <w:r>
                                  <w:rPr>
                                    <w:rStyle w:val="TextodoEspaoReservado"/>
                                    <w:rFonts w:ascii="Arial Narrow" w:hAnsi="Arial Narrow"/>
                                    <w:color w:val="595959" w:themeColor="text1" w:themeTint="A6"/>
                                    <w:sz w:val="20"/>
                                    <w:szCs w:val="32"/>
                                  </w:rPr>
                                  <w:t>Clique ou toque aqui para inserir o texto.</w:t>
                                </w:r>
                              </w:p>
                            </w:sdtContent>
                          </w:sdt>
                          <w:p w:rsidR="007D1B2B" w:rsidRDefault="007D1B2B">
                            <w:pPr>
                              <w:pStyle w:val="PargrafodaLista"/>
                              <w:spacing w:after="0"/>
                              <w:ind w:left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wpsCustomData="http://www.wps.cn/officeDocument/2013/wpsCustomData">
            <w:pict>
              <v:shape id="Caixa de Texto 2" o:spid="_x0000_s1026" o:spt="202" type="#_x0000_t202" style="height:111pt;width:449.25pt;v-text-anchor:middle;" fillcolor="#FFFFFF" filled="t" stroked="t" coordsize="21600,21600" o:gfxdata="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g7Cpc9IAAAAFAQAADwAAAAAAAAABACAAAAAiAAAAZHJzL2Rvd25yZXYueG1sUEsBAhQA&#10;FAAAAAgAh07iQJbpBgExAgAAhAQAAA4AAAAAAAAAAQAgAAAAIQEAAGRycy9lMm9Eb2MueG1sUEsF&#10;BgAAAAAGAAYAWQEAAMQ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sdt>
                      <w:sdt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id w:val="533012889"/>
                        <w:showingPlcHdr/>
                      </w:sdtPr>
                      <w:sdtEndP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sdtEndPr>
                      <w:sdtContent>
                        <w:p>
                          <w:pPr>
                            <w:pStyle w:val="68"/>
                            <w:spacing w:after="0"/>
                            <w:ind w:left="0"/>
                            <w:jc w:val="both"/>
                            <w:rPr>
                              <w:rFonts w:ascii="Arial Narrow" w:hAnsi="Arial Narrow"/>
                              <w:i/>
                              <w:sz w:val="18"/>
                              <w:szCs w:val="20"/>
                            </w:rPr>
                          </w:pPr>
                          <w:r>
                            <w:rPr>
                              <w:rStyle w:val="63"/>
                              <w:rFonts w:ascii="Arial Narrow" w:hAnsi="Arial Narrow"/>
                              <w:sz w:val="20"/>
                              <w:szCs w:val="32"/>
                            </w:rPr>
                            <w:t>Clique ou toque aqui para inserir o texto.</w:t>
                          </w:r>
                        </w:p>
                      </w:sdtContent>
                    </w:sdt>
                    <w:p>
                      <w:pPr>
                        <w:pStyle w:val="68"/>
                        <w:spacing w:after="0"/>
                        <w:ind w:left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</w:p>
                  </w:txbxContent>
                </v:textbox>
                <w10:wrap type="none"/>
                <w10:anchorlock/>
              </v:shape>
            </w:pict>
          </mc:Fallback>
        </mc:AlternateContent>
      </w: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Cs/>
          <w:i/>
          <w:iCs/>
          <w:sz w:val="20"/>
          <w:szCs w:val="20"/>
        </w:rPr>
      </w:pPr>
      <w:r>
        <w:rPr>
          <w:rFonts w:ascii="Verdana" w:hAnsi="Verdana" w:cs="Verdana"/>
          <w:bCs/>
          <w:i/>
          <w:iCs/>
          <w:sz w:val="20"/>
          <w:szCs w:val="20"/>
        </w:rPr>
        <w:t>OBS.: Em caso de existência de flora relevante ou nas listas oficiais de ameaçadas, caracterizar todos os ecossistemas nas áreas diretamente</w:t>
      </w:r>
      <w:r>
        <w:rPr>
          <w:rFonts w:ascii="Verdana" w:hAnsi="Verdana" w:cs="Verdana"/>
          <w:bCs/>
          <w:i/>
          <w:iCs/>
          <w:sz w:val="20"/>
          <w:szCs w:val="20"/>
        </w:rPr>
        <w:t xml:space="preserve"> atingidas pelas intervenções do empreendimento, a distribuição, interferência e relevância na biota regional, através de levantamentos de dados primários e secundários, contemplando a sazonalidade regional – estações chuvosa e seca. A metodologia referent</w:t>
      </w:r>
      <w:r>
        <w:rPr>
          <w:rFonts w:ascii="Verdana" w:hAnsi="Verdana" w:cs="Verdana"/>
          <w:bCs/>
          <w:i/>
          <w:iCs/>
          <w:sz w:val="20"/>
          <w:szCs w:val="20"/>
        </w:rPr>
        <w:t>e ao esforço amostral deverá ser detalhada e comparada quando da ocorrência de dados pré-existentes.</w:t>
      </w:r>
      <w:bookmarkEnd w:id="1"/>
    </w:p>
    <w:p w:rsidR="007D1B2B" w:rsidRDefault="007D1B2B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7D1B2B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i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224155</wp:posOffset>
                </wp:positionV>
                <wp:extent cx="5724525" cy="1609725"/>
                <wp:effectExtent l="0" t="0" r="28575" b="28575"/>
                <wp:wrapNone/>
                <wp:docPr id="5" name="Caixa de Tex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724525" cy="1609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 xml:space="preserve">EM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ANEXO</w:t>
                            </w:r>
                            <w:r>
                              <w:rPr>
                                <w:sz w:val="20"/>
                                <w:szCs w:val="2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AO PRESENTE DOCUMENTO DEVERÁ SER APRESENTADO: RELATÓRIO FOTOGRÁFICO ILUSTRANDO AS SEGUINTES SITUAÇÕES: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 Localização do empreendimento ident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ificando a frente, fachada ou entrada principal e seu entorno; 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Identificação do interior da área; 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Sistemas de tratamento dos efluentes gerados; 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Local de armazenamento dos resíduos gerados na atividade; 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sym w:font="Symbol" w:char="F0AE"/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 xml:space="preserve"> Outros controles adotados.</w:t>
                            </w:r>
                          </w:p>
                          <w:p w:rsidR="007D1B2B" w:rsidRDefault="009F6B48">
                            <w:pPr>
                              <w:spacing w:after="0"/>
                              <w:jc w:val="both"/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PARA EMPREENDIM</w:t>
                            </w:r>
                            <w:r>
                              <w:rPr>
                                <w:rFonts w:ascii="Arial Narrow" w:hAnsi="Arial Narrow"/>
                                <w:i/>
                                <w:sz w:val="18"/>
                                <w:szCs w:val="20"/>
                              </w:rPr>
                              <w:t>ENTOS EM FASE DE PLANEJAMENTO E INSTALAÇÃO DEVERÃO SER APRESENTADOS OS PROJETOS ARQUITETÔNICOS, HIDROSSANITÁRIOS, DE COMBATE AO INCÊNDIO, DENTRE OUTROS CABÍVEIS A DEPENDER DA TIPOLOGIA DE ATIVIDADE.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0.75pt;margin-top:17.65pt;height:126.75pt;width:450.75pt;z-index:251662336;mso-width-relative:page;mso-height-relative:page;" fillcolor="#FFFFFF [3201]" filled="t" stroked="t" coordsize="21600,21600" o:gfxdata="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HQ3jJXUAAAACAEAAA8AAAAA&#10;AAAAAQAgAAAAIgAAAGRycy9kb3ducmV2LnhtbFBLAQIUABQAAAAIAIdO4kDboENVUQIAAMsEAAAO&#10;AAAAAAAAAAEAIAAAACMBAABkcnMvZTJvRG9jLnhtbFBLBQYAAAAABgAGAFkBAADm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EM ANEXO</w:t>
                      </w:r>
                      <w:r>
                        <w:rPr>
                          <w:sz w:val="20"/>
                          <w:szCs w:val="20"/>
                          <w:lang w:val="pt-BR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AO PRESENTE DOCUMENTO DEVERÁ SER APRESENTADO: RELATÓRIO FOTOGRÁFICO ILUSTRANDO AS SEGUINTES SITUAÇÕES: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 Localização do empreendimento identificando a frente, fachada ou entrada principal e seu entorno;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Identificação do interior da área;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Sistemas de tratamento dos efluentes gerados;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Local de armazenamento dos resíduos gerados na atividade; 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sym w:font="Symbol" w:char="F0AE"/>
                      </w: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 xml:space="preserve"> Outros controles adotados.</w:t>
                      </w:r>
                    </w:p>
                    <w:p>
                      <w:pPr>
                        <w:spacing w:after="0"/>
                        <w:jc w:val="both"/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18"/>
                          <w:szCs w:val="20"/>
                        </w:rPr>
                        <w:t>PARA EMPREENDIMENTOS EM FASE DE PLANEJAMENTO E INSTALAÇÃO DEVERÃO SER APRESENTADOS OS PROJETOS ARQUITETÔNICOS, HIDROSSANITÁRIOS, DE COMBATE AO INCÊNDIO, DENTRE OUTROS CABÍVEIS A DEPENDER DA TIPOLOGIA DE ATIVIDADE.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5. DESCRIÇÃO GERAL DO EMPREENDIMENTO E CARACTERIZAÇÃO </w:t>
      </w:r>
      <w:r>
        <w:rPr>
          <w:rFonts w:ascii="Verdana" w:hAnsi="Verdana" w:cs="Verdana"/>
          <w:b/>
          <w:sz w:val="20"/>
          <w:szCs w:val="20"/>
        </w:rPr>
        <w:t>GERAL DA ATIVIDADE:</w:t>
      </w: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7D1B2B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5.1</w:t>
      </w:r>
      <w:r>
        <w:rPr>
          <w:rFonts w:ascii="Verdana" w:hAnsi="Verdana" w:cs="Verdana"/>
          <w:sz w:val="20"/>
          <w:szCs w:val="20"/>
        </w:rPr>
        <w:t xml:space="preserve"> Haverá movimentação de terra (corte, aterro ou terraplenagem) na área do empreendimento?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84871988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</w:t>
      </w:r>
    </w:p>
    <w:p w:rsidR="007D1B2B" w:rsidRDefault="009F6B48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Caso a resposta seja sim, informar o número da licença ambiental / autorização ambiental vigente: </w:t>
      </w:r>
      <w:sdt>
        <w:sdtPr>
          <w:rPr>
            <w:rFonts w:ascii="Verdana" w:hAnsi="Verdana" w:cs="Verdana"/>
            <w:sz w:val="20"/>
            <w:szCs w:val="20"/>
          </w:rPr>
          <w:id w:val="-1753652995"/>
          <w:placeholder>
            <w:docPart w:val="97F01211C7884DDBA3DBCA16F9A7481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PargrafodaLista"/>
        <w:numPr>
          <w:ilvl w:val="0"/>
          <w:numId w:val="1"/>
        </w:numPr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 xml:space="preserve">Caso </w:t>
      </w:r>
      <w:r>
        <w:rPr>
          <w:rFonts w:ascii="Verdana" w:eastAsia="Times New Roman" w:hAnsi="Verdana" w:cs="Verdana"/>
          <w:b/>
          <w:i/>
          <w:sz w:val="20"/>
          <w:szCs w:val="20"/>
          <w:lang w:eastAsia="pt-BR"/>
        </w:rPr>
        <w:t xml:space="preserve">não </w:t>
      </w:r>
      <w:r>
        <w:rPr>
          <w:rFonts w:ascii="Verdana" w:eastAsia="Times New Roman" w:hAnsi="Verdana" w:cs="Verdana"/>
          <w:i/>
          <w:sz w:val="20"/>
          <w:szCs w:val="20"/>
          <w:lang w:eastAsia="pt-BR"/>
        </w:rPr>
        <w:t>possua licença ambiental / autorização vigente, preencher Formulário Técnico de Controle Ambiental – FTCA específico para Terraplenagem.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3091644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5.2</w:t>
      </w:r>
      <w:r>
        <w:rPr>
          <w:rFonts w:ascii="Verdana" w:hAnsi="Verdana" w:cs="Verdana"/>
          <w:sz w:val="20"/>
          <w:szCs w:val="20"/>
        </w:rPr>
        <w:t xml:space="preserve"> Há/Haverá a execução da atividade de lavador de veículos?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6092391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17832586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>5.3</w:t>
      </w:r>
      <w:r>
        <w:rPr>
          <w:rFonts w:ascii="Verdana" w:hAnsi="Verdana" w:cs="Verdana"/>
          <w:sz w:val="20"/>
          <w:szCs w:val="20"/>
        </w:rPr>
        <w:t xml:space="preserve"> Há/Haverá a execução da atividade troca de óleo e/ou manutenção de veículos?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8196027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16469308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5.4 </w:t>
      </w:r>
      <w:r>
        <w:rPr>
          <w:rFonts w:ascii="Verdana" w:hAnsi="Verdana" w:cs="Verdana"/>
          <w:bCs/>
          <w:iCs/>
          <w:sz w:val="20"/>
          <w:szCs w:val="20"/>
        </w:rPr>
        <w:t>Marque a opção que corresponda ao número de tanques instalados/a serem instalados no empreendimento: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608883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1 </w:t>
      </w:r>
      <w:sdt>
        <w:sdtPr>
          <w:rPr>
            <w:rFonts w:ascii="Verdana" w:hAnsi="Verdana" w:cs="Verdana"/>
            <w:b/>
            <w:sz w:val="20"/>
            <w:szCs w:val="20"/>
          </w:rPr>
          <w:id w:val="-20792792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2 </w:t>
      </w:r>
      <w:sdt>
        <w:sdtPr>
          <w:rPr>
            <w:rFonts w:ascii="Verdana" w:hAnsi="Verdana" w:cs="Verdana"/>
            <w:b/>
            <w:sz w:val="20"/>
            <w:szCs w:val="20"/>
          </w:rPr>
          <w:id w:val="-1326663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3 </w:t>
      </w:r>
      <w:sdt>
        <w:sdtPr>
          <w:rPr>
            <w:rFonts w:ascii="Verdana" w:hAnsi="Verdana" w:cs="Verdana"/>
            <w:b/>
            <w:sz w:val="20"/>
            <w:szCs w:val="20"/>
          </w:rPr>
          <w:id w:val="127991979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4 </w:t>
      </w:r>
      <w:sdt>
        <w:sdtPr>
          <w:rPr>
            <w:rFonts w:ascii="Verdana" w:hAnsi="Verdana" w:cs="Verdana"/>
            <w:b/>
            <w:sz w:val="20"/>
            <w:szCs w:val="20"/>
          </w:rPr>
          <w:id w:val="2928686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5 </w:t>
      </w:r>
      <w:sdt>
        <w:sdtPr>
          <w:rPr>
            <w:rFonts w:ascii="Verdana" w:hAnsi="Verdana" w:cs="Verdana"/>
            <w:b/>
            <w:sz w:val="20"/>
            <w:szCs w:val="20"/>
          </w:rPr>
          <w:id w:val="-19241000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6 </w:t>
      </w:r>
      <w:sdt>
        <w:sdtPr>
          <w:rPr>
            <w:rFonts w:ascii="Verdana" w:hAnsi="Verdana" w:cs="Verdana"/>
            <w:b/>
            <w:sz w:val="20"/>
            <w:szCs w:val="20"/>
          </w:rPr>
          <w:id w:val="184180432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7 </w:t>
      </w:r>
      <w:sdt>
        <w:sdtPr>
          <w:rPr>
            <w:rFonts w:ascii="Verdana" w:hAnsi="Verdana" w:cs="Verdana"/>
            <w:b/>
            <w:sz w:val="20"/>
            <w:szCs w:val="20"/>
          </w:rPr>
          <w:id w:val="-18666705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8 Outros: </w:t>
      </w:r>
      <w:sdt>
        <w:sdtPr>
          <w:rPr>
            <w:rFonts w:ascii="Verdana" w:hAnsi="Verdana" w:cs="Verdana"/>
            <w:sz w:val="20"/>
            <w:szCs w:val="20"/>
          </w:rPr>
          <w:id w:val="67390082"/>
          <w:placeholder>
            <w:docPart w:val="60B86AFBC30F44EA80CB7B1A31E9C04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5.5 </w:t>
      </w:r>
      <w:r>
        <w:rPr>
          <w:rFonts w:ascii="Verdana" w:hAnsi="Verdana" w:cs="Verdana"/>
          <w:bCs/>
          <w:iCs/>
          <w:sz w:val="20"/>
          <w:szCs w:val="20"/>
        </w:rPr>
        <w:t>Compartimento e tipo de combustível armazenado:</w:t>
      </w:r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1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-19195502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-1684432966"/>
          <w:placeholder>
            <w:docPart w:val="F3E4258DB10647C8BFF1A97919B7C04C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42628794"/>
              <w:placeholder>
                <w:docPart w:val="CC320DC7692F4079AA67AB8F0BC9647C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-1019938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1915750138"/>
          <w:placeholder>
            <w:docPart w:val="E5011FF0E8A9442491F3A933FC284E3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380166976"/>
              <w:placeholder>
                <w:docPart w:val="0892AAB672AF42BC90EAC76B72270F77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90326593"/>
          <w:placeholder>
            <w:docPart w:val="E48A18FCBC27492C9834BE8C344EE62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984659818"/>
              <w:placeholder>
                <w:docPart w:val="EDA504CBE42740CE983BBD9639403984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562138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1995639154"/>
          <w:placeholder>
            <w:docPart w:val="D386DAA4017B44329C407246FD12B8D8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587277180"/>
              <w:placeholder>
                <w:docPart w:val="02086178CBA946FCB08B908DA11585CB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456217277"/>
          <w:placeholder>
            <w:docPart w:val="4519AE2FDF4F40B38DBC2AB34D260794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594098301"/>
              <w:placeholder>
                <w:docPart w:val="9C82ED762F384F8397DC72238449FE70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</w:t>
              </w:r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1471275641"/>
          <w:placeholder>
            <w:docPart w:val="CDE2582C767448FDA5275F2C2BB63F11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494840555"/>
              <w:placeholder>
                <w:docPart w:val="B50567937C0D463D9D6EBC3C05045F03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2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-1965369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2041250030"/>
          <w:placeholder>
            <w:docPart w:val="8AD00A82E43F4B23AEBC2AD4148012B9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327597249"/>
              <w:placeholder>
                <w:docPart w:val="EDAFCDA0A4B34A18BD4B6EDD6CC43414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6375278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-1171484798"/>
          <w:placeholder>
            <w:docPart w:val="5B8752E3F2D2470DA277450D93264DE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629858582"/>
              <w:placeholder>
                <w:docPart w:val="4D59E8E3B89D44348D0D84B6445B28D4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933937405"/>
          <w:placeholder>
            <w:docPart w:val="D1036E0BB5654ECEB993EC65F15AFE5F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65294835"/>
              <w:placeholder>
                <w:docPart w:val="FAFC245240F14377A21AC802FBF80BC5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564569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330340229"/>
          <w:placeholder>
            <w:docPart w:val="556CCC23760B4626B95E4C40C2E3471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746308686"/>
              <w:placeholder>
                <w:docPart w:val="477BAF0EDB994D39BADA538ED93F199F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116489126"/>
          <w:placeholder>
            <w:docPart w:val="51B2B98E52984C9183B431D7DC7A96A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986208237"/>
              <w:placeholder>
                <w:docPart w:val="D272BA9F19F54919827950DD3BCCC91E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909879777"/>
          <w:placeholder>
            <w:docPart w:val="F85E4C94AC944465AFA1ED2DA2D43036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902059950"/>
              <w:placeholder>
                <w:docPart w:val="BB647C72A9D44215A28B4C96EBC6A4BE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3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-219220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185496814"/>
          <w:placeholder>
            <w:docPart w:val="F7FBC0464FE248E6932F95BD36433178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574473792"/>
              <w:placeholder>
                <w:docPart w:val="903ECEBAC0EF41B7A91917ECAB0C6F69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-328058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445039806"/>
          <w:placeholder>
            <w:docPart w:val="D971619E3AF44466B984ACB5B5246C9D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94988204"/>
              <w:placeholder>
                <w:docPart w:val="A6BCB365ABA145188ED01E57B34DA244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2129354584"/>
          <w:placeholder>
            <w:docPart w:val="EA5364E43A7042838F283315AB359A6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298571791"/>
              <w:placeholder>
                <w:docPart w:val="92C5517E085B4BC1B32D7224F7C316AA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3727373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2062707895"/>
          <w:placeholder>
            <w:docPart w:val="B2143CF66A6340888F2FFDF0E0E99DF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264846786"/>
              <w:placeholder>
                <w:docPart w:val="20E63B5D500F475CBEFF0C3040666F78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492110531"/>
          <w:placeholder>
            <w:docPart w:val="D8BD8CD5BEAD4EED9220539E4EA1BF96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2104638059"/>
              <w:placeholder>
                <w:docPart w:val="572CB106F6BC406BBFF67A9D499BC42E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292863047"/>
          <w:placeholder>
            <w:docPart w:val="23DA67AE23A44151BA54935C8115E6AB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621216099"/>
              <w:placeholder>
                <w:docPart w:val="6D2304F7150448FA8E2A128E58215F17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4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-17806344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1048806820"/>
          <w:placeholder>
            <w:docPart w:val="306B9FA52D424FFD8E88E191C327994A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861175371"/>
              <w:placeholder>
                <w:docPart w:val="33B532F0BEAD46D2A587BD577E9A8BB7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17828332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-432586660"/>
          <w:placeholder>
            <w:docPart w:val="7A6968044C4B43779774491322F45BFD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293640710"/>
              <w:placeholder>
                <w:docPart w:val="F7BCF25BE5A1413D8B269C309A43807E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1709629318"/>
          <w:placeholder>
            <w:docPart w:val="B57B9597332E41F6A9360C995BBF8416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747320157"/>
              <w:placeholder>
                <w:docPart w:val="F50F21D7E0BD446ABDF080C8687353AD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9190986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740954839"/>
          <w:placeholder>
            <w:docPart w:val="A6227F34664444CC8C29FDFFA1AD9286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448075259"/>
              <w:placeholder>
                <w:docPart w:val="192B42D41C034AF68F4CFD7F078DC986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1614434317"/>
          <w:placeholder>
            <w:docPart w:val="7F511A5771B142279CBDFB6324C0282A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375738525"/>
              <w:placeholder>
                <w:docPart w:val="690765557D974D55A1D161F7BB3DAF59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923156275"/>
          <w:placeholder>
            <w:docPart w:val="D6A775C534C3436F8A3414C4AE980814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859197849"/>
              <w:placeholder>
                <w:docPart w:val="3BCC3A518FF4406398CAD96DDDB1231C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5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14059552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-1949534702"/>
          <w:placeholder>
            <w:docPart w:val="EA4832A2EB334F5A8E2A041D9BFEA38A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517089408"/>
              <w:placeholder>
                <w:docPart w:val="F3DAEDA303C841F3AE8D6CD80FE8B445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-14607187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2064991009"/>
          <w:placeholder>
            <w:docPart w:val="120500138E3E4566AC1A2F18CBD99D88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503960530"/>
              <w:placeholder>
                <w:docPart w:val="5DAA557724674A0291C0E45F84BA7A82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543669511"/>
          <w:placeholder>
            <w:docPart w:val="2CFB12080B1D4C789AA8D587FA92507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574196677"/>
              <w:placeholder>
                <w:docPart w:val="D6CC722460484EA6B0625C8E8AE711A4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208498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738014167"/>
          <w:placeholder>
            <w:docPart w:val="1C52EF5CCFB04039886585E896232B8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280637518"/>
              <w:placeholder>
                <w:docPart w:val="EE26189E66DB44778603D513B80F1899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799224095"/>
          <w:placeholder>
            <w:docPart w:val="033F9AD7834D48EDA4C39B65F6AF4613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308169004"/>
              <w:placeholder>
                <w:docPart w:val="C50AD55CFF8E4A11A6E978CF2FEDF7A6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111781398"/>
          <w:placeholder>
            <w:docPart w:val="B2A2B30987A44652898AD64EFD0D7D5C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421909865"/>
              <w:placeholder>
                <w:docPart w:val="A1F115ABA0594A839AFB9B5E4F9723F5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6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89563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1071155103"/>
          <w:placeholder>
            <w:docPart w:val="C9DE702E942443B3B7E3639784298A0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315758722"/>
              <w:placeholder>
                <w:docPart w:val="5D5278273FAC4EE5840A1D1120853511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192577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581804028"/>
          <w:placeholder>
            <w:docPart w:val="EC318986977D4C6A91A8537F2B49ACD9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719974365"/>
              <w:placeholder>
                <w:docPart w:val="093D1C6AAF0C4B86B5CA3E67B8115B7B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233426591"/>
          <w:placeholder>
            <w:docPart w:val="610D2EEF3F444EB081729736A4549442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834177628"/>
              <w:placeholder>
                <w:docPart w:val="0BCACE1D6C5A4BFEA4AA997E4D7BEE55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-17007752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906692911"/>
          <w:placeholder>
            <w:docPart w:val="E3054C2A04974C94AA2F8C6037353A1D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800270840"/>
              <w:placeholder>
                <w:docPart w:val="0103E26BFF16465AAF0A46EDFF9808CD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535777362"/>
          <w:placeholder>
            <w:docPart w:val="B2EF838015D34B9FA32D790893A4F6D8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422303138"/>
              <w:placeholder>
                <w:docPart w:val="20A58C088F4D40118FDBAE9F3FF8195B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54366941"/>
          <w:placeholder>
            <w:docPart w:val="61D593B1F7D24628A5EA12F73423319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849174020"/>
              <w:placeholder>
                <w:docPart w:val="A881BD6EF5D34C2DB43D853EF0238998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7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955902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-817185983"/>
          <w:placeholder>
            <w:docPart w:val="AC9A3C62BB0149DC8715F8FE8939ECC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6032775"/>
              <w:placeholder>
                <w:docPart w:val="E028205E5A354258AB086A4687D93CE8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8790555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1236200620"/>
          <w:placeholder>
            <w:docPart w:val="73A3AABF7AF44267A51C086C66AFA002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70116274"/>
              <w:placeholder>
                <w:docPart w:val="FDCB1A94D4ED4EA194A95AAB470774AD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431405128"/>
          <w:placeholder>
            <w:docPart w:val="8E268C46E812464EA839D3E045A3337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404728900"/>
              <w:placeholder>
                <w:docPart w:val="C2316EB01F074EF29B86CAED5F6AFAA4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3519195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1577968040"/>
          <w:placeholder>
            <w:docPart w:val="F86D273AC39A4F52BDFBF9F0229006ED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613244379"/>
              <w:placeholder>
                <w:docPart w:val="0A7CDE38CCBC465D8227F62CF98404A8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521123496"/>
          <w:placeholder>
            <w:docPart w:val="22206F4A24D2432BB3E378FE0E51999F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269983008"/>
              <w:placeholder>
                <w:docPart w:val="EAFFE564677547899E0779E7D58C8240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724340124"/>
          <w:placeholder>
            <w:docPart w:val="D365F4F300934F7B96B76E7FEB22C0F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232934439"/>
              <w:placeholder>
                <w:docPart w:val="1DEA90F8C5054E60B3CE89454B3B39BE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ind w:left="426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iCs/>
          <w:sz w:val="20"/>
          <w:szCs w:val="20"/>
        </w:rPr>
        <w:t>Tanque 8</w:t>
      </w:r>
      <w:r>
        <w:rPr>
          <w:rFonts w:ascii="Verdana" w:hAnsi="Verdana" w:cs="Verdana"/>
          <w:bCs/>
          <w:iCs/>
          <w:sz w:val="20"/>
          <w:szCs w:val="20"/>
        </w:rPr>
        <w:t xml:space="preserve">: </w:t>
      </w:r>
      <w:sdt>
        <w:sdtPr>
          <w:rPr>
            <w:rFonts w:ascii="Verdana" w:hAnsi="Verdana" w:cs="Verdana"/>
            <w:b/>
            <w:sz w:val="20"/>
            <w:szCs w:val="20"/>
          </w:rPr>
          <w:id w:val="1188943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Pleno: </w:t>
      </w:r>
      <w:sdt>
        <w:sdtPr>
          <w:rPr>
            <w:rFonts w:ascii="Verdana" w:hAnsi="Verdana" w:cs="Verdana"/>
            <w:sz w:val="20"/>
            <w:szCs w:val="20"/>
          </w:rPr>
          <w:id w:val="-2130007048"/>
          <w:placeholder>
            <w:docPart w:val="DBBB4E2D09F94ADCBDC0CBBF91F06921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367749102"/>
              <w:placeholder>
                <w:docPart w:val="FB44296ADE214D0ABDC42665D640852E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 </w:t>
      </w:r>
      <w:sdt>
        <w:sdtPr>
          <w:rPr>
            <w:rFonts w:ascii="Verdana" w:hAnsi="Verdana" w:cs="Verdana"/>
            <w:b/>
            <w:sz w:val="20"/>
            <w:szCs w:val="20"/>
          </w:rPr>
          <w:id w:val="-2120469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Bipartido: </w:t>
      </w:r>
      <w:sdt>
        <w:sdtPr>
          <w:rPr>
            <w:rFonts w:ascii="Verdana" w:hAnsi="Verdana" w:cs="Verdana"/>
            <w:sz w:val="20"/>
            <w:szCs w:val="20"/>
          </w:rPr>
          <w:id w:val="529152162"/>
          <w:placeholder>
            <w:docPart w:val="D56332207269485E8DD31D57F0A66B8E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382175170"/>
              <w:placeholder>
                <w:docPart w:val="FE4A518D29704C92B13F74B76C3ACB27"/>
              </w:placeholder>
              <w:showingPlcHdr/>
              <w:dropDownList>
                <w:listItem w:value="Escolha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 xml:space="preserve">Escolher um </w:t>
              </w:r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1189715700"/>
          <w:placeholder>
            <w:docPart w:val="7F1F06665470460B84A588CB3EF6CED0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508720797"/>
              <w:placeholder>
                <w:docPart w:val="2F59BA69AB62496A977924C1C5D69B35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5406367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Tripartido: </w:t>
      </w:r>
      <w:sdt>
        <w:sdtPr>
          <w:rPr>
            <w:rFonts w:ascii="Verdana" w:hAnsi="Verdana" w:cs="Verdana"/>
            <w:sz w:val="20"/>
            <w:szCs w:val="20"/>
          </w:rPr>
          <w:id w:val="-89328504"/>
          <w:placeholder>
            <w:docPart w:val="1EB176F1D53449609AED3F2CAE003DEA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1818139099"/>
              <w:placeholder>
                <w:docPart w:val="9E3D8855E9B94255B2B7FBB5A829BEDD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1225916952"/>
          <w:placeholder>
            <w:docPart w:val="AB0A9B58442E43CCACC57E3B53C80E75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283622594"/>
              <w:placeholder>
                <w:docPart w:val="FAFB27ECA4A746A3A0D973568655E819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/ </w:t>
      </w:r>
      <w:sdt>
        <w:sdtPr>
          <w:rPr>
            <w:rFonts w:ascii="Verdana" w:hAnsi="Verdana" w:cs="Verdana"/>
            <w:sz w:val="20"/>
            <w:szCs w:val="20"/>
          </w:rPr>
          <w:id w:val="-1262139416"/>
          <w:placeholder>
            <w:docPart w:val="16F739E3AF4F428E94FE4E6606527A86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508528533"/>
              <w:placeholder>
                <w:docPart w:val="54C6FC175CA04C8E8733D569E479E4EF"/>
              </w:placeholder>
              <w:showingPlcHdr/>
              <w:dropDownList>
                <w:listItem w:value="Escolher um item."/>
                <w:listItem w:displayText="Álcool" w:value="Álcool"/>
                <w:listItem w:displayText="Gasolina" w:value="Gasolina"/>
                <w:listItem w:displayText="Diesel - S10" w:value="Diesel - S10"/>
                <w:listItem w:displayText="Diesel - S500" w:value="Diesel - S500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</w:p>
    <w:p w:rsidR="007D1B2B" w:rsidRDefault="009F6B48">
      <w:pPr>
        <w:pStyle w:val="Corpodetexto2"/>
        <w:tabs>
          <w:tab w:val="left" w:pos="284"/>
        </w:tabs>
        <w:spacing w:before="120" w:line="240" w:lineRule="auto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5.6 </w:t>
      </w:r>
      <w:r>
        <w:rPr>
          <w:rFonts w:ascii="Verdana" w:hAnsi="Verdana" w:cs="Verdana"/>
          <w:bCs/>
          <w:iCs/>
          <w:sz w:val="20"/>
          <w:szCs w:val="20"/>
        </w:rPr>
        <w:t>Tipo de revestimento dos tanques: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84929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Parede Dupla - Jaquetado </w:t>
      </w:r>
      <w:sdt>
        <w:sdtPr>
          <w:rPr>
            <w:rFonts w:ascii="Verdana" w:hAnsi="Verdana" w:cs="Verdana"/>
            <w:b/>
            <w:sz w:val="20"/>
            <w:szCs w:val="20"/>
          </w:rPr>
          <w:id w:val="-1055311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Parede Simples </w:t>
      </w:r>
      <w:sdt>
        <w:sdtPr>
          <w:rPr>
            <w:rFonts w:ascii="Verdana" w:hAnsi="Verdana" w:cs="Verdana"/>
            <w:b/>
            <w:sz w:val="20"/>
            <w:szCs w:val="20"/>
          </w:rPr>
          <w:id w:val="-8726956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Sem revestimento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5.7 </w:t>
      </w:r>
      <w:r>
        <w:rPr>
          <w:rFonts w:ascii="Verdana" w:hAnsi="Verdana" w:cs="Verdana"/>
          <w:bCs/>
          <w:iCs/>
          <w:sz w:val="20"/>
          <w:szCs w:val="20"/>
        </w:rPr>
        <w:t>Ano de Fabricação dos</w:t>
      </w:r>
      <w:r>
        <w:rPr>
          <w:rFonts w:ascii="Verdana" w:hAnsi="Verdana" w:cs="Verdana"/>
          <w:bCs/>
          <w:iCs/>
          <w:sz w:val="20"/>
          <w:szCs w:val="20"/>
        </w:rPr>
        <w:t xml:space="preserve"> tanques: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4094314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1: </w:t>
      </w:r>
      <w:sdt>
        <w:sdtPr>
          <w:rPr>
            <w:rFonts w:ascii="Verdana" w:hAnsi="Verdana" w:cs="Verdana"/>
            <w:sz w:val="20"/>
            <w:szCs w:val="20"/>
          </w:rPr>
          <w:id w:val="-296299498"/>
          <w:placeholder>
            <w:docPart w:val="B3CE42BD01E34492908C938EC4A2F50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-9874761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2: </w:t>
      </w:r>
      <w:sdt>
        <w:sdtPr>
          <w:rPr>
            <w:rFonts w:ascii="Verdana" w:hAnsi="Verdana" w:cs="Verdana"/>
            <w:sz w:val="20"/>
            <w:szCs w:val="20"/>
          </w:rPr>
          <w:id w:val="208843178"/>
          <w:placeholder>
            <w:docPart w:val="F17F02AC89A2415C9FE7F782128C2C8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12585502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3: </w:t>
      </w:r>
      <w:sdt>
        <w:sdtPr>
          <w:rPr>
            <w:rFonts w:ascii="Verdana" w:hAnsi="Verdana" w:cs="Verdana"/>
            <w:sz w:val="20"/>
            <w:szCs w:val="20"/>
          </w:rPr>
          <w:id w:val="-1729677707"/>
          <w:placeholder>
            <w:docPart w:val="3D7D33E27FC4408A86ABE5AFE446DC2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14604528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4: </w:t>
      </w:r>
      <w:sdt>
        <w:sdtPr>
          <w:rPr>
            <w:rFonts w:ascii="Verdana" w:hAnsi="Verdana" w:cs="Verdana"/>
            <w:sz w:val="20"/>
            <w:szCs w:val="20"/>
          </w:rPr>
          <w:id w:val="-1929494112"/>
          <w:placeholder>
            <w:docPart w:val="85AF982B8B0D4060ACD0850CC544CF3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14684730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5: </w:t>
      </w:r>
      <w:sdt>
        <w:sdtPr>
          <w:rPr>
            <w:rFonts w:ascii="Verdana" w:hAnsi="Verdana" w:cs="Verdana"/>
            <w:sz w:val="20"/>
            <w:szCs w:val="20"/>
          </w:rPr>
          <w:id w:val="-1754275260"/>
          <w:placeholder>
            <w:docPart w:val="81090048D68E4A12BF5F229B30ABB0C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-196325798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6: </w:t>
      </w:r>
      <w:sdt>
        <w:sdtPr>
          <w:rPr>
            <w:rFonts w:ascii="Verdana" w:hAnsi="Verdana" w:cs="Verdana"/>
            <w:sz w:val="20"/>
            <w:szCs w:val="20"/>
          </w:rPr>
          <w:id w:val="1638614551"/>
          <w:placeholder>
            <w:docPart w:val="01F396B44BC149A68B220BD3F8217BB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2039316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7: </w:t>
      </w:r>
      <w:sdt>
        <w:sdtPr>
          <w:rPr>
            <w:rFonts w:ascii="Verdana" w:hAnsi="Verdana" w:cs="Verdana"/>
            <w:sz w:val="20"/>
            <w:szCs w:val="20"/>
          </w:rPr>
          <w:id w:val="747241916"/>
          <w:placeholder>
            <w:docPart w:val="53D1D375DC9B47E68881D45FAFA6F8D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 xml:space="preserve"> | </w:t>
      </w:r>
      <w:sdt>
        <w:sdtPr>
          <w:rPr>
            <w:rFonts w:ascii="Verdana" w:hAnsi="Verdana" w:cs="Verdana"/>
            <w:b/>
            <w:sz w:val="20"/>
            <w:szCs w:val="20"/>
          </w:rPr>
          <w:id w:val="3294896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8: </w:t>
      </w:r>
      <w:sdt>
        <w:sdtPr>
          <w:rPr>
            <w:rFonts w:ascii="Verdana" w:hAnsi="Verdana" w:cs="Verdana"/>
            <w:sz w:val="20"/>
            <w:szCs w:val="20"/>
          </w:rPr>
          <w:id w:val="-1517695524"/>
          <w:placeholder>
            <w:docPart w:val="FF3D37CC66E34BDD864C26F4728E41D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5.8 </w:t>
      </w:r>
      <w:r>
        <w:rPr>
          <w:rFonts w:ascii="Verdana" w:hAnsi="Verdana" w:cs="Verdana"/>
          <w:bCs/>
          <w:iCs/>
          <w:sz w:val="20"/>
          <w:szCs w:val="20"/>
        </w:rPr>
        <w:t>Informações gerais:</w:t>
      </w:r>
    </w:p>
    <w:p w:rsidR="007D1B2B" w:rsidRDefault="009F6B48">
      <w:pPr>
        <w:pBdr>
          <w:bottom w:val="single" w:sz="6" w:space="1" w:color="auto"/>
        </w:pBdr>
        <w:spacing w:before="120" w:after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Cs/>
          <w:i/>
          <w:sz w:val="20"/>
          <w:szCs w:val="20"/>
        </w:rPr>
        <w:t>5.8.1</w:t>
      </w:r>
      <w:r>
        <w:rPr>
          <w:rFonts w:ascii="Verdana" w:hAnsi="Verdana" w:cs="Verdana"/>
          <w:bCs/>
          <w:iCs/>
          <w:sz w:val="20"/>
          <w:szCs w:val="20"/>
        </w:rPr>
        <w:t xml:space="preserve"> Há canaletas de drenagem oleosa nas áreas de abastecimento, descarga de combustível, lavador, troca de óleo e área de arm</w:t>
      </w:r>
      <w:r>
        <w:rPr>
          <w:rFonts w:ascii="Verdana" w:hAnsi="Verdana" w:cs="Verdana"/>
          <w:bCs/>
          <w:iCs/>
          <w:sz w:val="20"/>
          <w:szCs w:val="20"/>
        </w:rPr>
        <w:t xml:space="preserve">azenamento de óleo usado: </w:t>
      </w:r>
      <w:sdt>
        <w:sdtPr>
          <w:rPr>
            <w:rFonts w:ascii="Verdana" w:hAnsi="Verdana" w:cs="Verdana"/>
            <w:b/>
            <w:sz w:val="20"/>
            <w:szCs w:val="20"/>
          </w:rPr>
          <w:id w:val="-19321887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481928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</w:t>
      </w:r>
    </w:p>
    <w:p w:rsidR="007D1B2B" w:rsidRDefault="009F6B48">
      <w:pPr>
        <w:pBdr>
          <w:bottom w:val="single" w:sz="6" w:space="1" w:color="auto"/>
        </w:pBdr>
        <w:spacing w:before="120" w:after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Cs/>
          <w:i/>
          <w:sz w:val="20"/>
          <w:szCs w:val="20"/>
        </w:rPr>
        <w:t xml:space="preserve">5.8.2 </w:t>
      </w:r>
      <w:r>
        <w:rPr>
          <w:rFonts w:ascii="Verdana" w:hAnsi="Verdana" w:cs="Verdana"/>
          <w:bCs/>
          <w:iCs/>
          <w:sz w:val="20"/>
          <w:szCs w:val="20"/>
        </w:rPr>
        <w:t xml:space="preserve">Há impermeabilização do piso nas áreas de abastecimento, descarga de combustível, lavador, troca de óleo e área de armazenamento de óleo usado: </w:t>
      </w:r>
      <w:sdt>
        <w:sdtPr>
          <w:rPr>
            <w:rFonts w:ascii="Verdana" w:hAnsi="Verdana" w:cs="Verdana"/>
            <w:b/>
            <w:sz w:val="20"/>
            <w:szCs w:val="20"/>
          </w:rPr>
          <w:id w:val="-653679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16974584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 </w:t>
      </w:r>
    </w:p>
    <w:p w:rsidR="007D1B2B" w:rsidRDefault="009F6B48">
      <w:pPr>
        <w:pBdr>
          <w:bottom w:val="single" w:sz="6" w:space="1" w:color="auto"/>
        </w:pBdr>
        <w:spacing w:before="120" w:after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Cs/>
          <w:i/>
          <w:sz w:val="20"/>
          <w:szCs w:val="20"/>
        </w:rPr>
        <w:t xml:space="preserve">5.8.3 </w:t>
      </w:r>
      <w:r>
        <w:rPr>
          <w:rFonts w:ascii="Verdana" w:hAnsi="Verdana" w:cs="Verdana"/>
          <w:bCs/>
          <w:iCs/>
          <w:sz w:val="20"/>
          <w:szCs w:val="20"/>
        </w:rPr>
        <w:t>Há histórico de contaminação de solo</w:t>
      </w:r>
      <w:r>
        <w:rPr>
          <w:rFonts w:ascii="Verdana" w:hAnsi="Verdana" w:cs="Verdana"/>
          <w:bCs/>
          <w:iCs/>
          <w:sz w:val="20"/>
          <w:szCs w:val="20"/>
        </w:rPr>
        <w:t xml:space="preserve"> e/ou água subterrânea na área do empreendimento: </w:t>
      </w:r>
      <w:sdt>
        <w:sdtPr>
          <w:rPr>
            <w:rFonts w:ascii="Verdana" w:hAnsi="Verdana" w:cs="Verdana"/>
            <w:b/>
            <w:sz w:val="20"/>
            <w:szCs w:val="20"/>
          </w:rPr>
          <w:id w:val="15488797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73688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5.9 </w:t>
      </w:r>
      <w:r>
        <w:rPr>
          <w:rFonts w:ascii="Verdana" w:hAnsi="Verdana" w:cs="Verdana"/>
          <w:bCs/>
          <w:iCs/>
          <w:sz w:val="20"/>
          <w:szCs w:val="20"/>
        </w:rPr>
        <w:t xml:space="preserve">Faça um </w:t>
      </w:r>
      <w:r>
        <w:rPr>
          <w:rFonts w:ascii="Verdana" w:hAnsi="Verdana" w:cs="Verdana"/>
          <w:bCs/>
          <w:i/>
          <w:sz w:val="20"/>
          <w:szCs w:val="20"/>
        </w:rPr>
        <w:t>check-list</w:t>
      </w:r>
      <w:r>
        <w:rPr>
          <w:rFonts w:ascii="Verdana" w:hAnsi="Verdana" w:cs="Verdana"/>
          <w:bCs/>
          <w:iCs/>
          <w:sz w:val="20"/>
          <w:szCs w:val="20"/>
        </w:rPr>
        <w:t xml:space="preserve"> dos equipamentos de segurança e proteção listados na ABNT NBR nº 13786/2019 e suas alterações, instalados no postos de combustíveis: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Cs/>
          <w:iCs/>
          <w:sz w:val="20"/>
          <w:szCs w:val="20"/>
        </w:rPr>
        <w:t xml:space="preserve">- Câmara de acesso à boca de visita do tanque: </w:t>
      </w:r>
      <w:sdt>
        <w:sdtPr>
          <w:rPr>
            <w:rFonts w:ascii="Verdana" w:hAnsi="Verdana" w:cs="Verdana"/>
            <w:b/>
            <w:sz w:val="20"/>
            <w:szCs w:val="20"/>
          </w:rPr>
          <w:id w:val="-1418480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109334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Dispositivo de descarga selada: </w:t>
      </w:r>
      <w:sdt>
        <w:sdtPr>
          <w:rPr>
            <w:rFonts w:ascii="Verdana" w:hAnsi="Verdana" w:cs="Verdana"/>
            <w:b/>
            <w:sz w:val="20"/>
            <w:szCs w:val="20"/>
          </w:rPr>
          <w:id w:val="14414913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948618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Câmara de contenção de descarga selada: </w:t>
      </w:r>
      <w:sdt>
        <w:sdtPr>
          <w:rPr>
            <w:rFonts w:ascii="Verdana" w:hAnsi="Verdana" w:cs="Verdana"/>
            <w:b/>
            <w:sz w:val="20"/>
            <w:szCs w:val="20"/>
          </w:rPr>
          <w:id w:val="-13428562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19755604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Câmara de contenção sob a unidade de filtragem de Diesel: </w:t>
      </w:r>
      <w:sdt>
        <w:sdtPr>
          <w:rPr>
            <w:rFonts w:ascii="Verdana" w:hAnsi="Verdana" w:cs="Verdana"/>
            <w:b/>
            <w:sz w:val="20"/>
            <w:szCs w:val="20"/>
          </w:rPr>
          <w:id w:val="-1016384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-12208999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-</w:t>
      </w:r>
      <w:r>
        <w:rPr>
          <w:rFonts w:ascii="Verdana" w:hAnsi="Verdana" w:cs="Verdana"/>
          <w:sz w:val="20"/>
          <w:szCs w:val="20"/>
        </w:rPr>
        <w:t xml:space="preserve"> Válvula antitransbordamento ou Válvula de retenção de esfera flutuante: </w:t>
      </w:r>
      <w:sdt>
        <w:sdtPr>
          <w:rPr>
            <w:rFonts w:ascii="Verdana" w:hAnsi="Verdana" w:cs="Verdana"/>
            <w:b/>
            <w:sz w:val="20"/>
            <w:szCs w:val="20"/>
          </w:rPr>
          <w:id w:val="918283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15815569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Monitoramento Intersticial: </w:t>
      </w:r>
      <w:sdt>
        <w:sdtPr>
          <w:rPr>
            <w:rFonts w:ascii="Verdana" w:hAnsi="Verdana" w:cs="Verdana"/>
            <w:b/>
            <w:sz w:val="20"/>
            <w:szCs w:val="20"/>
          </w:rPr>
          <w:id w:val="-14351288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Sim </w:t>
      </w:r>
      <w:sdt>
        <w:sdtPr>
          <w:rPr>
            <w:rFonts w:ascii="Verdana" w:hAnsi="Verdana" w:cs="Verdana"/>
            <w:b/>
            <w:sz w:val="20"/>
            <w:szCs w:val="20"/>
          </w:rPr>
          <w:id w:val="5235232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Não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Outros Quais? </w:t>
      </w:r>
      <w:sdt>
        <w:sdtPr>
          <w:rPr>
            <w:rFonts w:ascii="Verdana" w:hAnsi="Verdana" w:cs="Verdana"/>
            <w:sz w:val="20"/>
            <w:szCs w:val="20"/>
          </w:rPr>
          <w:id w:val="-866452724"/>
          <w:placeholder>
            <w:docPart w:val="C2C4230FE6534CEC93E32BD17118CD6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Cs/>
          <w:iCs/>
          <w:sz w:val="20"/>
          <w:szCs w:val="20"/>
        </w:rPr>
      </w:pPr>
      <w:r>
        <w:rPr>
          <w:rFonts w:ascii="Verdana" w:hAnsi="Verdana" w:cs="Verdana"/>
          <w:b/>
          <w:i/>
          <w:sz w:val="20"/>
          <w:szCs w:val="20"/>
        </w:rPr>
        <w:t xml:space="preserve">5.10 </w:t>
      </w:r>
      <w:r>
        <w:rPr>
          <w:rFonts w:ascii="Verdana" w:hAnsi="Verdana" w:cs="Verdana"/>
          <w:bCs/>
          <w:iCs/>
          <w:sz w:val="20"/>
          <w:szCs w:val="20"/>
        </w:rPr>
        <w:t xml:space="preserve">Qual a classificação do posto de combustível de acordo com o </w:t>
      </w:r>
      <w:r>
        <w:rPr>
          <w:rFonts w:ascii="Verdana" w:hAnsi="Verdana" w:cs="Verdana"/>
          <w:bCs/>
          <w:iCs/>
          <w:sz w:val="20"/>
          <w:szCs w:val="20"/>
        </w:rPr>
        <w:t>preconizado no item 4 e Anexo A da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bCs/>
          <w:iCs/>
          <w:sz w:val="20"/>
          <w:szCs w:val="20"/>
        </w:rPr>
        <w:t>NBR nº 13786?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540501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Classe 0 </w:t>
      </w:r>
      <w:sdt>
        <w:sdtPr>
          <w:rPr>
            <w:rFonts w:ascii="Verdana" w:hAnsi="Verdana" w:cs="Verdana"/>
            <w:b/>
            <w:sz w:val="20"/>
            <w:szCs w:val="20"/>
          </w:rPr>
          <w:id w:val="1105577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Classe I </w:t>
      </w:r>
      <w:sdt>
        <w:sdtPr>
          <w:rPr>
            <w:rFonts w:ascii="Verdana" w:hAnsi="Verdana" w:cs="Verdana"/>
            <w:b/>
            <w:sz w:val="20"/>
            <w:szCs w:val="20"/>
          </w:rPr>
          <w:id w:val="-353508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Classe II </w:t>
      </w:r>
      <w:sdt>
        <w:sdtPr>
          <w:rPr>
            <w:rFonts w:ascii="Verdana" w:hAnsi="Verdana" w:cs="Verdana"/>
            <w:b/>
            <w:sz w:val="20"/>
            <w:szCs w:val="20"/>
          </w:rPr>
          <w:id w:val="12495392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 Classe III</w:t>
      </w:r>
    </w:p>
    <w:p w:rsidR="007D1B2B" w:rsidRDefault="009F6B48">
      <w:pPr>
        <w:pBdr>
          <w:bottom w:val="single" w:sz="6" w:space="1" w:color="auto"/>
        </w:pBdr>
        <w:spacing w:before="120" w:after="120" w:line="240" w:lineRule="auto"/>
        <w:jc w:val="both"/>
        <w:rPr>
          <w:rFonts w:ascii="Verdana" w:hAnsi="Verdana" w:cs="Verdana"/>
          <w:color w:val="FF0000"/>
          <w:sz w:val="20"/>
          <w:szCs w:val="20"/>
        </w:rPr>
      </w:pPr>
      <w:r>
        <w:rPr>
          <w:rFonts w:ascii="Verdana" w:hAnsi="Verdana" w:cs="Verdana"/>
          <w:bCs/>
          <w:i/>
          <w:color w:val="FF0000"/>
          <w:sz w:val="20"/>
          <w:szCs w:val="20"/>
        </w:rPr>
        <w:t>Em casos de postos de combustíveis já instalados, deverão ser apensado aos autos do processo de licenciamento ambiental, em anexo a este FTCA, os re</w:t>
      </w:r>
      <w:r>
        <w:rPr>
          <w:rFonts w:ascii="Verdana" w:hAnsi="Verdana" w:cs="Verdana"/>
          <w:bCs/>
          <w:i/>
          <w:color w:val="FF0000"/>
          <w:sz w:val="20"/>
          <w:szCs w:val="20"/>
        </w:rPr>
        <w:t>sultados do último teste de estanqueidade realizado no empreendimento.</w:t>
      </w:r>
      <w:r>
        <w:rPr>
          <w:rFonts w:ascii="Verdana" w:hAnsi="Verdana" w:cs="Verdana"/>
          <w:bCs/>
          <w:iCs/>
          <w:color w:val="FF0000"/>
          <w:sz w:val="20"/>
          <w:szCs w:val="20"/>
        </w:rPr>
        <w:t xml:space="preserve"> </w:t>
      </w:r>
    </w:p>
    <w:p w:rsidR="007D1B2B" w:rsidRDefault="007D1B2B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5.11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ABASTECIMENTO DE ÁGUA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5.11.1</w:t>
      </w:r>
      <w:r>
        <w:rPr>
          <w:rFonts w:ascii="Verdana" w:hAnsi="Verdana" w:cs="Verdana"/>
          <w:b/>
          <w:i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Finalidade de uso da água: </w:t>
      </w:r>
      <w:sdt>
        <w:sdtPr>
          <w:rPr>
            <w:rFonts w:ascii="Verdana" w:hAnsi="Verdana" w:cs="Verdana"/>
            <w:sz w:val="20"/>
            <w:szCs w:val="20"/>
          </w:rPr>
          <w:id w:val="721477125"/>
          <w:placeholder>
            <w:docPart w:val="F1601569166F424B8BDC7101F9652109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Consumo de água: </w:t>
      </w:r>
      <w:sdt>
        <w:sdtPr>
          <w:rPr>
            <w:rFonts w:ascii="Verdana" w:hAnsi="Verdana" w:cs="Verdana"/>
            <w:sz w:val="20"/>
            <w:szCs w:val="20"/>
          </w:rPr>
          <w:id w:val="1250168373"/>
          <w:placeholder>
            <w:docPart w:val="ECC76966CD2C4CBC86FB81825B7EA07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  <w:r>
        <w:rPr>
          <w:rFonts w:ascii="Verdana" w:hAnsi="Verdana" w:cs="Verdana"/>
          <w:sz w:val="20"/>
          <w:szCs w:val="20"/>
        </w:rPr>
        <w:t>m</w:t>
      </w:r>
      <w:r>
        <w:rPr>
          <w:rFonts w:ascii="Verdana" w:hAnsi="Verdana" w:cs="Verdana"/>
          <w:sz w:val="20"/>
          <w:szCs w:val="20"/>
          <w:vertAlign w:val="superscript"/>
        </w:rPr>
        <w:t>3</w:t>
      </w:r>
      <w:r>
        <w:rPr>
          <w:rFonts w:ascii="Verdana" w:hAnsi="Verdana" w:cs="Verdana"/>
          <w:sz w:val="20"/>
          <w:szCs w:val="20"/>
        </w:rPr>
        <w:t xml:space="preserve">/dia.  </w:t>
      </w:r>
    </w:p>
    <w:p w:rsidR="007D1B2B" w:rsidRDefault="007D1B2B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182003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Rede Pública. Informar nome da Concessionária / Empresa: </w:t>
      </w:r>
      <w:sdt>
        <w:sdtPr>
          <w:rPr>
            <w:rFonts w:ascii="Verdana" w:hAnsi="Verdana" w:cs="Verdana"/>
            <w:sz w:val="20"/>
            <w:szCs w:val="20"/>
          </w:rPr>
          <w:id w:val="-1287649666"/>
          <w:placeholder>
            <w:docPart w:val="FFF6D7DE24B24AAA8D4665E24CC019F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47683324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Poço(s). Informar: Tipo: </w:t>
      </w:r>
      <w:sdt>
        <w:sdtPr>
          <w:rPr>
            <w:rFonts w:ascii="Verdana" w:hAnsi="Verdana" w:cs="Verdana"/>
            <w:sz w:val="20"/>
            <w:szCs w:val="20"/>
          </w:rPr>
          <w:id w:val="-44682164"/>
          <w:placeholder>
            <w:docPart w:val="7DDB22BF25F74A39BD90E7599D042B17"/>
          </w:placeholder>
        </w:sdtPr>
        <w:sdtEndPr/>
        <w:sdtContent>
          <w:sdt>
            <w:sdtPr>
              <w:rPr>
                <w:rFonts w:ascii="Verdana" w:hAnsi="Verdana" w:cs="Verdana"/>
                <w:sz w:val="20"/>
                <w:szCs w:val="20"/>
              </w:rPr>
              <w:id w:val="-191153580"/>
              <w:placeholder>
                <w:docPart w:val="125D64019B1E4CADA95B24B72A9AE11A"/>
              </w:placeholder>
              <w:showingPlcHdr/>
              <w:dropDownList>
                <w:listItem w:value="Escolher um item."/>
                <w:listItem w:displayText="Cacimba" w:value="Cacimba"/>
                <w:listItem w:displayText="Poço Semi-Artesiano" w:value="Poço Semi-Artesiano"/>
                <w:listItem w:displayText="Poço Artesiano" w:value="Poço Artesiano"/>
              </w:dropDownList>
            </w:sdtPr>
            <w:sdtEndPr/>
            <w:sdtContent>
              <w:r>
                <w:rPr>
                  <w:rStyle w:val="TextodoEspaoReservado"/>
                  <w:rFonts w:ascii="Verdana" w:hAnsi="Verdana" w:cs="Verdana"/>
                  <w:color w:val="595959" w:themeColor="text1" w:themeTint="A6"/>
                  <w:sz w:val="20"/>
                  <w:szCs w:val="20"/>
                </w:rPr>
                <w:t>Escolher um item.</w:t>
              </w:r>
            </w:sdtContent>
          </w:sdt>
        </w:sdtContent>
      </w:sdt>
      <w:r>
        <w:rPr>
          <w:rFonts w:ascii="Verdana" w:hAnsi="Verdana" w:cs="Verdana"/>
          <w:sz w:val="20"/>
          <w:szCs w:val="20"/>
        </w:rPr>
        <w:t xml:space="preserve"> Quantidade: </w:t>
      </w:r>
      <w:sdt>
        <w:sdtPr>
          <w:rPr>
            <w:rFonts w:ascii="Verdana" w:hAnsi="Verdana" w:cs="Verdana"/>
            <w:sz w:val="20"/>
            <w:szCs w:val="20"/>
          </w:rPr>
          <w:id w:val="60994906"/>
          <w:placeholder>
            <w:docPart w:val="39D9B53F95454641821206DE309944E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679557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Reservatórios, represas ou barragens. Nº da licença/autorização:</w:t>
      </w: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343221044"/>
          <w:placeholder>
            <w:docPart w:val="16D8D604A8384C4B8C249ECBACCD7D0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924285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Curso d’ água (rios, córrego e riachos). Nome: </w:t>
      </w:r>
      <w:sdt>
        <w:sdtPr>
          <w:rPr>
            <w:rFonts w:ascii="Verdana" w:hAnsi="Verdana" w:cs="Verdana"/>
            <w:sz w:val="20"/>
            <w:szCs w:val="20"/>
          </w:rPr>
          <w:id w:val="936648620"/>
          <w:placeholder>
            <w:docPart w:val="02B3DA876867431595F6792FD9C92F7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0338541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Lago/lagoa. Nome: </w:t>
      </w:r>
      <w:sdt>
        <w:sdtPr>
          <w:rPr>
            <w:rFonts w:ascii="Verdana" w:hAnsi="Verdana" w:cs="Verdana"/>
            <w:sz w:val="20"/>
            <w:szCs w:val="20"/>
          </w:rPr>
          <w:id w:val="-1167240824"/>
          <w:placeholder>
            <w:docPart w:val="9A2FD177EBA04D8DB7D14C12140048F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585879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Captação de água pluvial.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6622103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Reutilização do processo produtivo.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99339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Nascen</w:t>
      </w:r>
      <w:r>
        <w:rPr>
          <w:rFonts w:ascii="Verdana" w:hAnsi="Verdana" w:cs="Verdana"/>
          <w:sz w:val="20"/>
          <w:szCs w:val="20"/>
        </w:rPr>
        <w:t>te.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806812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Outros. Especificar: </w:t>
      </w:r>
      <w:sdt>
        <w:sdtPr>
          <w:rPr>
            <w:rFonts w:ascii="Verdana" w:hAnsi="Verdana" w:cs="Verdana"/>
            <w:sz w:val="20"/>
            <w:szCs w:val="20"/>
          </w:rPr>
          <w:id w:val="894316612"/>
          <w:placeholder>
            <w:docPart w:val="4838013F149E47FA959AEC2511E0A5A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833743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Outorga para uso de recurso hídrico.</w:t>
      </w:r>
    </w:p>
    <w:p w:rsidR="007D1B2B" w:rsidRDefault="009F6B48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19050</wp:posOffset>
                </wp:positionH>
                <wp:positionV relativeFrom="paragraph">
                  <wp:posOffset>24765</wp:posOffset>
                </wp:positionV>
                <wp:extent cx="235585" cy="295275"/>
                <wp:effectExtent l="0" t="0" r="50165" b="85725"/>
                <wp:wrapNone/>
                <wp:docPr id="2" name="Conector Angulad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95275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1.5pt;margin-top:1.95pt;height:23.25pt;width:18.55pt;z-index:251661312;mso-width-relative:page;mso-height-relative:page;" filled="f" stroked="t" coordsize="21600,21600" o:gfxdata="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TxC001QAAAAUBAAAPAAAAAAAAAAEA&#10;IAAAACIAAABkcnMvZG93bnJldi54bWxQSwECFAAUAAAACACHTuJAJDKVGRICAAAiBAAADgAAAAAA&#10;AAABACAAAAAkAQAAZHJzL2Uyb0RvYy54bWxQSwUGAAAAAAYABgBZAQAAqAUAAAAA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9292420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 </w:t>
      </w:r>
      <w:sdt>
        <w:sdtPr>
          <w:rPr>
            <w:rFonts w:ascii="Verdana" w:hAnsi="Verdana" w:cs="Verdana"/>
            <w:b/>
            <w:sz w:val="20"/>
            <w:szCs w:val="20"/>
          </w:rPr>
          <w:id w:val="-19968626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7D1B2B" w:rsidRDefault="009F6B48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-503515120"/>
          <w:placeholder>
            <w:docPart w:val="27142B9DF8754E0BA79ACF62D74C059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spacing w:before="120" w:after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sym w:font="Webdings" w:char="F063"/>
      </w:r>
      <w:r>
        <w:rPr>
          <w:rFonts w:ascii="Verdana" w:hAnsi="Verdana" w:cs="Verdana"/>
          <w:sz w:val="20"/>
          <w:szCs w:val="20"/>
        </w:rPr>
        <w:t xml:space="preserve"> Certidão de dispensa de outorga</w:t>
      </w:r>
    </w:p>
    <w:p w:rsidR="007D1B2B" w:rsidRDefault="009F6B48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noProof/>
          <w:sz w:val="20"/>
          <w:szCs w:val="20"/>
          <w:lang w:val="pt-BR"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57785</wp:posOffset>
                </wp:positionV>
                <wp:extent cx="235585" cy="285750"/>
                <wp:effectExtent l="0" t="0" r="31115" b="95250"/>
                <wp:wrapNone/>
                <wp:docPr id="1" name="Conector Angulad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5585" cy="285750"/>
                        </a:xfrm>
                        <a:prstGeom prst="bentConnector3">
                          <a:avLst>
                            <a:gd name="adj1" fmla="val 49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tailEnd type="triangl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34" type="#_x0000_t34" style="position:absolute;left:0pt;margin-left:4.5pt;margin-top:4.55pt;height:22.5pt;width:18.55pt;z-index:251660288;mso-width-relative:page;mso-height-relative:page;" filled="f" stroked="t" coordsize="21600,21600" o:gfxdata="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JNDqNHTAAAABQEAAA8AAAAAAAAAAQAg&#10;AAAAIgAAAGRycy9kb3ducmV2LnhtbFBLAQIUABQAAAAIAIdO4kCkCKwbEwIAACIEAAAOAAAAAAAA&#10;AAEAIAAAACIBAABkcnMvZTJvRG9jLnhtbFBLBQYAAAAABgAGAFkBAACnBQAAAAA=&#10;" adj="10771">
                <v:fill on="f" focussize="0,0"/>
                <v:stroke color="#00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Verdana" w:hAnsi="Verdana" w:cs="Verdana"/>
          <w:b/>
          <w:sz w:val="20"/>
          <w:szCs w:val="20"/>
        </w:rPr>
        <w:t xml:space="preserve"> </w:t>
      </w:r>
      <w:sdt>
        <w:sdtPr>
          <w:rPr>
            <w:rFonts w:ascii="Verdana" w:hAnsi="Verdana" w:cs="Verdana"/>
            <w:b/>
            <w:sz w:val="20"/>
            <w:szCs w:val="20"/>
          </w:rPr>
          <w:id w:val="6733899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Federal  </w:t>
      </w:r>
      <w:sdt>
        <w:sdtPr>
          <w:rPr>
            <w:rFonts w:ascii="Verdana" w:hAnsi="Verdana" w:cs="Verdana"/>
            <w:b/>
            <w:sz w:val="20"/>
            <w:szCs w:val="20"/>
          </w:rPr>
          <w:id w:val="15565041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Estadual </w:t>
      </w:r>
    </w:p>
    <w:p w:rsidR="007D1B2B" w:rsidRDefault="009F6B48">
      <w:pPr>
        <w:pStyle w:val="Corpodetexto2"/>
        <w:spacing w:before="120" w:line="240" w:lineRule="auto"/>
        <w:ind w:left="567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</w:t>
      </w:r>
      <w:r>
        <w:rPr>
          <w:rFonts w:ascii="Verdana" w:hAnsi="Verdana" w:cs="Verdana"/>
          <w:sz w:val="20"/>
          <w:szCs w:val="20"/>
          <w:vertAlign w:val="superscript"/>
        </w:rPr>
        <w:t>o</w:t>
      </w:r>
      <w:r>
        <w:rPr>
          <w:rFonts w:ascii="Verdana" w:hAnsi="Verdana" w:cs="Verdana"/>
          <w:sz w:val="20"/>
          <w:szCs w:val="20"/>
        </w:rPr>
        <w:t xml:space="preserve"> do documento: </w:t>
      </w:r>
      <w:sdt>
        <w:sdtPr>
          <w:rPr>
            <w:rFonts w:ascii="Verdana" w:hAnsi="Verdana" w:cs="Verdana"/>
            <w:sz w:val="20"/>
            <w:szCs w:val="20"/>
          </w:rPr>
          <w:id w:val="972409289"/>
          <w:placeholder>
            <w:docPart w:val="74D62F7120AC4F49BC6D0348E0DE85C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4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aos autos do processo de requerimento da licença a cópia da viabilidade de abastecimento de água emitida pelo SAAE, CESAN, ou outra concessionária fornecedora da água no município.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  </w:t>
      </w:r>
    </w:p>
    <w:p w:rsidR="007D1B2B" w:rsidRDefault="007D1B2B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:rsidR="007D1B2B" w:rsidRDefault="007D1B2B">
      <w:pPr>
        <w:pStyle w:val="PargrafodaLista"/>
        <w:tabs>
          <w:tab w:val="left" w:pos="1134"/>
        </w:tabs>
        <w:spacing w:before="120" w:after="120" w:line="240" w:lineRule="auto"/>
        <w:ind w:left="0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tabs>
          <w:tab w:val="left" w:pos="1134"/>
        </w:tabs>
        <w:spacing w:before="120" w:after="120" w:line="240" w:lineRule="auto"/>
        <w:ind w:left="42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lastRenderedPageBreak/>
        <w:t>5.12</w:t>
      </w:r>
      <w:r>
        <w:rPr>
          <w:rFonts w:ascii="Verdana" w:hAnsi="Verdana" w:cs="Verdana"/>
          <w:sz w:val="20"/>
          <w:szCs w:val="20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GERAÇÃO DE EFLUENTES</w:t>
      </w:r>
    </w:p>
    <w:p w:rsidR="007D1B2B" w:rsidRDefault="009F6B48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5.12.1 </w:t>
      </w:r>
      <w:r>
        <w:rPr>
          <w:rFonts w:ascii="Verdana" w:hAnsi="Verdana" w:cs="Verdana"/>
          <w:sz w:val="20"/>
          <w:szCs w:val="20"/>
        </w:rPr>
        <w:t xml:space="preserve"> Há geração de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(esgoto sanitário)?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989548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709249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tipo de Tratamento para os </w:t>
      </w:r>
      <w:r>
        <w:rPr>
          <w:rFonts w:ascii="Verdana" w:hAnsi="Verdana" w:cs="Verdana"/>
          <w:b/>
          <w:sz w:val="20"/>
          <w:szCs w:val="20"/>
        </w:rPr>
        <w:t>efluentes domésticos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Fonts w:ascii="Verdana" w:hAnsi="Verdana" w:cs="Verdana"/>
            <w:sz w:val="20"/>
            <w:szCs w:val="20"/>
          </w:rPr>
          <w:id w:val="1104530025"/>
          <w:placeholder>
            <w:docPart w:val="AA43C154F77E4A6BBB4DD48417EAA1E6"/>
          </w:placeholder>
          <w:showingPlcHdr/>
          <w:dropDownList>
            <w:listItem w:value="Escolher um item."/>
            <w:listItem w:displayText="Sistema Fossa-Filtro-Sumidouro" w:value="Sistema Fossa-Filtro-Sumidouro"/>
            <w:listItem w:displayText="Sistema Biodigestor-Sumidouro" w:value="Sistema Biodigestor-Sumidouro"/>
            <w:listItem w:displayText="Fossa Negra" w:value="Fossa Negra"/>
            <w:listItem w:displayText="Concessionário Pública (sem tratamento prévio)" w:value="Concessionário Pública (sem tratamento prévio)"/>
            <w:listItem w:displayText="Lodos Ativados" w:value="Lodos Ativados"/>
            <w:listItem w:displayText="Lagoas de Estabilização - Aeróbias - Anaeróbias" w:value="Lagoas de Estabilização - Aeróbias - Anaeróbias"/>
            <w:listItem w:displayText="UASB" w:value="UASB"/>
          </w:dropDownList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  <w:r>
        <w:rPr>
          <w:rFonts w:ascii="Verdana" w:hAnsi="Verdana" w:cs="Verdana"/>
          <w:sz w:val="20"/>
          <w:szCs w:val="20"/>
        </w:rPr>
        <w:t xml:space="preserve"> </w:t>
      </w:r>
    </w:p>
    <w:p w:rsidR="007D1B2B" w:rsidRDefault="009F6B48">
      <w:pPr>
        <w:pStyle w:val="Corpodetexto2"/>
        <w:numPr>
          <w:ilvl w:val="0"/>
          <w:numId w:val="5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Informar a periodicidade da manutenção do s</w:t>
      </w:r>
      <w:r>
        <w:rPr>
          <w:rFonts w:ascii="Verdana" w:hAnsi="Verdana" w:cs="Verdana"/>
          <w:sz w:val="20"/>
          <w:szCs w:val="20"/>
        </w:rPr>
        <w:t xml:space="preserve">istema de tratamento, se houver: </w:t>
      </w:r>
      <w:sdt>
        <w:sdtPr>
          <w:rPr>
            <w:rFonts w:ascii="Verdana" w:hAnsi="Verdana" w:cs="Verdana"/>
            <w:sz w:val="20"/>
            <w:szCs w:val="20"/>
          </w:rPr>
          <w:id w:val="-983158303"/>
          <w:placeholder>
            <w:docPart w:val="989BB9822AFE4DEC92B74FE825B971E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o nome da empresa responsável pela coleta, transporte e destinação final dos resíduos sólidos (lodo) provenientes da limpeza /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2114665943"/>
          <w:placeholder>
            <w:docPart w:val="DF273968E0AB49E4BE0CA6659D89DCD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 digitar texto.</w:t>
          </w:r>
        </w:sdtContent>
      </w:sdt>
    </w:p>
    <w:p w:rsidR="007D1B2B" w:rsidRDefault="009F6B48">
      <w:pPr>
        <w:pStyle w:val="Corpodetexto2"/>
        <w:numPr>
          <w:ilvl w:val="0"/>
          <w:numId w:val="5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-1850021541"/>
          <w:placeholder>
            <w:docPart w:val="88907AC43FB64E0FBE9EB3422394503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ind w:left="928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5.12.2</w:t>
      </w:r>
      <w:r>
        <w:rPr>
          <w:rFonts w:ascii="Verdana" w:hAnsi="Verdana" w:cs="Verdana"/>
          <w:sz w:val="20"/>
          <w:szCs w:val="20"/>
        </w:rPr>
        <w:t xml:space="preserve"> Onde se dá o lançamento do efluente doméstico tratado: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3313019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Municipal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5269747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 </w:t>
      </w:r>
      <w:r>
        <w:rPr>
          <w:rFonts w:ascii="Verdana" w:hAnsi="Verdana" w:cs="Verdana"/>
          <w:iCs/>
          <w:sz w:val="20"/>
          <w:szCs w:val="20"/>
        </w:rPr>
        <w:t xml:space="preserve">Deverá possuir a anuência da prefeitura </w:t>
      </w:r>
      <w:r>
        <w:rPr>
          <w:rFonts w:ascii="Verdana" w:hAnsi="Verdana" w:cs="Verdana"/>
          <w:iCs/>
          <w:sz w:val="20"/>
          <w:szCs w:val="20"/>
        </w:rPr>
        <w:t>municipal para tal lançamento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22570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-1433196731"/>
          <w:placeholder>
            <w:docPart w:val="4981E15F66DC4341AE0C81BC9E378D9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550808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-292904760"/>
          <w:placeholder>
            <w:docPart w:val="CF157BEFB5B34A23907F7F83ECDEF1B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6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Se aplicável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 </w:t>
      </w:r>
      <w:sdt>
        <w:sdtPr>
          <w:rPr>
            <w:rFonts w:ascii="Verdana" w:hAnsi="Verdana" w:cs="Verdana"/>
            <w:sz w:val="20"/>
            <w:szCs w:val="20"/>
          </w:rPr>
          <w:id w:val="-131783552"/>
          <w:placeholder>
            <w:docPart w:val="36A70DBA569F4A66A1C63DEADBB8CA7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                             </w:t>
      </w:r>
      <w:r>
        <w:rPr>
          <w:rFonts w:ascii="Verdana" w:hAnsi="Verdana" w:cs="Verdana"/>
          <w:sz w:val="20"/>
          <w:szCs w:val="20"/>
        </w:rPr>
        <w:t xml:space="preserve">         </w:t>
      </w:r>
      <w:r>
        <w:rPr>
          <w:rFonts w:ascii="Verdana" w:hAnsi="Verdana" w:cs="Verdana"/>
          <w:sz w:val="20"/>
          <w:szCs w:val="20"/>
        </w:rPr>
        <w:sym w:font="Symbol" w:char="F0AE"/>
      </w:r>
      <w:r>
        <w:rPr>
          <w:rFonts w:ascii="Verdana" w:hAnsi="Verdana" w:cs="Verdana"/>
          <w:sz w:val="20"/>
          <w:szCs w:val="20"/>
        </w:rPr>
        <w:t xml:space="preserve"> Processo de Outorga nº: </w:t>
      </w:r>
      <w:sdt>
        <w:sdtPr>
          <w:rPr>
            <w:rFonts w:ascii="Verdana" w:hAnsi="Verdana" w:cs="Verdana"/>
            <w:sz w:val="20"/>
            <w:szCs w:val="20"/>
          </w:rPr>
          <w:id w:val="348840741"/>
          <w:placeholder>
            <w:docPart w:val="0B71F844E07746D89E2062057FAF389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780723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 se aplica.</w:t>
      </w:r>
    </w:p>
    <w:p w:rsidR="007D1B2B" w:rsidRDefault="007D1B2B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5.12.3 </w:t>
      </w:r>
      <w:r>
        <w:rPr>
          <w:rFonts w:ascii="Verdana" w:hAnsi="Verdana" w:cs="Verdana"/>
          <w:sz w:val="20"/>
          <w:szCs w:val="20"/>
        </w:rPr>
        <w:t xml:space="preserve">Há geração de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(lavagem de equipamentos, utensílios, pátios e afins) na atividade em questão?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3505304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</w:t>
      </w:r>
      <w:sdt>
        <w:sdtPr>
          <w:rPr>
            <w:rFonts w:ascii="Verdana" w:hAnsi="Verdana" w:cs="Verdana"/>
            <w:b/>
            <w:sz w:val="20"/>
            <w:szCs w:val="20"/>
          </w:rPr>
          <w:id w:val="-1176488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Descrever o sistema de Tratamento para os </w:t>
      </w:r>
      <w:r>
        <w:rPr>
          <w:rFonts w:ascii="Verdana" w:hAnsi="Verdana" w:cs="Verdana"/>
          <w:b/>
          <w:sz w:val="20"/>
          <w:szCs w:val="20"/>
        </w:rPr>
        <w:t>efluentes industriais</w:t>
      </w:r>
      <w:r>
        <w:rPr>
          <w:rFonts w:ascii="Verdana" w:hAnsi="Verdana" w:cs="Verdana"/>
          <w:sz w:val="20"/>
          <w:szCs w:val="20"/>
        </w:rPr>
        <w:t xml:space="preserve"> gerados no empreendimento: </w:t>
      </w:r>
      <w:sdt>
        <w:sdtPr>
          <w:rPr>
            <w:rStyle w:val="Estilo2"/>
            <w:rFonts w:ascii="Verdana" w:hAnsi="Verdana" w:cs="Verdana"/>
            <w:szCs w:val="20"/>
          </w:rPr>
          <w:id w:val="495925611"/>
          <w:placeholder>
            <w:docPart w:val="17678E5C58D6423995B458E7EFBF1BCA"/>
          </w:placeholder>
          <w:showingPlcHdr/>
          <w:dropDownList>
            <w:listItem w:value="Escolher um item."/>
            <w:listItem w:displayText="Sistema Separador Água e Óleo somente" w:value="Sistema Separador Água e Óleo somente"/>
            <w:listItem w:displayText="Sistema Separador Água e Óleo associado a outro tratamento biológico" w:value="Sistema Separador Água e Óleo associado a outro tratamento biológico"/>
            <w:listItem w:displayText="Tratamento Preliminar somente (caixa de gordura, gradeamento, caixa de areia etc.)" w:value="Tratamento Preliminar somente (caixa de gordura, gradeamento, caixa de areia etc.)"/>
            <w:listItem w:displayText="Tratamento Preliminar + Tratamento Primário (decantação, flotação etc)." w:value="Tratamento Preliminar + Tratamento Primário (decantação, flotação etc)."/>
            <w:listItem w:displayText="Tratamento Preliminar + Tratamento Primário + Tratamento Secundário (biológico)." w:value="Tratamento Preliminar + Tratamento Primário + Tratamento Secundário (biológico)."/>
            <w:listItem w:displayText="Tratamento Preliminar + Tratamento Primário + Tratamento Secundário + Tratamento Terciário (cloração, ozonização etc.)" w:value="Tratamento Preliminar + Tratamento Primário + Tratamento Secundário + Tratamento Terciário (cloração, ozonização etc.)"/>
          </w:dropDownList>
        </w:sdtPr>
        <w:sdtEndPr>
          <w:rPr>
            <w:rStyle w:val="TextodoEspaoReservado"/>
            <w:color w:val="595959" w:themeColor="text1" w:themeTint="A6"/>
          </w:rPr>
        </w:sdtEndPr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Escolher um item.</w:t>
          </w:r>
        </w:sdtContent>
      </w:sdt>
    </w:p>
    <w:p w:rsidR="007D1B2B" w:rsidRDefault="009F6B48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periodicidade da manutenção do sistema de tratamento: </w:t>
      </w:r>
      <w:sdt>
        <w:sdtPr>
          <w:rPr>
            <w:rFonts w:ascii="Verdana" w:hAnsi="Verdana" w:cs="Verdana"/>
            <w:sz w:val="20"/>
            <w:szCs w:val="20"/>
          </w:rPr>
          <w:id w:val="-1588062714"/>
          <w:placeholder>
            <w:docPart w:val="ABABA083CE9A40C0979114D67556ACA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7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É realizado monitoramento do efluente?</w:t>
      </w:r>
    </w:p>
    <w:p w:rsidR="007D1B2B" w:rsidRDefault="009F6B48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740606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</w:t>
      </w:r>
      <w:r>
        <w:rPr>
          <w:rFonts w:ascii="Verdana" w:hAnsi="Verdana" w:cs="Verdana"/>
          <w:sz w:val="20"/>
          <w:szCs w:val="20"/>
        </w:rPr>
        <w:t xml:space="preserve">. Indicar a frequência: </w:t>
      </w:r>
      <w:sdt>
        <w:sdtPr>
          <w:rPr>
            <w:rFonts w:ascii="Verdana" w:hAnsi="Verdana" w:cs="Verdana"/>
            <w:sz w:val="20"/>
            <w:szCs w:val="20"/>
          </w:rPr>
          <w:id w:val="104474877"/>
          <w:placeholder>
            <w:docPart w:val="5C480677DE5544D98BC423B85C7AA50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b/>
          <w:i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99363136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Corpodetexto2"/>
        <w:numPr>
          <w:ilvl w:val="0"/>
          <w:numId w:val="3"/>
        </w:numPr>
        <w:tabs>
          <w:tab w:val="left" w:pos="0"/>
          <w:tab w:val="left" w:pos="142"/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Informar a (s) Empresa(s) Responsável (is) para coleta e transporte dos </w:t>
      </w:r>
      <w:r>
        <w:rPr>
          <w:rFonts w:ascii="Verdana" w:hAnsi="Verdana" w:cs="Verdana"/>
          <w:bCs/>
          <w:sz w:val="20"/>
          <w:szCs w:val="20"/>
        </w:rPr>
        <w:t>efluentes</w:t>
      </w:r>
      <w:r>
        <w:rPr>
          <w:rFonts w:ascii="Verdana" w:hAnsi="Verdana" w:cs="Verdana"/>
          <w:sz w:val="20"/>
          <w:szCs w:val="20"/>
        </w:rPr>
        <w:t xml:space="preserve"> provenientes da limpeza / manutenção do sistema de tratamento industrial (lodo): </w:t>
      </w:r>
      <w:sdt>
        <w:sdtPr>
          <w:rPr>
            <w:rFonts w:ascii="Verdana" w:hAnsi="Verdana" w:cs="Verdana"/>
            <w:sz w:val="20"/>
            <w:szCs w:val="20"/>
          </w:rPr>
          <w:id w:val="1916747663"/>
          <w:placeholder>
            <w:docPart w:val="F71A7527B36A4ED3AFF89C23C4ECDFB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digitar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texto.</w:t>
          </w:r>
        </w:sdtContent>
      </w:sdt>
    </w:p>
    <w:p w:rsidR="007D1B2B" w:rsidRDefault="009F6B48">
      <w:pPr>
        <w:pStyle w:val="Corpodetexto2"/>
        <w:numPr>
          <w:ilvl w:val="0"/>
          <w:numId w:val="3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Nº da Licença Ambiental da empresa mencionada acima: </w:t>
      </w:r>
      <w:sdt>
        <w:sdtPr>
          <w:rPr>
            <w:rFonts w:ascii="Verdana" w:hAnsi="Verdana" w:cs="Verdana"/>
            <w:sz w:val="20"/>
            <w:szCs w:val="20"/>
          </w:rPr>
          <w:id w:val="2076160000"/>
          <w:placeholder>
            <w:docPart w:val="92EC6356E00C4C148C71463B6090568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numPr>
          <w:ilvl w:val="3"/>
          <w:numId w:val="8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Onde se dá o lançamento do efluente final (tratado):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21180516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Esgoto - </w:t>
      </w:r>
      <w:r>
        <w:rPr>
          <w:rFonts w:ascii="Verdana" w:hAnsi="Verdana" w:cs="Verdana"/>
          <w:i/>
          <w:sz w:val="20"/>
          <w:szCs w:val="20"/>
        </w:rPr>
        <w:t>Deverá possuir a anuência da concessionária para tal lançamento.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9722033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Rede Pluvial - </w:t>
      </w:r>
      <w:r>
        <w:rPr>
          <w:rFonts w:ascii="Verdana" w:hAnsi="Verdana" w:cs="Verdana"/>
          <w:i/>
          <w:sz w:val="20"/>
          <w:szCs w:val="20"/>
        </w:rPr>
        <w:t>Deverá possuir a anuência do município para tal lançamento.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1456941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Corpo hídrico. Especificar: </w:t>
      </w:r>
      <w:sdt>
        <w:sdtPr>
          <w:rPr>
            <w:rFonts w:ascii="Verdana" w:hAnsi="Verdana" w:cs="Verdana"/>
            <w:sz w:val="20"/>
            <w:szCs w:val="20"/>
          </w:rPr>
          <w:id w:val="1095520118"/>
          <w:placeholder>
            <w:docPart w:val="ABBFE45631114C6AB47C85E028044FE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Se aplicável, Portaria de Outorga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nº </w:t>
      </w:r>
      <w:sdt>
        <w:sdtPr>
          <w:rPr>
            <w:rFonts w:ascii="Verdana" w:hAnsi="Verdana" w:cs="Verdana"/>
            <w:sz w:val="20"/>
            <w:szCs w:val="20"/>
          </w:rPr>
          <w:id w:val="-1012924849"/>
          <w:placeholder>
            <w:docPart w:val="8DA76BE060D140D5AA52C07853D1002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7"/>
        </w:numPr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Processo de Outorga nº: </w:t>
      </w:r>
      <w:sdt>
        <w:sdtPr>
          <w:rPr>
            <w:rFonts w:ascii="Verdana" w:hAnsi="Verdana" w:cs="Verdana"/>
            <w:sz w:val="20"/>
            <w:szCs w:val="20"/>
          </w:rPr>
          <w:id w:val="-1321036467"/>
          <w:placeholder>
            <w:docPart w:val="534BFAE533144B4CBD125CE2D0B1CB3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eastAsia="MS Gothic" w:hAnsi="Verdana" w:cs="Verdana"/>
            <w:b/>
            <w:sz w:val="20"/>
            <w:szCs w:val="20"/>
          </w:rPr>
          <w:id w:val="11020751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Outro. Especificar: </w:t>
      </w:r>
      <w:sdt>
        <w:sdtPr>
          <w:rPr>
            <w:rFonts w:ascii="Verdana" w:hAnsi="Verdana" w:cs="Verdana"/>
            <w:sz w:val="20"/>
            <w:szCs w:val="20"/>
          </w:rPr>
          <w:id w:val="1514808802"/>
          <w:placeholder>
            <w:docPart w:val="EE57C0D01E564595A95D4D8F4679630F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656613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 se aplica.</w:t>
      </w:r>
    </w:p>
    <w:p w:rsidR="007D1B2B" w:rsidRDefault="009F6B48">
      <w:pPr>
        <w:pStyle w:val="Corpodetexto2"/>
        <w:numPr>
          <w:ilvl w:val="0"/>
          <w:numId w:val="4"/>
        </w:numPr>
        <w:tabs>
          <w:tab w:val="left" w:pos="426"/>
          <w:tab w:val="left" w:pos="1134"/>
        </w:tabs>
        <w:spacing w:before="120" w:line="240" w:lineRule="auto"/>
        <w:ind w:left="567" w:hanging="141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</w:t>
      </w:r>
      <w:r>
        <w:rPr>
          <w:rFonts w:ascii="Verdana" w:hAnsi="Verdana" w:cs="Verdana"/>
          <w:sz w:val="20"/>
          <w:szCs w:val="20"/>
          <w:u w:val="single"/>
        </w:rPr>
        <w:t>os resultados das análises físico-químicas do último estágio do tratamento, antes do lançamento</w:t>
      </w:r>
      <w:r>
        <w:rPr>
          <w:rFonts w:ascii="Verdana" w:hAnsi="Verdana" w:cs="Verdana"/>
          <w:sz w:val="20"/>
          <w:szCs w:val="20"/>
        </w:rPr>
        <w:t xml:space="preserve">, a fim de comprovar a eficiência do tratamento.  </w:t>
      </w:r>
    </w:p>
    <w:p w:rsidR="007D1B2B" w:rsidRDefault="009F6B48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</w:t>
      </w:r>
      <w:r>
        <w:rPr>
          <w:rFonts w:ascii="Verdana" w:hAnsi="Verdana" w:cs="Verdana"/>
          <w:i/>
          <w:iCs/>
          <w:sz w:val="20"/>
          <w:szCs w:val="20"/>
        </w:rPr>
        <w:t>Oficinas mecânicas, Postos de Gasolina, Lava Jatos</w:t>
      </w:r>
      <w:r>
        <w:rPr>
          <w:rFonts w:ascii="Verdana" w:hAnsi="Verdana" w:cs="Verdana"/>
          <w:sz w:val="20"/>
          <w:szCs w:val="20"/>
        </w:rPr>
        <w:t xml:space="preserve"> (último estágio do SSAO – Sistema Separador de Água e Óleo): seguir os parâmetros de controle determinados pela Resolução CONAMA nº 430, de 13 de maio d</w:t>
      </w:r>
      <w:r>
        <w:rPr>
          <w:rFonts w:ascii="Verdana" w:hAnsi="Verdana" w:cs="Verdana"/>
          <w:sz w:val="20"/>
          <w:szCs w:val="20"/>
        </w:rPr>
        <w:t xml:space="preserve">e 2011, artigo 16, no mínimo (pH, sólidos sedimentáveis, sólidos suspensos, óleos e graxas, DBO5 e DQO). </w:t>
      </w:r>
    </w:p>
    <w:p w:rsidR="007D1B2B" w:rsidRDefault="009F6B48">
      <w:pPr>
        <w:pStyle w:val="Corpodetexto2"/>
        <w:tabs>
          <w:tab w:val="left" w:pos="426"/>
          <w:tab w:val="left" w:pos="1134"/>
        </w:tabs>
        <w:spacing w:before="120" w:line="240" w:lineRule="auto"/>
        <w:ind w:left="113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- </w:t>
      </w:r>
      <w:r>
        <w:rPr>
          <w:rFonts w:ascii="Verdana" w:hAnsi="Verdana" w:cs="Verdana"/>
          <w:i/>
          <w:iCs/>
          <w:sz w:val="20"/>
          <w:szCs w:val="20"/>
        </w:rPr>
        <w:t>ETE</w:t>
      </w:r>
      <w:r>
        <w:rPr>
          <w:rFonts w:ascii="Verdana" w:hAnsi="Verdana" w:cs="Verdana"/>
          <w:sz w:val="20"/>
          <w:szCs w:val="20"/>
        </w:rPr>
        <w:t xml:space="preserve">: seguir os parâmetros de controle determinados e periodicidade pela Resolução CONAMA nº 377/ 2006 e Instrução Normativa nº 13, de 30 de outubro </w:t>
      </w:r>
      <w:r>
        <w:rPr>
          <w:rFonts w:ascii="Verdana" w:hAnsi="Verdana" w:cs="Verdana"/>
          <w:sz w:val="20"/>
          <w:szCs w:val="20"/>
        </w:rPr>
        <w:t xml:space="preserve">de 2014 – IEMA. </w:t>
      </w:r>
    </w:p>
    <w:p w:rsidR="007D1B2B" w:rsidRDefault="007D1B2B">
      <w:pPr>
        <w:pStyle w:val="Corpodetexto2"/>
        <w:pBdr>
          <w:bottom w:val="single" w:sz="6" w:space="0" w:color="auto"/>
        </w:pBdr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7D1B2B">
      <w:pPr>
        <w:pStyle w:val="Corpodetexto2"/>
        <w:tabs>
          <w:tab w:val="left" w:pos="0"/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5.13 GERENCIAMENTOS DE RESÍDUOS SÓLIDOS:</w:t>
      </w:r>
    </w:p>
    <w:p w:rsidR="007D1B2B" w:rsidRDefault="009F6B48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5.13.1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Há geração de resíduos sólidos?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42526925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8319141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Pontuar as etapas da atividade e quais resíduos são gerados em cada etapa, incluindo os resíduos perigosos – Classe I de acordo com a normativa NBR 10.004: </w:t>
      </w: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1: . </w:t>
      </w:r>
      <w:sdt>
        <w:sdtPr>
          <w:rPr>
            <w:rFonts w:ascii="Verdana" w:hAnsi="Verdana" w:cs="Verdana"/>
            <w:sz w:val="20"/>
            <w:szCs w:val="20"/>
          </w:rPr>
          <w:id w:val="498864312"/>
          <w:placeholder>
            <w:docPart w:val="8EC74ECAD95746B48D763E7E910CE14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712417095"/>
          <w:placeholder>
            <w:docPart w:val="272A47DBF39D4FDDA1E9DF51A9DAD67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Ar</w:t>
      </w:r>
      <w:r>
        <w:rPr>
          <w:rFonts w:ascii="Verdana" w:hAnsi="Verdana" w:cs="Verdana"/>
          <w:sz w:val="20"/>
          <w:szCs w:val="20"/>
        </w:rPr>
        <w:t xml:space="preserve">mazenamento do resíduo: </w:t>
      </w:r>
      <w:sdt>
        <w:sdtPr>
          <w:rPr>
            <w:rFonts w:ascii="Verdana" w:hAnsi="Verdana" w:cs="Verdana"/>
            <w:sz w:val="20"/>
            <w:szCs w:val="20"/>
          </w:rPr>
          <w:id w:val="-1820106211"/>
          <w:placeholder>
            <w:docPart w:val="3D3D41518D1941BE8BE3E0C3BFB80388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2020575553"/>
          <w:placeholder>
            <w:docPart w:val="5FE0497BB09142A1847F48CB294FAC6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2: </w:t>
      </w:r>
      <w:sdt>
        <w:sdtPr>
          <w:rPr>
            <w:rFonts w:ascii="Verdana" w:hAnsi="Verdana" w:cs="Verdana"/>
            <w:sz w:val="20"/>
            <w:szCs w:val="20"/>
          </w:rPr>
          <w:id w:val="133999316"/>
          <w:placeholder>
            <w:docPart w:val="7214BA459F294A7BBFB2A4E13AE6ACE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1530923201"/>
          <w:placeholder>
            <w:docPart w:val="B17AA1BEEAEC4DCF8E2DFB5EA0350CC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507137023"/>
          <w:placeholder>
            <w:docPart w:val="FFBB72D6B30142368251DEFA5090C60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1057981335"/>
          <w:placeholder>
            <w:docPart w:val="25193435C4A349C2B975298AF08E64A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3: </w:t>
      </w:r>
      <w:sdt>
        <w:sdtPr>
          <w:rPr>
            <w:rFonts w:ascii="Verdana" w:hAnsi="Verdana" w:cs="Verdana"/>
            <w:sz w:val="20"/>
            <w:szCs w:val="20"/>
          </w:rPr>
          <w:id w:val="-875849954"/>
          <w:placeholder>
            <w:docPart w:val="CF814E9C98234080A03BF777278CC9A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558549335"/>
          <w:placeholder>
            <w:docPart w:val="966046B942B546FDBBD28ABBBA965ED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1448116008"/>
          <w:placeholder>
            <w:docPart w:val="183FD61696FC4871A7F2BA5BB4A771C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Destinação dos resíduos:</w:t>
      </w:r>
      <w:r>
        <w:rPr>
          <w:rFonts w:ascii="Verdana" w:hAnsi="Verdana" w:cs="Verdana"/>
          <w:sz w:val="20"/>
          <w:szCs w:val="20"/>
        </w:rPr>
        <w:t xml:space="preserve"> </w:t>
      </w:r>
      <w:sdt>
        <w:sdtPr>
          <w:rPr>
            <w:rFonts w:ascii="Verdana" w:hAnsi="Verdana" w:cs="Verdana"/>
            <w:sz w:val="20"/>
            <w:szCs w:val="20"/>
          </w:rPr>
          <w:id w:val="1806035667"/>
          <w:placeholder>
            <w:docPart w:val="112D42EAFBEA489E9D8B104BCB1BA32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4: </w:t>
      </w:r>
      <w:sdt>
        <w:sdtPr>
          <w:rPr>
            <w:rFonts w:ascii="Verdana" w:hAnsi="Verdana" w:cs="Verdana"/>
            <w:sz w:val="20"/>
            <w:szCs w:val="20"/>
          </w:rPr>
          <w:id w:val="1620568051"/>
          <w:placeholder>
            <w:docPart w:val="940FBAB59D854B4292F400D0D3BD8830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807928154"/>
          <w:placeholder>
            <w:docPart w:val="3D79F3075291462A917E0BE1613CDBE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1867359831"/>
          <w:placeholder>
            <w:docPart w:val="F8D2CF5BBF8D49B28F492CB1F7034937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-1414919851"/>
          <w:placeholder>
            <w:docPart w:val="C400A80B2C644DBEBD42A330949117C1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Etapa 5: </w:t>
      </w:r>
      <w:sdt>
        <w:sdtPr>
          <w:rPr>
            <w:rFonts w:ascii="Verdana" w:hAnsi="Verdana" w:cs="Verdana"/>
            <w:sz w:val="20"/>
            <w:szCs w:val="20"/>
          </w:rPr>
          <w:id w:val="-1858961628"/>
          <w:placeholder>
            <w:docPart w:val="CB113B4B61F04F3EBAFF7F3B78BB9E6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Resíduos Gerados: </w:t>
      </w:r>
      <w:sdt>
        <w:sdtPr>
          <w:rPr>
            <w:rFonts w:ascii="Verdana" w:hAnsi="Verdana" w:cs="Verdana"/>
            <w:sz w:val="20"/>
            <w:szCs w:val="20"/>
          </w:rPr>
          <w:id w:val="-1757742555"/>
          <w:placeholder>
            <w:docPart w:val="60A3CABBDD414937B587E38E492C8CA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Armazenamento do resíduo: </w:t>
      </w:r>
      <w:sdt>
        <w:sdtPr>
          <w:rPr>
            <w:rFonts w:ascii="Verdana" w:hAnsi="Verdana" w:cs="Verdana"/>
            <w:sz w:val="20"/>
            <w:szCs w:val="20"/>
          </w:rPr>
          <w:id w:val="-269010265"/>
          <w:placeholder>
            <w:docPart w:val="F304FE30DF664D61BB6B8DDDC1789E26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Destinação dos resíduos: </w:t>
      </w:r>
      <w:sdt>
        <w:sdtPr>
          <w:rPr>
            <w:rFonts w:ascii="Verdana" w:hAnsi="Verdana" w:cs="Verdana"/>
            <w:sz w:val="20"/>
            <w:szCs w:val="20"/>
          </w:rPr>
          <w:id w:val="547040061"/>
          <w:placeholder>
            <w:docPart w:val="AB5EA2CD81444C349C0457FC48DE4DF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tabs>
          <w:tab w:val="left" w:pos="1134"/>
        </w:tabs>
        <w:spacing w:after="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5.13.2</w:t>
      </w:r>
      <w:r>
        <w:rPr>
          <w:rFonts w:ascii="Verdana" w:hAnsi="Verdana" w:cs="Verdana"/>
          <w:sz w:val="20"/>
          <w:szCs w:val="20"/>
        </w:rPr>
        <w:t xml:space="preserve"> Informar a (s) Empresa(s) Responsá</w:t>
      </w:r>
      <w:r>
        <w:rPr>
          <w:rFonts w:ascii="Verdana" w:hAnsi="Verdana" w:cs="Verdana"/>
          <w:sz w:val="20"/>
          <w:szCs w:val="20"/>
        </w:rPr>
        <w:t xml:space="preserve">vel (is) para </w:t>
      </w:r>
      <w:r>
        <w:rPr>
          <w:rFonts w:ascii="Verdana" w:hAnsi="Verdana" w:cs="Verdana"/>
          <w:b/>
          <w:sz w:val="20"/>
          <w:szCs w:val="20"/>
          <w:u w:val="single"/>
        </w:rPr>
        <w:t>coleta e transporte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>:</w:t>
      </w: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1558978443"/>
          <w:placeholder>
            <w:docPart w:val="848A2C3CE69649429138863A4E9C7EB3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620177517"/>
          <w:placeholder>
            <w:docPart w:val="FB98F81E4EC147E68196BF5BDFE7628D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399264126"/>
          <w:placeholder>
            <w:docPart w:val="168493A5FFF54C7C9AB9730FE09999AA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998566794"/>
          <w:placeholder>
            <w:docPart w:val="9ECD44C36BEB48AA9CB8091D1234CB0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-915006326"/>
          <w:placeholder>
            <w:docPart w:val="0FB6A71ADC634D9A9249EAD25D3AD4B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459567124"/>
          <w:placeholder>
            <w:docPart w:val="66EA20FB463141078BD3BF362A0DAA6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PargrafodaLista"/>
        <w:tabs>
          <w:tab w:val="left" w:pos="0"/>
        </w:tabs>
        <w:spacing w:before="120" w:after="120" w:line="240" w:lineRule="auto"/>
        <w:ind w:left="743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5.13.3 </w:t>
      </w:r>
      <w:r>
        <w:rPr>
          <w:rFonts w:ascii="Verdana" w:hAnsi="Verdana" w:cs="Verdana"/>
          <w:sz w:val="20"/>
          <w:szCs w:val="20"/>
        </w:rPr>
        <w:t>Informar a (s) Empresa(s) Responsável (is) para</w:t>
      </w:r>
      <w:r>
        <w:rPr>
          <w:rFonts w:ascii="Verdana" w:hAnsi="Verdana" w:cs="Verdana"/>
          <w:sz w:val="20"/>
          <w:szCs w:val="20"/>
          <w:u w:val="single"/>
        </w:rPr>
        <w:t xml:space="preserve"> </w:t>
      </w:r>
      <w:r>
        <w:rPr>
          <w:rFonts w:ascii="Verdana" w:hAnsi="Verdana" w:cs="Verdana"/>
          <w:b/>
          <w:sz w:val="20"/>
          <w:szCs w:val="20"/>
          <w:u w:val="single"/>
        </w:rPr>
        <w:t>destinação fi</w:t>
      </w:r>
      <w:r>
        <w:rPr>
          <w:rFonts w:ascii="Verdana" w:hAnsi="Verdana" w:cs="Verdana"/>
          <w:b/>
          <w:sz w:val="20"/>
          <w:szCs w:val="20"/>
          <w:u w:val="single"/>
        </w:rPr>
        <w:t>nal</w:t>
      </w:r>
      <w:r>
        <w:rPr>
          <w:rFonts w:ascii="Verdana" w:hAnsi="Verdana" w:cs="Verdana"/>
          <w:sz w:val="20"/>
          <w:szCs w:val="20"/>
        </w:rPr>
        <w:t xml:space="preserve"> dos resíduos </w:t>
      </w:r>
      <w:r>
        <w:rPr>
          <w:rFonts w:ascii="Verdana" w:hAnsi="Verdana" w:cs="Verdana"/>
          <w:b/>
          <w:sz w:val="20"/>
          <w:szCs w:val="20"/>
        </w:rPr>
        <w:t>NÃO PERIGOSOS</w:t>
      </w:r>
      <w:r>
        <w:rPr>
          <w:rFonts w:ascii="Verdana" w:hAnsi="Verdana" w:cs="Verdana"/>
          <w:sz w:val="20"/>
          <w:szCs w:val="20"/>
        </w:rPr>
        <w:t xml:space="preserve">: </w:t>
      </w: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1: </w:t>
      </w:r>
      <w:sdt>
        <w:sdtPr>
          <w:rPr>
            <w:rFonts w:ascii="Verdana" w:hAnsi="Verdana" w:cs="Verdana"/>
            <w:sz w:val="20"/>
            <w:szCs w:val="20"/>
          </w:rPr>
          <w:id w:val="-183984615"/>
          <w:placeholder>
            <w:docPart w:val="8E18BCC5159D47A288A0F6D2C8A0B68C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-1039739430"/>
          <w:placeholder>
            <w:docPart w:val="BEB2168DD1AA41398B3EB72345C1FBF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2: </w:t>
      </w:r>
      <w:sdt>
        <w:sdtPr>
          <w:rPr>
            <w:rFonts w:ascii="Verdana" w:hAnsi="Verdana" w:cs="Verdana"/>
            <w:sz w:val="20"/>
            <w:szCs w:val="20"/>
          </w:rPr>
          <w:id w:val="-337009088"/>
          <w:placeholder>
            <w:docPart w:val="A61AE218EA734B1E81656A0BA9F5F20B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790320303"/>
          <w:placeholder>
            <w:docPart w:val="E76AAB5207054925BECF54F81814D422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 xml:space="preserve">Clique aqui para </w:t>
          </w:r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digitar texto.</w:t>
          </w:r>
        </w:sdtContent>
      </w:sdt>
    </w:p>
    <w:p w:rsidR="007D1B2B" w:rsidRDefault="007D1B2B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after="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Empresa 3: </w:t>
      </w:r>
      <w:sdt>
        <w:sdtPr>
          <w:rPr>
            <w:rFonts w:ascii="Verdana" w:hAnsi="Verdana" w:cs="Verdana"/>
            <w:sz w:val="20"/>
            <w:szCs w:val="20"/>
          </w:rPr>
          <w:id w:val="1201049483"/>
          <w:placeholder>
            <w:docPart w:val="8384B2A475734945995100A9297ED685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tabs>
          <w:tab w:val="left" w:pos="0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Nº</w:t>
      </w:r>
      <w:r>
        <w:rPr>
          <w:rFonts w:ascii="Verdana" w:hAnsi="Verdana" w:cs="Verdana"/>
          <w:sz w:val="20"/>
          <w:szCs w:val="20"/>
          <w:vertAlign w:val="superscript"/>
        </w:rPr>
        <w:t>(s)</w:t>
      </w:r>
      <w:r>
        <w:rPr>
          <w:rFonts w:ascii="Verdana" w:hAnsi="Verdana" w:cs="Verdana"/>
          <w:sz w:val="20"/>
          <w:szCs w:val="20"/>
        </w:rPr>
        <w:t xml:space="preserve"> da Licença(s) Ambiental Vigente: </w:t>
      </w:r>
      <w:sdt>
        <w:sdtPr>
          <w:rPr>
            <w:rFonts w:ascii="Verdana" w:hAnsi="Verdana" w:cs="Verdana"/>
            <w:sz w:val="20"/>
            <w:szCs w:val="20"/>
          </w:rPr>
          <w:id w:val="109256632"/>
          <w:placeholder>
            <w:docPart w:val="52693B66186E42B9830CFF1A459237CE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7D1B2B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-1277937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Venda/ Doação para terceiros. 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20916612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Reaproveitamento. Especificar: </w:t>
      </w:r>
      <w:sdt>
        <w:sdtPr>
          <w:rPr>
            <w:rFonts w:ascii="Verdana" w:hAnsi="Verdana" w:cs="Verdana"/>
            <w:sz w:val="20"/>
            <w:szCs w:val="20"/>
          </w:rPr>
          <w:id w:val="-1640720278"/>
          <w:placeholder>
            <w:docPart w:val="1A702718333C45DC87EDB23A009D26B4"/>
          </w:placeholder>
          <w:showingPlcHdr/>
        </w:sdtPr>
        <w:sdtEndPr/>
        <w:sdtContent>
          <w:r>
            <w:rPr>
              <w:rStyle w:val="TextodoEspaoReservado"/>
              <w:rFonts w:ascii="Verdana" w:hAnsi="Verdana" w:cs="Verdana"/>
              <w:color w:val="595959" w:themeColor="text1" w:themeTint="A6"/>
              <w:sz w:val="20"/>
              <w:szCs w:val="20"/>
            </w:rPr>
            <w:t>Clique aqui para digitar texto.</w:t>
          </w:r>
        </w:sdtContent>
      </w:sdt>
    </w:p>
    <w:p w:rsidR="007D1B2B" w:rsidRDefault="009F6B48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Apresentar aos autos do processo de requerimento da licença a cópia da </w:t>
      </w:r>
      <w:r>
        <w:rPr>
          <w:rFonts w:ascii="Verdana" w:hAnsi="Verdana" w:cs="Verdana"/>
          <w:sz w:val="20"/>
          <w:szCs w:val="20"/>
          <w:u w:val="single"/>
        </w:rPr>
        <w:t>declaração ou certificado ou nota fiscal de recebimento dos resíduos</w:t>
      </w:r>
      <w:r>
        <w:rPr>
          <w:rFonts w:ascii="Verdana" w:hAnsi="Verdana" w:cs="Verdana"/>
          <w:sz w:val="20"/>
          <w:szCs w:val="20"/>
        </w:rPr>
        <w:t xml:space="preserve">  e as cópias das licenças ambientais e suas condicionantes emitidas pela empresa responsável pela destinação. </w:t>
      </w:r>
    </w:p>
    <w:p w:rsidR="007D1B2B" w:rsidRDefault="009F6B48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Em ca</w:t>
      </w:r>
      <w:r>
        <w:rPr>
          <w:rFonts w:ascii="Verdana" w:hAnsi="Verdana" w:cs="Verdana"/>
          <w:sz w:val="20"/>
          <w:szCs w:val="20"/>
        </w:rPr>
        <w:t xml:space="preserve">so de atividade de aterro, reciclagem, transbordo de </w:t>
      </w:r>
      <w:r>
        <w:rPr>
          <w:rFonts w:ascii="Verdana" w:hAnsi="Verdana" w:cs="Verdana"/>
          <w:b/>
          <w:bCs/>
          <w:sz w:val="20"/>
          <w:szCs w:val="20"/>
        </w:rPr>
        <w:t xml:space="preserve">RCC </w:t>
      </w:r>
      <w:r>
        <w:rPr>
          <w:rFonts w:ascii="Verdana" w:hAnsi="Verdana" w:cs="Verdana"/>
          <w:sz w:val="20"/>
          <w:szCs w:val="20"/>
        </w:rPr>
        <w:t xml:space="preserve">- Resíduo de Contrução Civil odebecer as condições gerais para elaboração dos projetos, </w:t>
      </w:r>
      <w:r>
        <w:rPr>
          <w:rFonts w:ascii="Verdana" w:hAnsi="Verdana" w:cs="Verdana"/>
          <w:sz w:val="20"/>
          <w:szCs w:val="20"/>
          <w:u w:val="single"/>
        </w:rPr>
        <w:t>apresentando aos autos do processo o memorial descritivo</w:t>
      </w:r>
      <w:r>
        <w:rPr>
          <w:rFonts w:ascii="Verdana" w:hAnsi="Verdana" w:cs="Verdana"/>
          <w:sz w:val="20"/>
          <w:szCs w:val="20"/>
        </w:rPr>
        <w:t xml:space="preserve"> e projeto básico, indicando a autoria e o responsável </w:t>
      </w:r>
      <w:r>
        <w:rPr>
          <w:rFonts w:ascii="Verdana" w:hAnsi="Verdana" w:cs="Verdana"/>
          <w:sz w:val="20"/>
          <w:szCs w:val="20"/>
        </w:rPr>
        <w:t xml:space="preserve">pela execução do projeto, conforme exigência da NBR 15.112:2004, NBR 15.113:2004, NBR 15.114:2004, NBR 15.115:2004, NBR 15.116:2004, ou outras que vierem a substituir. </w:t>
      </w:r>
    </w:p>
    <w:p w:rsidR="007D1B2B" w:rsidRDefault="009F6B48">
      <w:pPr>
        <w:pStyle w:val="Corpodetexto2"/>
        <w:numPr>
          <w:ilvl w:val="0"/>
          <w:numId w:val="9"/>
        </w:numP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lastRenderedPageBreak/>
        <w:t>Apresentar nos autos os projetos e estudos técnicos necessários que comprove a eficiênc</w:t>
      </w:r>
      <w:r>
        <w:rPr>
          <w:rFonts w:ascii="Verdana" w:hAnsi="Verdana" w:cs="Verdana"/>
          <w:sz w:val="20"/>
          <w:szCs w:val="20"/>
        </w:rPr>
        <w:t xml:space="preserve">ia do reaproveitamento do resíduo, exemplo: </w:t>
      </w:r>
      <w:r>
        <w:rPr>
          <w:rFonts w:ascii="Verdana" w:hAnsi="Verdana" w:cs="Verdana"/>
          <w:b/>
          <w:sz w:val="20"/>
          <w:szCs w:val="20"/>
        </w:rPr>
        <w:t>compostagem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reciclagem</w:t>
      </w:r>
      <w:r>
        <w:rPr>
          <w:rFonts w:ascii="Verdana" w:hAnsi="Verdana" w:cs="Verdana"/>
          <w:sz w:val="20"/>
          <w:szCs w:val="20"/>
        </w:rPr>
        <w:t xml:space="preserve">, </w:t>
      </w:r>
      <w:r>
        <w:rPr>
          <w:rFonts w:ascii="Verdana" w:hAnsi="Verdana" w:cs="Verdana"/>
          <w:b/>
          <w:sz w:val="20"/>
          <w:szCs w:val="20"/>
        </w:rPr>
        <w:t>obra de arte</w:t>
      </w:r>
      <w:r>
        <w:rPr>
          <w:rFonts w:ascii="Verdana" w:hAnsi="Verdana" w:cs="Verdana"/>
          <w:sz w:val="20"/>
          <w:szCs w:val="20"/>
        </w:rPr>
        <w:t>, dentre outros.</w:t>
      </w:r>
    </w:p>
    <w:p w:rsidR="007D1B2B" w:rsidRDefault="007D1B2B">
      <w:pPr>
        <w:pStyle w:val="Corpodetexto2"/>
        <w:spacing w:before="120" w:line="240" w:lineRule="auto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Corpodetexto2"/>
        <w:tabs>
          <w:tab w:val="left" w:pos="34"/>
        </w:tabs>
        <w:spacing w:before="120" w:line="240" w:lineRule="auto"/>
        <w:ind w:left="34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5.13.5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 xml:space="preserve">Há geração ou possibilidade de geração de resíduos </w:t>
      </w:r>
      <w:r>
        <w:rPr>
          <w:rFonts w:ascii="Verdana" w:hAnsi="Verdana" w:cs="Verdana"/>
          <w:b/>
          <w:sz w:val="20"/>
          <w:szCs w:val="20"/>
        </w:rPr>
        <w:t>PERIGOSOS</w:t>
      </w:r>
      <w:r>
        <w:rPr>
          <w:rFonts w:ascii="Verdana" w:hAnsi="Verdana" w:cs="Verdana"/>
          <w:sz w:val="20"/>
          <w:szCs w:val="20"/>
        </w:rPr>
        <w:t>, CLASSE I?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982276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9416790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spacing w:before="120" w:after="120" w:line="240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Observação</w:t>
      </w:r>
      <w:r>
        <w:rPr>
          <w:rFonts w:ascii="Verdana" w:hAnsi="Verdana" w:cs="Verdana"/>
          <w:sz w:val="20"/>
          <w:szCs w:val="20"/>
        </w:rPr>
        <w:t xml:space="preserve">: Para os Resíduos Perigosos será necessária a </w:t>
      </w:r>
      <w:r>
        <w:rPr>
          <w:rFonts w:ascii="Verdana" w:hAnsi="Verdana" w:cs="Verdana"/>
          <w:b/>
          <w:sz w:val="20"/>
          <w:szCs w:val="20"/>
        </w:rPr>
        <w:t>elaboração de um plano de gerenciamento de resíduos sólidos</w:t>
      </w:r>
      <w:r>
        <w:rPr>
          <w:rFonts w:ascii="Verdana" w:hAnsi="Verdana" w:cs="Verdana"/>
          <w:sz w:val="20"/>
          <w:szCs w:val="20"/>
        </w:rPr>
        <w:t xml:space="preserve">, a ser apresentado em Anexo a este FTCA que contemple no mínimo os seguintes critérios (deverá compor a ART do técnico responsável): 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Quantidade gerada no mês (quando couber), quantidade de resídu</w:t>
      </w:r>
      <w:r>
        <w:rPr>
          <w:rFonts w:ascii="Verdana" w:hAnsi="Verdana" w:cs="Verdana"/>
          <w:sz w:val="20"/>
          <w:szCs w:val="20"/>
        </w:rPr>
        <w:t>o destinada e forma de acondicionamento até que seja destinado (recipiente, cobertura do local e piso). Apresentar todos os documentos comprobatórios pertinentes e relatório fotográfico do local;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Ações preventivas, corretivas e contingenciais a serem execu</w:t>
      </w:r>
      <w:r>
        <w:rPr>
          <w:rFonts w:ascii="Verdana" w:hAnsi="Verdana" w:cs="Verdana"/>
          <w:sz w:val="20"/>
          <w:szCs w:val="20"/>
        </w:rPr>
        <w:t>tadas em situações de gerenciamento incorreto ou acidentes;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Metas e procedimentos relacionados à minimização da geração de resíduos sólidos, sua reutilização e reciclagem;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Medidas saneadoras dos passivos ambientais relacionados aos resíduos sólidos;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Cronograma de treinamento dos funcionários que manuseiam estes tipos de resíduos no empreendimento; </w:t>
      </w:r>
    </w:p>
    <w:p w:rsidR="007D1B2B" w:rsidRDefault="009F6B48">
      <w:pPr>
        <w:pStyle w:val="artigo"/>
        <w:numPr>
          <w:ilvl w:val="0"/>
          <w:numId w:val="10"/>
        </w:numPr>
        <w:spacing w:before="120" w:beforeAutospacing="0" w:after="120" w:afterAutospacing="0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Apresentar cópia da nota fiscal ou certificado de destinação dos resíduos perigosos e cópia da licença ambiental da empresa a qual se destinou os resíduos.</w:t>
      </w:r>
      <w:r>
        <w:rPr>
          <w:rFonts w:ascii="Verdana" w:hAnsi="Verdana" w:cs="Verdana"/>
          <w:sz w:val="20"/>
          <w:szCs w:val="20"/>
        </w:rPr>
        <w:t xml:space="preserve"> </w:t>
      </w:r>
    </w:p>
    <w:p w:rsidR="007D1B2B" w:rsidRDefault="007D1B2B">
      <w:pPr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7D1B2B">
      <w:pPr>
        <w:tabs>
          <w:tab w:val="left" w:pos="1134"/>
        </w:tabs>
        <w:spacing w:before="120" w:after="120" w:line="240" w:lineRule="auto"/>
        <w:jc w:val="both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tabs>
          <w:tab w:val="left" w:pos="1134"/>
        </w:tabs>
        <w:spacing w:before="120" w:after="120" w:line="240" w:lineRule="auto"/>
        <w:ind w:left="14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5.14 GERENCIAMENTOS DAS EMISSÕES ATMOSFÉRICAS: </w:t>
      </w:r>
    </w:p>
    <w:p w:rsidR="007D1B2B" w:rsidRDefault="009F6B48">
      <w:pPr>
        <w:pStyle w:val="Corpodetexto2"/>
        <w:tabs>
          <w:tab w:val="left" w:pos="34"/>
        </w:tabs>
        <w:spacing w:before="120" w:line="240" w:lineRule="auto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>5.14.1</w:t>
      </w:r>
      <w:r>
        <w:rPr>
          <w:rFonts w:ascii="Verdana" w:hAnsi="Verdana" w:cs="Verdana"/>
          <w:b/>
          <w:sz w:val="20"/>
          <w:szCs w:val="20"/>
        </w:rPr>
        <w:t xml:space="preserve"> </w:t>
      </w:r>
      <w:r>
        <w:rPr>
          <w:rFonts w:ascii="Verdana" w:hAnsi="Verdana" w:cs="Verdana"/>
          <w:sz w:val="20"/>
          <w:szCs w:val="20"/>
        </w:rPr>
        <w:t>O empreendimento / atividade, em qualquer uma de suas etapas, é geradora de emissões atmosféricas?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1221282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8859926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5.14.1.1 Caso a resposta seja “sim”, preencher as tabelas que seguem:</w:t>
      </w:r>
    </w:p>
    <w:tbl>
      <w:tblPr>
        <w:tblStyle w:val="Tabelacomgrade"/>
        <w:tblW w:w="4942" w:type="pct"/>
        <w:tblInd w:w="108" w:type="dxa"/>
        <w:tblLook w:val="04A0" w:firstRow="1" w:lastRow="0" w:firstColumn="1" w:lastColumn="0" w:noHBand="0" w:noVBand="1"/>
      </w:tblPr>
      <w:tblGrid>
        <w:gridCol w:w="2228"/>
        <w:gridCol w:w="2228"/>
        <w:gridCol w:w="2228"/>
        <w:gridCol w:w="2228"/>
      </w:tblGrid>
      <w:tr w:rsidR="007D1B2B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devido à queima de combustíveis</w:t>
            </w:r>
          </w:p>
        </w:tc>
      </w:tr>
      <w:tr w:rsidR="007D1B2B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Combustível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Consumo mensal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9398387"/>
                <w:placeholder>
                  <w:docPart w:val="B4F73FAF63BD4D17B30128B54473BDE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279797974"/>
            <w:placeholder>
              <w:docPart w:val="61F06B2B0AA64366900A59EBB5B6163E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660266349"/>
                <w:placeholder>
                  <w:docPart w:val="148FA44D8E614FECA235AA424ABC8421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741517830"/>
            <w:placeholder>
              <w:docPart w:val="AE7CE2A63B034D6E8FB0BEE65B2F9C35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328643453"/>
                <w:placeholder>
                  <w:docPart w:val="9E893DDB82C24024908D5078C12A685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717638050"/>
            <w:placeholder>
              <w:docPart w:val="EF6292E6D7EE488396A8F9AEB7D1F6CE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6302899"/>
                <w:placeholder>
                  <w:docPart w:val="4597D5E7886D486EAF5B790A5767AF7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483670349"/>
            <w:placeholder>
              <w:docPart w:val="AB0A9665AEED435396EA0A04C71EC2E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3439654"/>
                <w:placeholder>
                  <w:docPart w:val="EE384CC253F34327B309AE730A75A97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40749288"/>
            <w:placeholder>
              <w:docPart w:val="AFE3879DAB534A68B99F838A6B908295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125037300"/>
                <w:placeholder>
                  <w:docPart w:val="97A0ADE5B56C418892D0A1DF4EF9812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09060855"/>
            <w:placeholder>
              <w:docPart w:val="26D908458B5843149FA6B5A0441CFAA8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78791406"/>
                <w:placeholder>
                  <w:docPart w:val="C4CB7225DA7A4D40835BDF111509A77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2089414223"/>
            <w:placeholder>
              <w:docPart w:val="414A4A1C46794A52917BB47E1E6CB354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Escolher um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5320498"/>
                <w:placeholder>
                  <w:docPart w:val="C38011A38C6E4914AFAAC6FCA9DD304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1537847824"/>
            <w:placeholder>
              <w:docPart w:val="F2DCB8EC785D4250A83DF71B9C6286B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33110213"/>
                <w:placeholder>
                  <w:docPart w:val="6CF7E70DD7D4493DA00A7420A711CDA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619987691"/>
            <w:placeholder>
              <w:docPart w:val="010A409D3E30420994078A3A89320183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976404"/>
                <w:placeholder>
                  <w:docPart w:val="FE9EFAC80FF445FDBDC0C7FA7F644A6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0389807"/>
            <w:placeholder>
              <w:docPart w:val="14B23C29E0CC4BD4A8D3087ACAB1945B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021474661"/>
                <w:placeholder>
                  <w:docPart w:val="64BF846150FB472EBB934E670C22784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068268022"/>
            <w:placeholder>
              <w:docPart w:val="281A7783574F49EA837606E13BB4BCFD"/>
            </w:placeholder>
            <w:showingPlcHdr/>
            <w:dropDownList>
              <w:listItem w:value="Escolher um item."/>
              <w:listItem w:displayText="Carvão Vegetal" w:value="Carvão Vegetal"/>
              <w:listItem w:displayText="Carvão Mineral" w:value="Carvão Mineral"/>
              <w:listItem w:displayText="Gás Natural, GLP e outros gases" w:value="Gás Natural, GLP e outros gases"/>
              <w:listItem w:displayText="Óleo BPF e outros óleos" w:value="Óleo BPF e outros óleos"/>
              <w:listItem w:displayText="Óleo Diesel, querosene e outros óleos leves" w:value="Óleo Diesel, querosene e outros óleos leves"/>
              <w:listItem w:displayText="Lenha, restos de madeiras e briquetes" w:value="Lenha, restos de madeiras e briquetes"/>
              <w:listItem w:displayText="Cascas, cavacos e pó de serra" w:value="Cascas, cavacos e pó de serra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tc>
          <w:tcPr>
            <w:tcW w:w="1250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13981643"/>
                <w:placeholder>
                  <w:docPart w:val="67095819AA6544F9B45404A1C97FF110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digitar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texto.</w:t>
                </w:r>
              </w:sdtContent>
            </w:sdt>
          </w:p>
        </w:tc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47755395"/>
            <w:placeholder>
              <w:docPart w:val="557F62A5D61246A4B455119C5B31C9A7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402"/>
        </w:trPr>
        <w:tc>
          <w:tcPr>
            <w:tcW w:w="5000" w:type="pct"/>
            <w:gridSpan w:val="4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b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br w:type="page"/>
            </w:r>
            <w:r>
              <w:rPr>
                <w:rFonts w:ascii="Verdana" w:hAnsi="Verdana" w:cs="Verdana"/>
                <w:b/>
                <w:sz w:val="20"/>
                <w:szCs w:val="20"/>
              </w:rPr>
              <w:t>Emissões atmosféricas sem queima de combustíveis</w:t>
            </w:r>
          </w:p>
        </w:tc>
      </w:tr>
      <w:tr w:rsidR="007D1B2B">
        <w:trPr>
          <w:trHeight w:val="402"/>
        </w:trPr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Processo Industrial Utilizado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Substância Emitida</w:t>
            </w:r>
          </w:p>
        </w:tc>
        <w:tc>
          <w:tcPr>
            <w:tcW w:w="1250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652869545"/>
                <w:placeholder>
                  <w:docPart w:val="2107550642BF41D88C8A72B03511435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263983502"/>
                <w:placeholder>
                  <w:docPart w:val="BC1E7EA796AB432380695C1441BAEA0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04558869"/>
            <w:placeholder>
              <w:docPart w:val="C728835B4BFD42D49D7C597E336F65A9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89221183"/>
            <w:placeholder>
              <w:docPart w:val="C771C350D7514260BCBA0C909CD7389A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096816548"/>
                <w:placeholder>
                  <w:docPart w:val="FCA21D3B7768400FB26BB9C7D7E64F2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45249416"/>
                <w:placeholder>
                  <w:docPart w:val="60F38509E7294374B89591024A9EDF4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376206440"/>
            <w:placeholder>
              <w:docPart w:val="8D87B9F231C141F2BB5933993957206B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1713721597"/>
            <w:placeholder>
              <w:docPart w:val="4EB4973D9BD547579DA308D7BCF016BF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475645879"/>
                <w:placeholder>
                  <w:docPart w:val="4CFCDE8E100F4D90BEF9DFF4B316121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63702127"/>
                <w:placeholder>
                  <w:docPart w:val="C9506AC310494086B2C6BDBE0EFD3AB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597455875"/>
            <w:placeholder>
              <w:docPart w:val="5099019A029748D2B83B45A80A86F2CB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203023202"/>
            <w:placeholder>
              <w:docPart w:val="A4674C43B4E74681A0D36AB45F1A543D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17060586"/>
                <w:placeholder>
                  <w:docPart w:val="AD6DCC16EBC541B3AB90E2444EB386B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75170994"/>
                <w:placeholder>
                  <w:docPart w:val="240DC88C01E74E7BBBEE7645FE9D3D6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633136326"/>
            <w:placeholder>
              <w:docPart w:val="5D3E0C86DA3C47FF8BEB9CAD6E94F1BD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323085130"/>
            <w:placeholder>
              <w:docPart w:val="425853DBB50948D6849A1282D198ADC0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647307"/>
                <w:placeholder>
                  <w:docPart w:val="3FA73FB9C0254827BEB663919593F31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69371227"/>
                <w:placeholder>
                  <w:docPart w:val="AEC561B7DE5247E3B2874A76206B1E5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-1396974810"/>
            <w:placeholder>
              <w:docPart w:val="52E6E76FFF774086BD3945882727E1BC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755820470"/>
            <w:placeholder>
              <w:docPart w:val="557ED479D15943B0861D1391C9B273F1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  <w:tr w:rsidR="007D1B2B">
        <w:trPr>
          <w:trHeight w:val="283"/>
        </w:trPr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15706763"/>
                <w:placeholder>
                  <w:docPart w:val="719271B40A1041FFBEB08011E60A118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250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85772575"/>
                <w:placeholder>
                  <w:docPart w:val="0068B43BB4BD48B18FB2E11D16D9B50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 digitar texto.</w:t>
                </w:r>
              </w:sdtContent>
            </w:sdt>
          </w:p>
        </w:tc>
        <w:sdt>
          <w:sdtPr>
            <w:rPr>
              <w:rFonts w:ascii="Verdana" w:hAnsi="Verdana" w:cs="Verdana"/>
              <w:sz w:val="20"/>
              <w:szCs w:val="20"/>
            </w:rPr>
            <w:id w:val="422073928"/>
            <w:placeholder>
              <w:docPart w:val="7B4E1A0B5DF2429E94CC7E74B53239C0"/>
            </w:placeholder>
            <w:showingPlcHdr/>
            <w:dropDownList>
              <w:listItem w:value="Escolher um item."/>
              <w:listItem w:displayText="Tintas" w:value="Tintas"/>
              <w:listItem w:displayText="Pó de Serra" w:value="Pó de Serra"/>
              <w:listItem w:displayText="Pó de Rocha" w:value="Pó de Rocha"/>
              <w:listItem w:displayText="Areias e Argilas" w:value="Areias e Argilas"/>
              <w:listItem w:displayText="Calcário" w:value="Calcário"/>
              <w:listItem w:displayText="Gases Odoríferos" w:value="Gases Odoríferos"/>
              <w:listItem w:displayText="Gorduras" w:value="Gorduras"/>
              <w:listItem w:displayText="Outros (indicar)" w:value="Outros (indicar)"/>
            </w:dropDownList>
          </w:sdtPr>
          <w:sdtEndPr/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  <w:sdt>
          <w:sdtPr>
            <w:rPr>
              <w:rStyle w:val="Estilo1Char"/>
              <w:rFonts w:ascii="Verdana" w:hAnsi="Verdana" w:cs="Verdana"/>
              <w:sz w:val="20"/>
              <w:szCs w:val="20"/>
            </w:rPr>
            <w:id w:val="-476461661"/>
            <w:placeholder>
              <w:docPart w:val="7850F0A52C0243B39BDED3B229C3AAD9"/>
            </w:placeholder>
            <w:showingPlcHdr/>
            <w:dropDownList>
              <w:listItem w:value="Escolher um item."/>
              <w:listItem w:displayText="Câmara de Sedimentação (cata-fuligem)" w:value="Câmara de Sedimentação (cata-fuligem)"/>
              <w:listItem w:displayText="Ciclone" w:value="Ciclone"/>
              <w:listItem w:displayText="Multiciclone" w:value="Multiciclone"/>
              <w:listItem w:displayText="Precipitador Eletrostático" w:value="Precipitador Eletrostático"/>
              <w:listItem w:displayText="Lavador de Gases" w:value="Lavador de Gases"/>
              <w:listItem w:displayText="Sistema de Aspersão" w:value="Sistema de Aspersão"/>
              <w:listItem w:displayText="Pós-queimador" w:value="Pós-queimador"/>
              <w:listItem w:displayText="Filtro Manga" w:value="Filtro Manga"/>
              <w:listItem w:displayText="Filtro de Carvão Ativado" w:value="Filtro de Carvão Ativado"/>
              <w:listItem w:displayText="Outros (indicar)" w:value="Outros (indicar)"/>
            </w:dropDownList>
          </w:sdtPr>
          <w:sdtEndPr>
            <w:rPr>
              <w:rStyle w:val="TextodoEspaoReservado"/>
              <w:color w:val="595959" w:themeColor="text1" w:themeTint="A6"/>
            </w:rPr>
          </w:sdtEndPr>
          <w:sdtContent>
            <w:tc>
              <w:tcPr>
                <w:tcW w:w="1250" w:type="pct"/>
                <w:vAlign w:val="center"/>
              </w:tcPr>
              <w:p w:rsidR="007D1B2B" w:rsidRDefault="009F6B48">
                <w:pPr>
                  <w:pStyle w:val="Corpodetexto2"/>
                  <w:tabs>
                    <w:tab w:val="left" w:pos="284"/>
                  </w:tabs>
                  <w:spacing w:after="0" w:line="240" w:lineRule="auto"/>
                  <w:jc w:val="center"/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Escolher um item.</w:t>
                </w:r>
              </w:p>
            </w:tc>
          </w:sdtContent>
        </w:sdt>
      </w:tr>
    </w:tbl>
    <w:p w:rsidR="007D1B2B" w:rsidRDefault="007D1B2B">
      <w:pPr>
        <w:pStyle w:val="Corpodetexto2"/>
        <w:pBdr>
          <w:bottom w:val="single" w:sz="6" w:space="1" w:color="auto"/>
        </w:pBdr>
        <w:tabs>
          <w:tab w:val="left" w:pos="426"/>
        </w:tabs>
        <w:spacing w:before="120" w:line="240" w:lineRule="auto"/>
        <w:jc w:val="both"/>
        <w:rPr>
          <w:rFonts w:ascii="Verdana" w:hAnsi="Verdana" w:cs="Verdana"/>
          <w:sz w:val="20"/>
          <w:szCs w:val="20"/>
        </w:rPr>
      </w:pPr>
    </w:p>
    <w:p w:rsidR="007D1B2B" w:rsidRDefault="007D1B2B">
      <w:pPr>
        <w:pStyle w:val="Corpodetexto2"/>
        <w:tabs>
          <w:tab w:val="left" w:pos="426"/>
        </w:tabs>
        <w:spacing w:before="120" w:line="240" w:lineRule="auto"/>
        <w:jc w:val="both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7D1B2B" w:rsidRDefault="009F6B48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 xml:space="preserve">5.15 GERENCIAMENTOS DAS EMISSÕES DE RUIDOS: </w:t>
      </w:r>
    </w:p>
    <w:p w:rsidR="007D1B2B" w:rsidRDefault="009F6B48">
      <w:pPr>
        <w:pStyle w:val="Corpodetexto2"/>
        <w:tabs>
          <w:tab w:val="left" w:pos="34"/>
        </w:tabs>
        <w:spacing w:before="120" w:line="276" w:lineRule="auto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i/>
          <w:sz w:val="20"/>
          <w:szCs w:val="20"/>
        </w:rPr>
        <w:t xml:space="preserve">5.15.1 </w:t>
      </w:r>
      <w:r>
        <w:rPr>
          <w:rFonts w:ascii="Verdana" w:hAnsi="Verdana" w:cs="Verdana"/>
          <w:sz w:val="20"/>
          <w:szCs w:val="20"/>
        </w:rPr>
        <w:t>A atividade é geradora de emissões atmosféricas ou p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ossui máquinas e/ou equipamentos geradores de ruídos acima dos padrões aceitáveis </w:t>
      </w:r>
      <w:r>
        <w:rPr>
          <w:rFonts w:ascii="Verdana" w:eastAsia="Times New Roman" w:hAnsi="Verdana" w:cs="Verdana"/>
          <w:sz w:val="20"/>
          <w:szCs w:val="20"/>
          <w:lang w:eastAsia="pt-BR"/>
        </w:rPr>
        <w:t>(estabelecidos pela Resolução CONAMA 001/1990, NBR 10151/2000 e NBR 10152/1987, ou as que vierem a substituí-las)</w:t>
      </w:r>
      <w:r>
        <w:rPr>
          <w:rFonts w:ascii="Verdana" w:hAnsi="Verdana" w:cs="Verdana"/>
          <w:sz w:val="20"/>
          <w:szCs w:val="20"/>
        </w:rPr>
        <w:t>?</w:t>
      </w:r>
    </w:p>
    <w:p w:rsidR="007D1B2B" w:rsidRDefault="009F6B48">
      <w:pPr>
        <w:pStyle w:val="Corpodetexto2"/>
        <w:tabs>
          <w:tab w:val="left" w:pos="426"/>
        </w:tabs>
        <w:spacing w:before="120" w:line="240" w:lineRule="auto"/>
        <w:rPr>
          <w:rFonts w:ascii="Verdana" w:hAnsi="Verdana" w:cs="Verdana"/>
          <w:sz w:val="20"/>
          <w:szCs w:val="20"/>
        </w:rPr>
      </w:pPr>
      <w:sdt>
        <w:sdtPr>
          <w:rPr>
            <w:rFonts w:ascii="Verdana" w:hAnsi="Verdana" w:cs="Verdana"/>
            <w:b/>
            <w:sz w:val="20"/>
            <w:szCs w:val="20"/>
          </w:rPr>
          <w:id w:val="93825846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Sim      </w:t>
      </w:r>
      <w:sdt>
        <w:sdtPr>
          <w:rPr>
            <w:rFonts w:ascii="Verdana" w:hAnsi="Verdana" w:cs="Verdana"/>
            <w:b/>
            <w:sz w:val="20"/>
            <w:szCs w:val="20"/>
          </w:rPr>
          <w:id w:val="-7867377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Verdana" w:eastAsia="MS Gothic" w:hAnsi="Verdana" w:cs="Verdana"/>
              <w:b/>
              <w:sz w:val="20"/>
              <w:szCs w:val="20"/>
            </w:rPr>
            <w:t>☐</w:t>
          </w:r>
        </w:sdtContent>
      </w:sdt>
      <w:r>
        <w:rPr>
          <w:rFonts w:ascii="Verdana" w:hAnsi="Verdana" w:cs="Verdana"/>
          <w:sz w:val="20"/>
          <w:szCs w:val="20"/>
        </w:rPr>
        <w:t xml:space="preserve"> Não</w:t>
      </w:r>
    </w:p>
    <w:p w:rsidR="007D1B2B" w:rsidRDefault="009F6B48">
      <w:pPr>
        <w:spacing w:before="120" w:after="120" w:line="240" w:lineRule="auto"/>
        <w:rPr>
          <w:rFonts w:ascii="Verdana" w:eastAsia="Times New Roman" w:hAnsi="Verdana" w:cs="Verdana"/>
          <w:i/>
          <w:sz w:val="20"/>
          <w:szCs w:val="20"/>
          <w:lang w:eastAsia="pt-BR"/>
        </w:rPr>
      </w:pPr>
      <w:r>
        <w:rPr>
          <w:rFonts w:ascii="Verdana" w:eastAsia="Times New Roman" w:hAnsi="Verdana" w:cs="Verdana"/>
          <w:i/>
          <w:sz w:val="20"/>
          <w:szCs w:val="20"/>
          <w:lang w:eastAsia="pt-BR"/>
        </w:rPr>
        <w:t>5.15.1.1 Caso a resposta seja “sim”, preencher a tabela que segue:</w:t>
      </w:r>
    </w:p>
    <w:tbl>
      <w:tblPr>
        <w:tblStyle w:val="Tabelacomgrade"/>
        <w:tblW w:w="4934" w:type="pct"/>
        <w:tblInd w:w="122" w:type="dxa"/>
        <w:tblLook w:val="04A0" w:firstRow="1" w:lastRow="0" w:firstColumn="1" w:lastColumn="0" w:noHBand="0" w:noVBand="1"/>
      </w:tblPr>
      <w:tblGrid>
        <w:gridCol w:w="2966"/>
        <w:gridCol w:w="2965"/>
        <w:gridCol w:w="2967"/>
      </w:tblGrid>
      <w:tr w:rsidR="007D1B2B">
        <w:trPr>
          <w:trHeight w:val="402"/>
        </w:trPr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Fonte Emissora</w:t>
            </w:r>
          </w:p>
        </w:tc>
        <w:tc>
          <w:tcPr>
            <w:tcW w:w="1666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Período de atividade da fonte (horas/d</w:t>
            </w:r>
            <w:r>
              <w:rPr>
                <w:rFonts w:ascii="Verdana" w:hAnsi="Verdana" w:cs="Verdana"/>
                <w:sz w:val="20"/>
                <w:szCs w:val="20"/>
              </w:rPr>
              <w:t>ia)</w:t>
            </w:r>
          </w:p>
        </w:tc>
        <w:tc>
          <w:tcPr>
            <w:tcW w:w="1667" w:type="pct"/>
            <w:shd w:val="clear" w:color="auto" w:fill="F2F2F2" w:themeFill="background1" w:themeFillShade="F2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Equipamento de Controle</w:t>
            </w:r>
          </w:p>
        </w:tc>
      </w:tr>
      <w:tr w:rsidR="007D1B2B">
        <w:trPr>
          <w:trHeight w:val="283"/>
        </w:trPr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88880609"/>
                <w:placeholder>
                  <w:docPart w:val="AF06FDB2B0544D2F8763F136985B343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61262088"/>
                <w:placeholder>
                  <w:docPart w:val="3A8A249F4B224BD9AF297EDFE57FECC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262497345"/>
                <w:placeholder>
                  <w:docPart w:val="4FADEEB879974C49A4581DB5EBD4CEDD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283"/>
        </w:trPr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1248928"/>
                <w:placeholder>
                  <w:docPart w:val="D75BE1C4E5314114BE63B4DDD2D6E8D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99794648"/>
                <w:placeholder>
                  <w:docPart w:val="8BA8F44CC831486BBA241632E3F49C6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462045317"/>
                <w:placeholder>
                  <w:docPart w:val="B6A1A70E70D540F0A572DD52F8C3E87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283"/>
        </w:trPr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2046595020"/>
                <w:placeholder>
                  <w:docPart w:val="30FF378196574C78B3151CE5626771F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 xml:space="preserve">Clique aqui para </w:t>
                </w: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54067134"/>
                <w:placeholder>
                  <w:docPart w:val="24EA9F8D1A3748C799DB68D4F7AE382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944126219"/>
                <w:placeholder>
                  <w:docPart w:val="C6F1E52AE2CD43D98C235163EB81EFE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283"/>
        </w:trPr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66123254"/>
                <w:placeholder>
                  <w:docPart w:val="0BCDD00596D8434E9B88DF531309483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88329318"/>
                <w:placeholder>
                  <w:docPart w:val="297463CA8A804D34AFE75D88F61D22A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076863793"/>
                <w:placeholder>
                  <w:docPart w:val="492B50DDD2104B6EBCB1056CEFFF145C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283"/>
        </w:trPr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92703905"/>
                <w:placeholder>
                  <w:docPart w:val="9ADC04A7864E4A82881BB09ADE90D33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bottom w:val="single" w:sz="4" w:space="0" w:color="auto"/>
            </w:tcBorders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8432019"/>
                <w:placeholder>
                  <w:docPart w:val="E9C89CB2AA5240AA9EDFD0A0649578B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318506183"/>
                <w:placeholder>
                  <w:docPart w:val="FF8EA8A804A44D4E91EB974ED317AEF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283"/>
        </w:trPr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801921690"/>
                <w:placeholder>
                  <w:docPart w:val="F43089BE99C94A7B81BE14179FE3B74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6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9F6B48">
            <w:pPr>
              <w:pStyle w:val="Corpodetexto2"/>
              <w:tabs>
                <w:tab w:val="left" w:pos="284"/>
              </w:tabs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82442704"/>
                <w:placeholder>
                  <w:docPart w:val="6E03DC39499C4B65B60C98E818D91BF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  <w:r>
              <w:rPr>
                <w:rStyle w:val="Estilo1Char"/>
                <w:rFonts w:ascii="Verdana" w:hAnsi="Verdana" w:cs="Verdana"/>
                <w:sz w:val="20"/>
                <w:szCs w:val="20"/>
              </w:rPr>
              <w:t xml:space="preserve"> </w:t>
            </w:r>
          </w:p>
        </w:tc>
        <w:tc>
          <w:tcPr>
            <w:tcW w:w="1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230902318"/>
                <w:placeholder>
                  <w:docPart w:val="5A7A6A056D08477484DC6233E926DF43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7D1B2B" w:rsidRDefault="007D1B2B">
      <w:pPr>
        <w:pStyle w:val="PargrafodaLista"/>
        <w:pBdr>
          <w:bottom w:val="single" w:sz="6" w:space="1" w:color="auto"/>
        </w:pBdr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7D1B2B" w:rsidRDefault="007D1B2B">
      <w:pPr>
        <w:pStyle w:val="PargrafodaLista"/>
        <w:tabs>
          <w:tab w:val="left" w:pos="1134"/>
        </w:tabs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</w:p>
    <w:p w:rsidR="007D1B2B" w:rsidRDefault="009F6B48">
      <w:pPr>
        <w:pStyle w:val="PargrafodaLista"/>
        <w:spacing w:before="120" w:after="120" w:line="240" w:lineRule="auto"/>
        <w:rPr>
          <w:rFonts w:ascii="Verdana" w:hAnsi="Verdana" w:cs="Verdana"/>
          <w:color w:val="595959" w:themeColor="text1" w:themeTint="A6"/>
          <w:sz w:val="20"/>
          <w:szCs w:val="20"/>
        </w:rPr>
      </w:pPr>
      <w:r>
        <w:rPr>
          <w:rStyle w:val="TextodoEspaoReservado"/>
          <w:rFonts w:ascii="Verdana" w:hAnsi="Verdana" w:cs="Verdana"/>
          <w:color w:val="595959" w:themeColor="text1" w:themeTint="A6"/>
          <w:sz w:val="20"/>
          <w:szCs w:val="20"/>
        </w:rPr>
        <w:t xml:space="preserve"> </w:t>
      </w:r>
    </w:p>
    <w:p w:rsidR="007D1B2B" w:rsidRDefault="009F6B48">
      <w:pPr>
        <w:tabs>
          <w:tab w:val="left" w:pos="1134"/>
        </w:tabs>
        <w:spacing w:before="120" w:after="120" w:line="240" w:lineRule="auto"/>
        <w:ind w:left="28"/>
        <w:jc w:val="both"/>
        <w:rPr>
          <w:rFonts w:ascii="Verdana" w:hAnsi="Verdana" w:cs="Verdana"/>
          <w:b/>
          <w:sz w:val="20"/>
          <w:szCs w:val="20"/>
        </w:rPr>
      </w:pPr>
      <w:r>
        <w:rPr>
          <w:rFonts w:ascii="Verdana" w:hAnsi="Verdana" w:cs="Verdana"/>
          <w:b/>
          <w:sz w:val="20"/>
          <w:szCs w:val="20"/>
        </w:rPr>
        <w:t>6. AVALIAÇÃO DE IMPACTOS AMBIENTAIS</w:t>
      </w:r>
    </w:p>
    <w:p w:rsidR="007D1B2B" w:rsidRDefault="009F6B48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 xml:space="preserve">Após o diagnóstico da área, cabe a realização de análise de causa e efeito, </w:t>
      </w:r>
      <w:r>
        <w:rPr>
          <w:rFonts w:ascii="Verdana" w:hAnsi="Verdana" w:cs="Verdana"/>
          <w:sz w:val="20"/>
          <w:szCs w:val="20"/>
        </w:rPr>
        <w:t xml:space="preserve">ou seja, a identificação e avaliação dos impactos ambientais nos meios físico, biótico e socioeconômico, em função da intervenção ambiental promovida, levando em consideração os diversos fatores e seus tempos de incidência (abrangência temporal) nas fases </w:t>
      </w:r>
      <w:r>
        <w:rPr>
          <w:rFonts w:ascii="Verdana" w:hAnsi="Verdana" w:cs="Verdana"/>
          <w:sz w:val="20"/>
          <w:szCs w:val="20"/>
        </w:rPr>
        <w:t>de implantação e operação do empreendimento.</w:t>
      </w:r>
    </w:p>
    <w:p w:rsidR="007D1B2B" w:rsidRDefault="007D1B2B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Para a Avaliação de Impactos Ambientais deverá ser adotada o esquema de matrizes onde deverão ser cruzadas as ações geradoras de impactos com os aspectos ambientais passíveis de serem impactados. A partir desta</w:t>
      </w:r>
      <w:r>
        <w:rPr>
          <w:rFonts w:ascii="Verdana" w:hAnsi="Verdana" w:cs="Verdana"/>
          <w:sz w:val="20"/>
          <w:szCs w:val="20"/>
        </w:rPr>
        <w:t xml:space="preserve"> listagem os impactos significativos deverão ser identificados e avaliados. Deverão ser construídas duas matrizes sendo uma para a fase de instalação e outra para a fase de operação. No caso de existência de beneficiamento associado, mais duas matrizes dev</w:t>
      </w:r>
      <w:r>
        <w:rPr>
          <w:rFonts w:ascii="Verdana" w:hAnsi="Verdana" w:cs="Verdana"/>
          <w:sz w:val="20"/>
          <w:szCs w:val="20"/>
        </w:rPr>
        <w:t>erão ser construídas.</w:t>
      </w:r>
    </w:p>
    <w:p w:rsidR="007D1B2B" w:rsidRDefault="007D1B2B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pStyle w:val="PargrafodaLista"/>
        <w:pBdr>
          <w:bottom w:val="single" w:sz="6" w:space="1" w:color="auto"/>
        </w:pBdr>
        <w:tabs>
          <w:tab w:val="left" w:pos="1134"/>
        </w:tabs>
        <w:spacing w:before="240" w:line="276" w:lineRule="auto"/>
        <w:ind w:left="28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Na tabela abaixo encontra-se o modelo de matriz de avaliação dos impactos e das medidas mitigadoras a ser preenchido.</w:t>
      </w:r>
    </w:p>
    <w:p w:rsidR="007D1B2B" w:rsidRDefault="009F6B48">
      <w:pPr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br w:type="page"/>
      </w:r>
    </w:p>
    <w:p w:rsidR="007D1B2B" w:rsidRDefault="007D1B2B">
      <w:pPr>
        <w:rPr>
          <w:rFonts w:ascii="Verdana" w:hAnsi="Verdana" w:cs="Verdana"/>
          <w:sz w:val="20"/>
          <w:szCs w:val="20"/>
        </w:rPr>
        <w:sectPr w:rsidR="007D1B2B">
          <w:headerReference w:type="default" r:id="rId12"/>
          <w:footerReference w:type="default" r:id="rId13"/>
          <w:headerReference w:type="first" r:id="rId14"/>
          <w:footerReference w:type="first" r:id="rId15"/>
          <w:pgSz w:w="11907" w:h="16839"/>
          <w:pgMar w:top="1440" w:right="1440" w:bottom="1440" w:left="1440" w:header="720" w:footer="720" w:gutter="0"/>
          <w:cols w:space="720"/>
          <w:titlePg/>
          <w:docGrid w:linePitch="299"/>
        </w:sectPr>
      </w:pPr>
    </w:p>
    <w:tbl>
      <w:tblPr>
        <w:tblW w:w="5014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52"/>
        <w:gridCol w:w="445"/>
        <w:gridCol w:w="635"/>
        <w:gridCol w:w="641"/>
        <w:gridCol w:w="627"/>
        <w:gridCol w:w="6"/>
        <w:gridCol w:w="627"/>
        <w:gridCol w:w="8"/>
        <w:gridCol w:w="624"/>
        <w:gridCol w:w="11"/>
        <w:gridCol w:w="601"/>
        <w:gridCol w:w="635"/>
        <w:gridCol w:w="610"/>
        <w:gridCol w:w="3752"/>
        <w:gridCol w:w="1214"/>
      </w:tblGrid>
      <w:tr w:rsidR="007D1B2B">
        <w:trPr>
          <w:trHeight w:val="300"/>
        </w:trPr>
        <w:tc>
          <w:tcPr>
            <w:tcW w:w="5000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b/>
                <w:bCs/>
                <w:color w:val="000000"/>
                <w:sz w:val="20"/>
                <w:szCs w:val="20"/>
                <w:lang w:val="pt-BR" w:eastAsia="pt-BR"/>
              </w:rPr>
              <w:lastRenderedPageBreak/>
              <w:t>MATRIZ DE AVALIAÇÃO DE IMPACTOS E MEDIDAS MITIGADORAS</w:t>
            </w:r>
          </w:p>
        </w:tc>
      </w:tr>
      <w:tr w:rsidR="007D1B2B">
        <w:trPr>
          <w:trHeight w:val="525"/>
        </w:trPr>
        <w:tc>
          <w:tcPr>
            <w:tcW w:w="1270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Impactos Ambientais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</w:t>
            </w:r>
            <w:proofErr w:type="gramStart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citar</w:t>
            </w:r>
            <w:proofErr w:type="gramEnd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 xml:space="preserve"> os </w:t>
            </w: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 xml:space="preserve">impactos ambientais decorrentes da/atividade. </w:t>
            </w:r>
            <w:proofErr w:type="gramStart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instalação</w:t>
            </w:r>
            <w:proofErr w:type="gramEnd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, operação e desmobilização, quando couber, do empreendimento/atividade)</w:t>
            </w:r>
          </w:p>
        </w:tc>
        <w:tc>
          <w:tcPr>
            <w:tcW w:w="159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Fase</w:t>
            </w:r>
          </w:p>
        </w:tc>
        <w:tc>
          <w:tcPr>
            <w:tcW w:w="179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Avaliação</w:t>
            </w:r>
          </w:p>
        </w:tc>
        <w:tc>
          <w:tcPr>
            <w:tcW w:w="1341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Medidas Mitigadoras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(</w:t>
            </w:r>
            <w:proofErr w:type="gramStart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citar</w:t>
            </w:r>
            <w:proofErr w:type="gramEnd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 xml:space="preserve"> as medidas mitigadoras, compensatórias, </w:t>
            </w:r>
            <w:proofErr w:type="spellStart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potencializadoras</w:t>
            </w:r>
            <w:proofErr w:type="spellEnd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 xml:space="preserve"> dos impactos ambientais)</w:t>
            </w: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Cl</w:t>
            </w: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assificação</w:t>
            </w:r>
          </w:p>
        </w:tc>
      </w:tr>
      <w:tr w:rsidR="007D1B2B">
        <w:trPr>
          <w:trHeight w:val="1703"/>
        </w:trPr>
        <w:tc>
          <w:tcPr>
            <w:tcW w:w="1270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7D1B2B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159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7D1B2B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Natureza</w:t>
            </w:r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Tipo</w:t>
            </w:r>
          </w:p>
        </w:tc>
        <w:tc>
          <w:tcPr>
            <w:tcW w:w="22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Duração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Espacialização</w:t>
            </w:r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proofErr w:type="spellStart"/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Reversabilidade</w:t>
            </w:r>
            <w:proofErr w:type="spellEnd"/>
          </w:p>
        </w:tc>
        <w:tc>
          <w:tcPr>
            <w:tcW w:w="21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Temporalidade</w:t>
            </w:r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Ocorrência</w:t>
            </w:r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Magnitude</w:t>
            </w:r>
          </w:p>
        </w:tc>
        <w:tc>
          <w:tcPr>
            <w:tcW w:w="1341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1B2B" w:rsidRDefault="007D1B2B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r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  <w:t>Característica</w:t>
            </w:r>
          </w:p>
        </w:tc>
      </w:tr>
      <w:tr w:rsidR="007D1B2B">
        <w:trPr>
          <w:trHeight w:val="408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2054506358"/>
                <w:placeholder>
                  <w:docPart w:val="FBA8595231CC42B3A0D1E79A0C7498D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4189283"/>
                <w:placeholder>
                  <w:docPart w:val="AF186621F50345299E7CD652A367FB2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51859"/>
                <w:placeholder>
                  <w:docPart w:val="52286F544A5E4EB09F0103A223C8958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76193694"/>
                <w:placeholder>
                  <w:docPart w:val="F060F0285051405CB3B9536A66FC23FB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83430380"/>
                <w:placeholder>
                  <w:docPart w:val="AD794D911E2B420B8F9DB9667C6D5AA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49656986"/>
                <w:placeholder>
                  <w:docPart w:val="91D90141205C4D0285FA31ECB3769CD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7114618"/>
                <w:placeholder>
                  <w:docPart w:val="8E864A8EB14645BF97CFB1BDF8D23E34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6076049"/>
                <w:placeholder>
                  <w:docPart w:val="003659FBC0B346C69F46F5DF392083D5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7233448"/>
                <w:placeholder>
                  <w:docPart w:val="3B4E0E6B4E2446CCAFB0B7994AD482AF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52139959"/>
                <w:placeholder>
                  <w:docPart w:val="2FF5EEBA721843F7B658FFC1F70552CD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4205816"/>
                <w:placeholder>
                  <w:docPart w:val="3C2BA8EC1AA048A9B997A29FB1AFE38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08520875"/>
                <w:placeholder>
                  <w:docPart w:val="00597AC6E92F43DEAD21906A117E9BA8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33361274"/>
                <w:placeholder>
                  <w:docPart w:val="A2A72F967A49491BB945CA20D5451C4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8964202"/>
                <w:placeholder>
                  <w:docPart w:val="E4A0C409A8A740BF9EE5840686EB45E5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0717890"/>
                <w:placeholder>
                  <w:docPart w:val="DF2C961F5075470DB835F5FD4A530C31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72288369"/>
                <w:placeholder>
                  <w:docPart w:val="CA4BE3A324DA4C808E7A3599CF330C94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8906533"/>
                <w:placeholder>
                  <w:docPart w:val="C76FF99654FF4D21A6E847A548D0297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10850774"/>
                <w:placeholder>
                  <w:docPart w:val="6EBFD7529412437F9A1BC392DD7CC9CD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69452587"/>
                <w:placeholder>
                  <w:docPart w:val="8F7BD787984446D08B6867FEF6840F6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4722594"/>
                <w:placeholder>
                  <w:docPart w:val="B6B32247B15E45FC9CDB4A0DC68541B0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16622992"/>
                <w:placeholder>
                  <w:docPart w:val="03E7A9258EAC487986F279D4F58BC043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18589459"/>
                <w:placeholder>
                  <w:docPart w:val="436C03A8130140B2B8455DEE9EACB268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77184920"/>
                <w:placeholder>
                  <w:docPart w:val="3AACB028DD69457296429333CCA58FA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25415191"/>
                <w:placeholder>
                  <w:docPart w:val="303831A60D854ACFB0A2E9510D29D66B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91103677"/>
                <w:placeholder>
                  <w:docPart w:val="F94EF5A4E7DD4968995F62A3F643320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16223425"/>
                <w:placeholder>
                  <w:docPart w:val="0A15E798D99C43F9ADCFD1CD1FE12D75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34689244"/>
                <w:placeholder>
                  <w:docPart w:val="221AE67B1DCF4957A3D8AE436805D14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5961709"/>
                <w:placeholder>
                  <w:docPart w:val="9A54C9F4BD1E4A37839897020F6E1B96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42129517"/>
                <w:placeholder>
                  <w:docPart w:val="3BC19E54C3874AF4B6B194EE0134CA11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60598"/>
                <w:placeholder>
                  <w:docPart w:val="09121428F7934A4A9FC85D5265F1A87A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3517457"/>
                <w:placeholder>
                  <w:docPart w:val="A57D891FF49F44C19C823D6C7BB8FBD1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15816888"/>
                <w:placeholder>
                  <w:docPart w:val="A280002A3621449A9383D40883157F2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6407533"/>
                <w:placeholder>
                  <w:docPart w:val="3FCF9533CF114A53A34A887F8D0CDA15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60912925"/>
                <w:placeholder>
                  <w:docPart w:val="5D9844BEDDC84CD6BC1FD353399D431E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737236942"/>
                <w:placeholder>
                  <w:docPart w:val="F82EF4F407EA4F35B31AE990E1D8B6A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18128149"/>
                <w:placeholder>
                  <w:docPart w:val="C9A99563C43B4391972CEFD0AD2C2F2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692465181"/>
                <w:placeholder>
                  <w:docPart w:val="D8E47C85C36640AE9590698D3D1FFF1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90880434"/>
                <w:placeholder>
                  <w:docPart w:val="EA667185856846F48644A9080700FD6D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2913438"/>
                <w:placeholder>
                  <w:docPart w:val="B9027CE1280D4CF7A1DB612E04DCAB4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10564478"/>
                <w:placeholder>
                  <w:docPart w:val="A58DA1A217E94A8293608D56ACD858D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80794037"/>
                <w:placeholder>
                  <w:docPart w:val="D15F58A735C14CAD88B8648CEDF9351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8907334"/>
                <w:placeholder>
                  <w:docPart w:val="6F21509407B14FFF8D786647BF69A4AF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01485153"/>
                <w:placeholder>
                  <w:docPart w:val="559AA03DDAA74CE589359D69BD4CE6DC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3416043"/>
                <w:placeholder>
                  <w:docPart w:val="56F3D398BA274D708A4FB73BAC310A3B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55875660"/>
                <w:placeholder>
                  <w:docPart w:val="1C4EDC2C96D04127BBC38E985034EE4D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4447452"/>
                <w:placeholder>
                  <w:docPart w:val="F5F68F99AD6E4B32A903AE4D78B62AC0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69392783"/>
                <w:placeholder>
                  <w:docPart w:val="CAD4283AD9A645E4B62CC315637E565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36441376"/>
                <w:placeholder>
                  <w:docPart w:val="F670866A305D4CDCBA4103A1CBC053A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91399828"/>
                <w:placeholder>
                  <w:docPart w:val="6226B58EF107429CB4AF99BF9F7A71A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4994010"/>
                <w:placeholder>
                  <w:docPart w:val="E156F8E7F60048EBBA8B3340AF4E2197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50669170"/>
                <w:placeholder>
                  <w:docPart w:val="FA16A7CE851A40B98E02349367DC3F0F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582986635"/>
                <w:placeholder>
                  <w:docPart w:val="46C615ED333842FD97054F6ABA3F607E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75648470"/>
                <w:placeholder>
                  <w:docPart w:val="B1B0C1A8388F4840B300E8787F7AB6E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237733"/>
                <w:placeholder>
                  <w:docPart w:val="D762087EF1034DBEA0B3D9E0D28B1DC6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65886009"/>
                <w:placeholder>
                  <w:docPart w:val="32D30290D0464D9D942845787733D1BB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09954809"/>
                <w:placeholder>
                  <w:docPart w:val="5AE0779E717C43EA8C0791285602D4D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21285490"/>
                <w:placeholder>
                  <w:docPart w:val="38734BC38E9741009DAC73F3EA950BD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89496090"/>
                <w:placeholder>
                  <w:docPart w:val="26761261F2654B9B8FFB84AE5C290719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54705473"/>
                <w:placeholder>
                  <w:docPart w:val="E70ADFA3382442BBA53A3330C20E825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11958560"/>
                <w:placeholder>
                  <w:docPart w:val="3782808ECAAB493D8420811CB220ABD8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48910860"/>
                <w:placeholder>
                  <w:docPart w:val="466D5AE49EC34A37861532B0E89BE9BF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3761349"/>
                <w:placeholder>
                  <w:docPart w:val="A8E4B8D036A846CBA9C18DF078C4EBC8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87680540"/>
                <w:placeholder>
                  <w:docPart w:val="DAC58E88EBB741B2AE83E1C8D6ED2F90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41778706"/>
                <w:placeholder>
                  <w:docPart w:val="A1DEF861A09C49E6B594D696490DB0F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53428420"/>
                <w:placeholder>
                  <w:docPart w:val="746B6D2C60DE459B812F47DB5CDCD78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1434880"/>
                <w:placeholder>
                  <w:docPart w:val="D085CEEAD25D4821AD04AF2515CA006A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4473062"/>
                <w:placeholder>
                  <w:docPart w:val="6EB9C5F827AF4CBA913EB0FB928AC2E5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66392000"/>
                <w:placeholder>
                  <w:docPart w:val="9A10788301724C5B81556CEA7DBE8C79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2581999"/>
                <w:placeholder>
                  <w:docPart w:val="9E07C480A71D4D87802A56ECDEF4789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057981936"/>
                <w:placeholder>
                  <w:docPart w:val="DE2F13737CAE438499088B2DAF02D2E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6545548"/>
                <w:placeholder>
                  <w:docPart w:val="4F309B88DAF24F528EFEBC96DB7D440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2462781"/>
                <w:placeholder>
                  <w:docPart w:val="157E5749C9574E9FA8E8E3788D8176B9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89811610"/>
                <w:placeholder>
                  <w:docPart w:val="12FB3EC287A74CF496D468DA723A2324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727628"/>
                <w:placeholder>
                  <w:docPart w:val="575CE2B938CD40E2A6C7F2D2388E8D4B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59960946"/>
                <w:placeholder>
                  <w:docPart w:val="58DFE10A415F445C99E04F82C2DCCB4A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02142043"/>
                <w:placeholder>
                  <w:docPart w:val="A23C7349E7E7454D8C2E5C3A09A5D6B1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61858441"/>
                <w:placeholder>
                  <w:docPart w:val="2177A7EA53B84AE882F0B0386B8768AE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15000967"/>
                <w:placeholder>
                  <w:docPart w:val="C2136755258741918A9E3552CEA72562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03016544"/>
                <w:placeholder>
                  <w:docPart w:val="197614DA83174254A26993EBF109694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40384404"/>
                <w:placeholder>
                  <w:docPart w:val="6ABDBF9343264AA6AC60CC45254DD431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34586419"/>
                <w:placeholder>
                  <w:docPart w:val="2E1DF1C34EE34D70BE6FBAA4E4642252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62086164"/>
                <w:placeholder>
                  <w:docPart w:val="E5EAFE3DFBD642F0BCD9DEE9BCEB5B31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280798138"/>
                <w:placeholder>
                  <w:docPart w:val="4021FC7BF4A74ECB8461A58AF41936D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20263228"/>
                <w:placeholder>
                  <w:docPart w:val="130D6955BE6246B283E0CAEE10C96C39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267187569"/>
                <w:placeholder>
                  <w:docPart w:val="53AB431A369E478ABCDC8E7D7D5A0AAD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83795793"/>
                <w:placeholder>
                  <w:docPart w:val="2BE2F3BF8EE84C608A01EAACF6CBD6D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43922779"/>
                <w:placeholder>
                  <w:docPart w:val="7CC03FA245D04C5CB0E94752AD15F94B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14053245"/>
                <w:placeholder>
                  <w:docPart w:val="30559354634C477DB523D2D2527A2BC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193039"/>
                <w:placeholder>
                  <w:docPart w:val="AEC550472C2E4CA89D8CCC313DE2B716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6768186"/>
                <w:placeholder>
                  <w:docPart w:val="9B0D916F334444BEABB9AD32A316B89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48168190"/>
                <w:placeholder>
                  <w:docPart w:val="5636D678BFA446C1B06CA2AB84B089F2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416447002"/>
                <w:placeholder>
                  <w:docPart w:val="F4857D4D46D442E9BC81D1E90E94BCFF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69395"/>
                <w:placeholder>
                  <w:docPart w:val="BC596E13E84345EF947E498AC79593D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14790542"/>
                <w:placeholder>
                  <w:docPart w:val="FEDE7ADD37084E2A989FCBC3A868349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471980208"/>
                <w:placeholder>
                  <w:docPart w:val="9A6FC3EEF6F64455A366661DFDC54468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10640335"/>
                <w:placeholder>
                  <w:docPart w:val="F20BEE1838524F4BB803077D04CF402A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920202010"/>
                <w:placeholder>
                  <w:docPart w:val="5DE8B5E34930424598BDA230EF89F93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90653700"/>
                <w:placeholder>
                  <w:docPart w:val="E8CB9C7AB8BD4489904373500D3364D9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23087340"/>
                <w:placeholder>
                  <w:docPart w:val="901FD89E75074FFBB8D7A3783B30CF18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68476260"/>
                <w:placeholder>
                  <w:docPart w:val="58192A160E0D457F9B293A1A76F7EEC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1307204"/>
                <w:placeholder>
                  <w:docPart w:val="53E3B7159C7D4C9EA2EC796EE88BB4CB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4304674"/>
                <w:placeholder>
                  <w:docPart w:val="1F09E2EA54FC433582BB907219BB6B98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14846394"/>
                <w:placeholder>
                  <w:docPart w:val="1FD14F8A862942079D262825C0C8ADE5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92801562"/>
                <w:placeholder>
                  <w:docPart w:val="D35E47CF08674765A17CF42C32A2B49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043030"/>
                <w:placeholder>
                  <w:docPart w:val="F7F65EB1BD5841F28784058D8987409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02868016"/>
                <w:placeholder>
                  <w:docPart w:val="683BD82270D94E50AD513D2EA9FE94B6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39394205"/>
                <w:placeholder>
                  <w:docPart w:val="0F5AAC020DB543A2B7D8FB793610527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0657735"/>
                <w:placeholder>
                  <w:docPart w:val="5D67ECB86CD3447CBD262574DCBB5FD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2039262981"/>
                <w:placeholder>
                  <w:docPart w:val="03DB9FDC1505466A910289B3DB32839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09050714"/>
                <w:placeholder>
                  <w:docPart w:val="D8DDAD0E23D949BE8D6D7A52D3D11480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5759721"/>
                <w:placeholder>
                  <w:docPart w:val="3655F7E81A504C5AB5B33A54CE68CEAE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62557401"/>
                <w:placeholder>
                  <w:docPart w:val="54815307372341B9935C3276141D48E2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88216880"/>
                <w:placeholder>
                  <w:docPart w:val="7FF281A938FA4094888894324D5106C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5805241"/>
                <w:placeholder>
                  <w:docPart w:val="F9AF53ED489F4E349D69B9C6F409390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554903"/>
                <w:placeholder>
                  <w:docPart w:val="2306C892516645019BBA73E937EA1C32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23659119"/>
                <w:placeholder>
                  <w:docPart w:val="A8DA72B1AD1046B6AE8FEEAAAC8E4F26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73282934"/>
                <w:placeholder>
                  <w:docPart w:val="8B803A5A3C974BAD9234CCDB9A5F31AB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26163221"/>
                <w:placeholder>
                  <w:docPart w:val="DAA42EB9C7F84F089A570B37023BA63D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591219"/>
                <w:placeholder>
                  <w:docPart w:val="21A866DB14B34CDFA9AC146182153159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00973804"/>
                <w:placeholder>
                  <w:docPart w:val="0E4864405882471690DCE2D1D79B176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692835888"/>
                <w:placeholder>
                  <w:docPart w:val="A28B65F342CB4DB8ACF644568F57CCE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802965164"/>
                <w:placeholder>
                  <w:docPart w:val="C28A5C0FA6ED40E7867CD9A3B5BC89CA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6999588"/>
                <w:placeholder>
                  <w:docPart w:val="35BD7C2AE22C409DB721CE28468C974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89654235"/>
                <w:placeholder>
                  <w:docPart w:val="5395567CE4A74CAAA28ABD646F6D598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72728717"/>
                <w:placeholder>
                  <w:docPart w:val="52AAF25C7D004E2597E373CDF600D2AC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48390749"/>
                <w:placeholder>
                  <w:docPart w:val="F3CBA77A55BF4191A5CFFF75BDD6E273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47146991"/>
                <w:placeholder>
                  <w:docPart w:val="BAF85E3FF24B49B3801365258919E927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1946422"/>
                <w:placeholder>
                  <w:docPart w:val="CEE1DD29D0384E928A17E93DD7184A7C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93233122"/>
                <w:placeholder>
                  <w:docPart w:val="0CC11807CB7445D1A5917C00642CACE1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13306621"/>
                <w:placeholder>
                  <w:docPart w:val="946ECF815EF04EF2BE387C49E24918F9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896558287"/>
                <w:placeholder>
                  <w:docPart w:val="6699333F183744E29690FF64C79A26C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33824950"/>
                <w:placeholder>
                  <w:docPart w:val="4682C8A3807745AB854186709B9EDC7F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46288171"/>
                <w:placeholder>
                  <w:docPart w:val="0F431176368C4CAEA09CC99CA4F4CBDB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9910362"/>
                <w:placeholder>
                  <w:docPart w:val="1A85423506BE47D0A5ADD0611277F92C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64663569"/>
                <w:placeholder>
                  <w:docPart w:val="5AE02FF32A1F41AB9A3DDBDB4DB29945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43292576"/>
                <w:placeholder>
                  <w:docPart w:val="7CE0732C89734AB0AE6EED42FA70614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29718506"/>
                <w:placeholder>
                  <w:docPart w:val="EAF5E3D749C34508A315C4CC6F3AFA4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79928419"/>
                <w:placeholder>
                  <w:docPart w:val="F27DC632C80D4328B6046B59223C9AA1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36294575"/>
                <w:placeholder>
                  <w:docPart w:val="D94818046A05400884C1C9C8D669B00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25498705"/>
                <w:placeholder>
                  <w:docPart w:val="8E2C6AD96BF141788D24DFEB303BD6D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46890568"/>
                <w:placeholder>
                  <w:docPart w:val="34A51EA571934002BB7182E1AD14DAE8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07872831"/>
                <w:placeholder>
                  <w:docPart w:val="61812DE900FC412F9B4899D71B41F36E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180657410"/>
                <w:placeholder>
                  <w:docPart w:val="7FD118478D88406187C183FC3A3DF21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064289735"/>
                <w:placeholder>
                  <w:docPart w:val="9A87CC04DF8B406EADA4327C76410371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77317384"/>
                <w:placeholder>
                  <w:docPart w:val="E3A10ACF31B34712AA549642F4C338C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907301226"/>
                <w:placeholder>
                  <w:docPart w:val="79A4541F6DDA4EFC85A7170EBB739652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57736025"/>
                <w:placeholder>
                  <w:docPart w:val="F00A266B37B34A1F8968A7B8E2819486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4147681"/>
                <w:placeholder>
                  <w:docPart w:val="3A2FD3561DEA4CD593AA8C85CBF9A5AA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79181757"/>
                <w:placeholder>
                  <w:docPart w:val="7556DA023B334FC5A8E3B6BF0653668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0222591"/>
                <w:placeholder>
                  <w:docPart w:val="AEF44705B24348B8927289A19D5525A3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95579982"/>
                <w:placeholder>
                  <w:docPart w:val="767A1A7A421844DA9F3A883C708A7EB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957061568"/>
                <w:placeholder>
                  <w:docPart w:val="6A3328E9F563494AB4196A971A76F904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7466285"/>
                <w:placeholder>
                  <w:docPart w:val="D8BD0E9B9F1B423A8FC54A6E3ABEFD8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16210151"/>
                <w:placeholder>
                  <w:docPart w:val="EFCC4194CF8648638EF5094A67314635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19314178"/>
                <w:placeholder>
                  <w:docPart w:val="7460A0BD697546C1B1097B5AF80AD11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83994387"/>
                <w:placeholder>
                  <w:docPart w:val="550D0B9D94124E8DB760EBD6CC6BFED2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514116865"/>
                <w:placeholder>
                  <w:docPart w:val="C258EE61F90549939BE910AD0454B68C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29022076"/>
                <w:placeholder>
                  <w:docPart w:val="842B862538454E159725A1AED030021F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85606257"/>
                <w:placeholder>
                  <w:docPart w:val="B0C40086DBAA4E429DE85DD9649A834D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28067731"/>
                <w:placeholder>
                  <w:docPart w:val="0BBF1961F3544E7ABB7639E16F2E5308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67854061"/>
                <w:placeholder>
                  <w:docPart w:val="BB3EB72A303141A99A49AF23FF90CCA3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3027211"/>
                <w:placeholder>
                  <w:docPart w:val="B08E99938ACA4DAB84BE0F8C0A5B13D3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701125742"/>
                <w:placeholder>
                  <w:docPart w:val="9DEE54A2E4DD494FAF8031726E5C523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26582574"/>
                <w:placeholder>
                  <w:docPart w:val="0BF233D53D294A94BF2F11818B0059E1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68865866"/>
                <w:placeholder>
                  <w:docPart w:val="D215CE6C3E804D46BC4EADB3FDB892B0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74261291"/>
                <w:placeholder>
                  <w:docPart w:val="75ED30965DEC429EA402235ED382FDAB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302743728"/>
                <w:placeholder>
                  <w:docPart w:val="267DF1F94FA048D8B32031C0FEC196E6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59151850"/>
                <w:placeholder>
                  <w:docPart w:val="D9319AE23EA246E5B80DC54963742D34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693731511"/>
                <w:placeholder>
                  <w:docPart w:val="436647D855E64D9ABD692ED2A2396392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669682751"/>
                <w:placeholder>
                  <w:docPart w:val="21CFAC40D0A24942A2A121393851DFC4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3198341"/>
                <w:placeholder>
                  <w:docPart w:val="47D46F1F8F344C8899BDAF0D249899CB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098402187"/>
                <w:placeholder>
                  <w:docPart w:val="C071EE7529714D97A05FC4578CCD37D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92958036"/>
                <w:placeholder>
                  <w:docPart w:val="8F9214DD6BEB417DA7F3825A106680A1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2906638"/>
                <w:placeholder>
                  <w:docPart w:val="5E0C2C9EDEA141088B37564089BD593E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91314646"/>
                <w:placeholder>
                  <w:docPart w:val="2EC9E70C76E6422991C10D94056F4ED7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421759348"/>
                <w:placeholder>
                  <w:docPart w:val="5B513DDAC4024C46A0FDFEE0DF041B03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05014973"/>
                <w:placeholder>
                  <w:docPart w:val="A6378A69822F40D8AF3D987362312916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98799968"/>
                <w:placeholder>
                  <w:docPart w:val="C43D8DF4FECE4A5FA4DEC3F9B5B70DF5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7300148"/>
                <w:placeholder>
                  <w:docPart w:val="03B6A6CA669340379C453B8A0947D11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72888948"/>
                <w:placeholder>
                  <w:docPart w:val="225F1C3F94324F14BDB6A42B780FA1FD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517916353"/>
                <w:placeholder>
                  <w:docPart w:val="912C201871B5413695051FF2E95ACD4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60719261"/>
                <w:placeholder>
                  <w:docPart w:val="E5A9300EF1EC4A0E8B5D63679348B491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53956168"/>
                <w:placeholder>
                  <w:docPart w:val="19B8A60B7C9C413899F198C145979352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72593364"/>
                <w:placeholder>
                  <w:docPart w:val="18FD7BEFA19C4DEF8171E21B40611E86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75737822"/>
                <w:placeholder>
                  <w:docPart w:val="253D234996B446D08B5F4BC39DD1B7D1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90074744"/>
                <w:placeholder>
                  <w:docPart w:val="F0617651141042E1B141A1F98B9D8432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48190106"/>
                <w:placeholder>
                  <w:docPart w:val="960E2ABBE41E4CB6AFE2FB8DF00F977A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8691995"/>
                <w:placeholder>
                  <w:docPart w:val="2CFD9E8CD4A446FD8B6F5F46033D2F65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13434038"/>
                <w:placeholder>
                  <w:docPart w:val="5C46E8F2B46443E4886046C749D7ECEE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7148782"/>
                <w:placeholder>
                  <w:docPart w:val="94535DBBC1F44628969FF7FBABFDB946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590272285"/>
                <w:placeholder>
                  <w:docPart w:val="DC42D79D9F3F421DAF694809CCEA432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06746352"/>
                <w:placeholder>
                  <w:docPart w:val="5E329DF1DD4E4E8D862E1C1DAC52542F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1409225673"/>
                <w:placeholder>
                  <w:docPart w:val="65C4C6366F974B7780F73BA3F9D807B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691060156"/>
                <w:placeholder>
                  <w:docPart w:val="0106BCEF830642BF92C3974B4DDE8387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37059508"/>
                <w:placeholder>
                  <w:docPart w:val="506B69F74EC242258877C156AE8BEF1C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98071892"/>
                <w:placeholder>
                  <w:docPart w:val="915FAB29915A4E828E8567B7480C06E4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777301700"/>
                <w:placeholder>
                  <w:docPart w:val="8B0A268DAD8740D1A3692ED35D0DC958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02915573"/>
                <w:placeholder>
                  <w:docPart w:val="5B51AEB700D44F759D36CB083BF773B9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899476389"/>
                <w:placeholder>
                  <w:docPart w:val="C2653BF02FE44AC39C0A0AC42DDF5D1D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7449523"/>
                <w:placeholder>
                  <w:docPart w:val="CA651C04C20B4A8C921906B879988A68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268890082"/>
                <w:placeholder>
                  <w:docPart w:val="C1BF3F76E5BE4C168D87EDD1FD01D333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2230098"/>
                <w:placeholder>
                  <w:docPart w:val="9B257D8E46D9414A9635964527032E49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2077242079"/>
                <w:placeholder>
                  <w:docPart w:val="CB7D4F58D88C4FFA8FE68C54AB1BDA17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32144902"/>
                <w:placeholder>
                  <w:docPart w:val="EDCFD5EE9EB0436AAB453D7B7A352A8F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-306629438"/>
                <w:placeholder>
                  <w:docPart w:val="7799B1E3CD1C4538BBFC10DB8F8D8600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95032131"/>
                <w:placeholder>
                  <w:docPart w:val="6897D708AC13460FABA99A7B4216904F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31050721"/>
                <w:placeholder>
                  <w:docPart w:val="A4E4F850BB8B4157899C88011E13FD73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950746971"/>
                <w:placeholder>
                  <w:docPart w:val="48A9C451E1944226963B7A6073021323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394727264"/>
                <w:placeholder>
                  <w:docPart w:val="0E5869D230AE481ABBFB71A3BEED0432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72513237"/>
                <w:placeholder>
                  <w:docPart w:val="797E98B6BD254002B40EC73DED9D56D7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173065485"/>
                <w:placeholder>
                  <w:docPart w:val="FEA95879C2BA4739B19CC77EF1964FE0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62201055"/>
                <w:placeholder>
                  <w:docPart w:val="34C87391A85A41679D3B57F93298F782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317068888"/>
                <w:placeholder>
                  <w:docPart w:val="B5F2384585EF490BB9883510D7792B8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69008644"/>
                <w:placeholder>
                  <w:docPart w:val="B27FA04C101F42E8A2A8C05E55C4E8D5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461692420"/>
                <w:placeholder>
                  <w:docPart w:val="364FD288FF324F1290ECAE7562395455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1662421973"/>
                <w:placeholder>
                  <w:docPart w:val="A7FB47564E424A048D1910F08BC238F7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833728356"/>
                <w:placeholder>
                  <w:docPart w:val="3613C212352E4559A0FC54D75BC42CCE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616841416"/>
                <w:placeholder>
                  <w:docPart w:val="8EBB40D83E164BFEAE8572ED6233D86F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4374247"/>
                <w:placeholder>
                  <w:docPart w:val="AB51A2D4194449648BC194583667D654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154672037"/>
                <w:placeholder>
                  <w:docPart w:val="DFC61323D8DB47C39BD0AF5DD1E03FB0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143070581"/>
                <w:placeholder>
                  <w:docPart w:val="F46374D62B2448FCB47BEC581A528410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90077782"/>
                <w:placeholder>
                  <w:docPart w:val="F0CBE4BFE6744141A39E79DCE0C3ACCA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78107891"/>
                <w:placeholder>
                  <w:docPart w:val="461D196C73C24EFF9058EC8F8CEC1219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518238497"/>
                <w:placeholder>
                  <w:docPart w:val="394858DACF4347E49B6D523F5F266EDD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226120719"/>
                <w:placeholder>
                  <w:docPart w:val="B4F8C7AC035546B5918FBDA26DA4B4EA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859271815"/>
                <w:placeholder>
                  <w:docPart w:val="41AD621AF01042B29C6E05010A2A5CCA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02689342"/>
                <w:placeholder>
                  <w:docPart w:val="AE074848667F42B99711D2A4E0D6BB8A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325795595"/>
                <w:placeholder>
                  <w:docPart w:val="9818B0F50F2E4D50872CFC0059E3A9D3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  <w:tr w:rsidR="007D1B2B">
        <w:trPr>
          <w:trHeight w:val="300"/>
        </w:trPr>
        <w:tc>
          <w:tcPr>
            <w:tcW w:w="12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649478971"/>
                <w:placeholder>
                  <w:docPart w:val="CE9EE55E21EF4E219944AC9B0C04602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15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510294082"/>
                <w:placeholder>
                  <w:docPart w:val="64D3802D899644AD9B344695BEA9D083"/>
                </w:placeholder>
                <w:showingPlcHdr/>
                <w:dropDownList>
                  <w:listItem w:displayText="Prévia" w:value="Prévia"/>
                  <w:listItem w:displayText="Instalação" w:value="Instalação"/>
                  <w:listItem w:displayText="Operação" w:value="Operação"/>
                  <w:listItem w:displayText="Desmobilização" w:value="Desmobilizaçã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94211964"/>
                <w:placeholder>
                  <w:docPart w:val="17CBFAD59C934B169E742308C9DD788B"/>
                </w:placeholder>
                <w:showingPlcHdr/>
                <w:dropDownList>
                  <w:listItem w:displayText="Positivo" w:value="Positivo"/>
                  <w:listItem w:displayText="Negativo" w:value="Negativ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419099060"/>
                <w:placeholder>
                  <w:docPart w:val="D3A4D564DF9C49A5A880F8ED956DC115"/>
                </w:placeholder>
                <w:showingPlcHdr/>
                <w:dropDownList>
                  <w:listItem w:displayText="Direto" w:value="Direto"/>
                  <w:listItem w:displayText="Indireto" w:value="Indiret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27319382"/>
                <w:placeholder>
                  <w:docPart w:val="B663A273937E4D0998404FFE72DB8FF5"/>
                </w:placeholder>
                <w:showingPlcHdr/>
                <w:dropDownList>
                  <w:listItem w:displayText="Permanente" w:value="Permanente"/>
                  <w:listItem w:displayText="Temporário" w:value="Temporári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491022157"/>
                <w:placeholder>
                  <w:docPart w:val="E653361620E7456DBE2A1D5F8AFF0D4A"/>
                </w:placeholder>
                <w:showingPlcHdr/>
                <w:dropDownList>
                  <w:listItem w:displayText="Localizado" w:value="Localizado"/>
                  <w:listItem w:displayText="Disperso" w:value="Dispers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798532406"/>
                <w:placeholder>
                  <w:docPart w:val="447345B4C7724F23A7F9256FFB8EC354"/>
                </w:placeholder>
                <w:showingPlcHdr/>
                <w:dropDownList>
                  <w:listItem w:displayText="Reversível" w:value="Reversível"/>
                  <w:listItem w:displayText="Irreversível" w:value="Irreversí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598993690"/>
                <w:placeholder>
                  <w:docPart w:val="F0556B6033634BDAA36AB80332DB1EA0"/>
                </w:placeholder>
                <w:showingPlcHdr/>
                <w:dropDownList>
                  <w:listItem w:displayText="Imediata" w:value="Imediata"/>
                  <w:listItem w:displayText="Médio/Longo Prazo" w:value="Médio/Longo Prazo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22673195"/>
                <w:placeholder>
                  <w:docPart w:val="616C8A836AFC41168BCD4B4061D36D93"/>
                </w:placeholder>
                <w:showingPlcHdr/>
                <w:dropDownList>
                  <w:listItem w:displayText="Certa" w:value="Certa"/>
                  <w:listItem w:displayText="Provável" w:value="Provável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2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1850554791"/>
                <w:placeholder>
                  <w:docPart w:val="5EEFF90319BB480287952E4561AC036F"/>
                </w:placeholder>
                <w:showingPlcHdr/>
                <w:dropDownList>
                  <w:listItem w:displayText="Alta" w:value="Alta"/>
                  <w:listItem w:displayText="Média" w:value="Média"/>
                  <w:listItem w:displayText="Baixa" w:value="Baix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  <w:tc>
          <w:tcPr>
            <w:tcW w:w="1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4"/>
                  <w:rFonts w:ascii="Verdana" w:hAnsi="Verdana" w:cs="Verdana"/>
                  <w:szCs w:val="20"/>
                </w:rPr>
                <w:id w:val="1819689480"/>
                <w:placeholder>
                  <w:docPart w:val="731364871C894A519E20AAE654B3DA01"/>
                </w:placeholder>
                <w:showingPlcHdr/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D1B2B" w:rsidRDefault="009F6B48">
            <w:pPr>
              <w:spacing w:after="0" w:line="240" w:lineRule="auto"/>
              <w:jc w:val="center"/>
              <w:rPr>
                <w:rFonts w:ascii="Verdana" w:eastAsia="Times New Roman" w:hAnsi="Verdana" w:cs="Verdana"/>
                <w:color w:val="000000"/>
                <w:sz w:val="20"/>
                <w:szCs w:val="20"/>
                <w:lang w:val="pt-BR" w:eastAsia="pt-BR"/>
              </w:rPr>
            </w:pPr>
            <w:sdt>
              <w:sdtPr>
                <w:rPr>
                  <w:rStyle w:val="Estilo1Char"/>
                  <w:rFonts w:ascii="Verdana" w:hAnsi="Verdana" w:cs="Verdana"/>
                  <w:sz w:val="20"/>
                  <w:szCs w:val="20"/>
                </w:rPr>
                <w:id w:val="-2119208632"/>
                <w:placeholder>
                  <w:docPart w:val="477D078780834A24AD1981240CD53A95"/>
                </w:placeholder>
                <w:showingPlcHdr/>
                <w:dropDownList>
                  <w:listItem w:displayText="Preventiva" w:value="Preventiva"/>
                  <w:listItem w:displayText="Corretiva" w:value="Corretiva"/>
                  <w:listItem w:displayText="Potencializadora" w:value="Potencializadora"/>
                  <w:listItem w:displayText="Compensatória" w:value="Compensatória"/>
                </w:dropDownList>
              </w:sdtPr>
              <w:sdtEndPr>
                <w:rPr>
                  <w:rStyle w:val="Fontepargpadro"/>
                </w:rPr>
              </w:sdtEndPr>
              <w:sdtContent>
                <w:r>
                  <w:rPr>
                    <w:rFonts w:ascii="Verdana" w:hAnsi="Verdana" w:cs="Verdana"/>
                    <w:sz w:val="20"/>
                    <w:szCs w:val="20"/>
                  </w:rPr>
                  <w:t>.</w:t>
                </w:r>
              </w:sdtContent>
            </w:sdt>
          </w:p>
        </w:tc>
      </w:tr>
    </w:tbl>
    <w:p w:rsidR="007D1B2B" w:rsidRDefault="007D1B2B">
      <w:pPr>
        <w:rPr>
          <w:rFonts w:ascii="Verdana" w:hAnsi="Verdana" w:cs="Verdana"/>
          <w:sz w:val="20"/>
          <w:szCs w:val="20"/>
        </w:rPr>
        <w:sectPr w:rsidR="007D1B2B">
          <w:pgSz w:w="16839" w:h="11907" w:orient="landscape"/>
          <w:pgMar w:top="1440" w:right="1440" w:bottom="1440" w:left="1440" w:header="720" w:footer="720" w:gutter="0"/>
          <w:cols w:space="720"/>
          <w:titlePg/>
          <w:docGrid w:linePitch="299"/>
        </w:sectPr>
      </w:pPr>
    </w:p>
    <w:p w:rsidR="007D1B2B" w:rsidRDefault="007D1B2B">
      <w:pPr>
        <w:pStyle w:val="PargrafodaLista"/>
        <w:spacing w:before="120" w:after="120" w:line="240" w:lineRule="auto"/>
        <w:ind w:left="28"/>
        <w:rPr>
          <w:rFonts w:ascii="Verdana" w:hAnsi="Verdana" w:cs="Verdana"/>
          <w:b/>
          <w:sz w:val="20"/>
          <w:szCs w:val="20"/>
        </w:rPr>
      </w:pPr>
    </w:p>
    <w:p w:rsidR="007D1B2B" w:rsidRDefault="009F6B48">
      <w:pPr>
        <w:pStyle w:val="PargrafodaLista"/>
        <w:spacing w:before="120" w:after="120" w:line="240" w:lineRule="auto"/>
        <w:ind w:left="28"/>
        <w:rPr>
          <w:rFonts w:ascii="Verdana" w:eastAsia="Times New Roman" w:hAnsi="Verdana" w:cs="Verdana"/>
          <w:sz w:val="20"/>
          <w:szCs w:val="20"/>
          <w:lang w:eastAsia="pt-BR"/>
        </w:rPr>
      </w:pPr>
      <w:r>
        <w:rPr>
          <w:rFonts w:ascii="Verdana" w:hAnsi="Verdana" w:cs="Verdana"/>
          <w:b/>
          <w:sz w:val="20"/>
          <w:szCs w:val="20"/>
        </w:rPr>
        <w:t>7.</w:t>
      </w:r>
      <w:r>
        <w:rPr>
          <w:rFonts w:ascii="Verdana" w:eastAsia="Times New Roman" w:hAnsi="Verdana" w:cs="Verdana"/>
          <w:sz w:val="20"/>
          <w:szCs w:val="20"/>
          <w:lang w:eastAsia="pt-BR"/>
        </w:rPr>
        <w:t xml:space="preserve"> </w:t>
      </w:r>
      <w:r>
        <w:rPr>
          <w:rFonts w:ascii="Verdana" w:hAnsi="Verdana" w:cs="Verdana"/>
          <w:b/>
          <w:sz w:val="20"/>
          <w:szCs w:val="20"/>
        </w:rPr>
        <w:t>RESPONSÁVEL TÉCNICO:</w:t>
      </w:r>
    </w:p>
    <w:tbl>
      <w:tblPr>
        <w:tblStyle w:val="Tabelacomgrade"/>
        <w:tblW w:w="0" w:type="auto"/>
        <w:tblInd w:w="122" w:type="dxa"/>
        <w:tblLook w:val="04A0" w:firstRow="1" w:lastRow="0" w:firstColumn="1" w:lastColumn="0" w:noHBand="0" w:noVBand="1"/>
      </w:tblPr>
      <w:tblGrid>
        <w:gridCol w:w="4426"/>
        <w:gridCol w:w="4469"/>
      </w:tblGrid>
      <w:tr w:rsidR="007D1B2B">
        <w:trPr>
          <w:trHeight w:val="340"/>
        </w:trPr>
        <w:tc>
          <w:tcPr>
            <w:tcW w:w="9099" w:type="dxa"/>
            <w:gridSpan w:val="2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Responsável Técnico: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997718848"/>
                <w:placeholder>
                  <w:docPart w:val="658A01A57A5D4B518AC8C1320E1A5B72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9099" w:type="dxa"/>
            <w:gridSpan w:val="2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da ART: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556012226"/>
                <w:placeholder>
                  <w:docPart w:val="B8E77DBC1FF34632B9B4648A219B0D89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4522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Registro no Conselho de Classe: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125393938"/>
                <w:placeholder>
                  <w:docPart w:val="DF0E4E52B87249479AEA2FA1FF7F28A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CPF/ CNPJ: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185248450"/>
                <w:placeholder>
                  <w:docPart w:val="5FA04EEC1FC14F7999D5B00E1022B2FA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9099" w:type="dxa"/>
            <w:gridSpan w:val="2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 do Cadastro de Consultor Ambiental na Semades: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760226870"/>
                <w:placeholder>
                  <w:docPart w:val="AC47D45444954BF59A0AF7514E158DE6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4522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Logra</w:t>
            </w:r>
            <w:r>
              <w:rPr>
                <w:rFonts w:ascii="Verdana" w:hAnsi="Verdana" w:cs="Verdana"/>
                <w:sz w:val="20"/>
                <w:szCs w:val="20"/>
              </w:rPr>
              <w:t xml:space="preserve">douro: 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817717274"/>
                <w:placeholder>
                  <w:docPart w:val="6119DCF312F04B7698CC498DB0AA6038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Número: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719501108"/>
                <w:placeholder>
                  <w:docPart w:val="3D3CF1DFE6244A2283BF591306E37F5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4522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Bairro: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-1647883822"/>
                <w:placeholder>
                  <w:docPart w:val="65C4D49820C24A9CAAEC0D7B9E9D0207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CEP: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174861627"/>
                <w:placeholder>
                  <w:docPart w:val="CD07A50D2BA145AA9CCC549CE811A04F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4522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Município/ UF: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544717780"/>
                <w:placeholder>
                  <w:docPart w:val="47C9FA758F6545159520C68816B059E4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  <w:tc>
          <w:tcPr>
            <w:tcW w:w="4577" w:type="dxa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E-mail: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740294574"/>
                <w:placeholder>
                  <w:docPart w:val="7D9F2F6249584B86AAAF95E70653989E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  <w:tr w:rsidR="007D1B2B">
        <w:trPr>
          <w:trHeight w:val="340"/>
        </w:trPr>
        <w:tc>
          <w:tcPr>
            <w:tcW w:w="9099" w:type="dxa"/>
            <w:gridSpan w:val="2"/>
            <w:vAlign w:val="center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 xml:space="preserve">Telefone para contato: </w:t>
            </w:r>
            <w:sdt>
              <w:sdtPr>
                <w:rPr>
                  <w:rFonts w:ascii="Verdana" w:hAnsi="Verdana" w:cs="Verdana"/>
                  <w:sz w:val="20"/>
                  <w:szCs w:val="20"/>
                </w:rPr>
                <w:id w:val="8186085"/>
                <w:placeholder>
                  <w:docPart w:val="A44D934B44FF438BA00D73249829F5DB"/>
                </w:placeholder>
                <w:showingPlcHdr/>
              </w:sdtPr>
              <w:sdtEndPr/>
              <w:sdtContent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digitar texto.</w:t>
                </w:r>
              </w:sdtContent>
            </w:sdt>
          </w:p>
        </w:tc>
      </w:tr>
    </w:tbl>
    <w:p w:rsidR="007D1B2B" w:rsidRDefault="007D1B2B">
      <w:pPr>
        <w:spacing w:after="120" w:line="240" w:lineRule="auto"/>
        <w:ind w:left="-142" w:right="96"/>
        <w:jc w:val="both"/>
        <w:rPr>
          <w:rFonts w:ascii="Verdana" w:hAnsi="Verdana" w:cs="Verdana"/>
          <w:sz w:val="20"/>
          <w:szCs w:val="20"/>
        </w:rPr>
      </w:pPr>
    </w:p>
    <w:p w:rsidR="007D1B2B" w:rsidRDefault="009F6B48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  <w:r>
        <w:rPr>
          <w:rFonts w:ascii="Verdana" w:hAnsi="Verdana" w:cs="Verdana"/>
          <w:sz w:val="20"/>
          <w:szCs w:val="20"/>
        </w:rPr>
        <w:t>TERMO DE DECLARAÇÃO: Declaro, para os devidos fins, que todas as informações apresentadas neste requerimento ambiental são verdadeiras, estando ciente das sanções previstas em Lei. Ademais, ao assinar tal requerimento, responsabilizo-me pelas informações d</w:t>
      </w:r>
      <w:r>
        <w:rPr>
          <w:rFonts w:ascii="Verdana" w:hAnsi="Verdana" w:cs="Verdana"/>
          <w:sz w:val="20"/>
          <w:szCs w:val="20"/>
        </w:rPr>
        <w:t xml:space="preserve">eclaradas, sob pena de ação administrativa, civil ou penal, e estou ciente de que, caso não sejam apresentados os documentos obrigatórios no ato do requerimento, terei a obrigatoriedade de obedecer ao novo prazo advertido pela  </w:t>
      </w:r>
      <w:r>
        <w:rPr>
          <w:rFonts w:ascii="Verdana" w:hAnsi="Verdana" w:cs="Verdana"/>
          <w:sz w:val="20"/>
          <w:szCs w:val="20"/>
        </w:rPr>
        <w:t>Secretaria Municipal de Meio</w:t>
      </w:r>
      <w:r>
        <w:rPr>
          <w:rFonts w:ascii="Verdana" w:hAnsi="Verdana" w:cs="Verdana"/>
          <w:sz w:val="20"/>
          <w:szCs w:val="20"/>
        </w:rPr>
        <w:t xml:space="preserve"> Ambiente </w:t>
      </w:r>
      <w:r>
        <w:rPr>
          <w:rFonts w:ascii="Verdana" w:hAnsi="Verdana" w:cs="Verdana"/>
          <w:sz w:val="20"/>
          <w:szCs w:val="20"/>
          <w:lang w:val="pt-BR"/>
        </w:rPr>
        <w:t>e Desenvolvimento Sustentável da Prefeitura Municipal de João Neiva/ES</w:t>
      </w:r>
      <w:r>
        <w:rPr>
          <w:rFonts w:ascii="Verdana" w:hAnsi="Verdana" w:cs="Verdana"/>
          <w:sz w:val="20"/>
          <w:szCs w:val="20"/>
        </w:rPr>
        <w:t xml:space="preserve">, autoridade licenciadora, que se não cumprido, fico sujeito à multa e ao arquivamento do processo. </w:t>
      </w:r>
    </w:p>
    <w:p w:rsidR="007D1B2B" w:rsidRDefault="007D1B2B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</w:p>
    <w:p w:rsidR="007D1B2B" w:rsidRDefault="007D1B2B">
      <w:pPr>
        <w:spacing w:after="120" w:line="276" w:lineRule="auto"/>
        <w:ind w:right="-114"/>
        <w:jc w:val="both"/>
        <w:rPr>
          <w:rFonts w:ascii="Verdana" w:hAnsi="Verdana" w:cs="Verdana"/>
          <w:sz w:val="20"/>
          <w:szCs w:val="20"/>
        </w:rPr>
      </w:pPr>
    </w:p>
    <w:tbl>
      <w:tblPr>
        <w:tblStyle w:val="Tabelacomgrade"/>
        <w:tblW w:w="9155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8"/>
        <w:gridCol w:w="4667"/>
      </w:tblGrid>
      <w:tr w:rsidR="007D1B2B">
        <w:trPr>
          <w:trHeight w:val="1123"/>
        </w:trPr>
        <w:tc>
          <w:tcPr>
            <w:tcW w:w="4577" w:type="dxa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Data:</w:t>
            </w:r>
          </w:p>
          <w:p w:rsidR="007D1B2B" w:rsidRDefault="007D1B2B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</w:p>
          <w:sdt>
            <w:sdtPr>
              <w:rPr>
                <w:rFonts w:ascii="Verdana" w:hAnsi="Verdana" w:cs="Verdana"/>
                <w:sz w:val="20"/>
                <w:szCs w:val="20"/>
              </w:rPr>
              <w:id w:val="-2041964713"/>
              <w:placeholder>
                <w:docPart w:val="2F7E1F54BBB14530A9FF15D9F9FF9B1C"/>
              </w:placeholder>
              <w:showingPlcHdr/>
              <w:date w:fullDate="2020-09-15T00:00:00Z">
                <w:dateFormat w:val="d' de 'MMMM' de 'yyyy"/>
                <w:lid w:val="pt-BR"/>
                <w:storeMappedDataAs w:val="dateTime"/>
                <w:calendar w:val="gregorian"/>
              </w:date>
            </w:sdtPr>
            <w:sdtEndPr/>
            <w:sdtContent>
              <w:p w:rsidR="007D1B2B" w:rsidRDefault="009F6B48">
                <w:pPr>
                  <w:spacing w:after="0" w:line="240" w:lineRule="auto"/>
                  <w:jc w:val="center"/>
                  <w:rPr>
                    <w:rFonts w:ascii="Verdana" w:hAnsi="Verdana" w:cs="Verdana"/>
                    <w:sz w:val="20"/>
                    <w:szCs w:val="20"/>
                  </w:rPr>
                </w:pPr>
                <w:r>
                  <w:rPr>
                    <w:rStyle w:val="TextodoEspaoReservado"/>
                    <w:rFonts w:ascii="Verdana" w:hAnsi="Verdana" w:cs="Verdana"/>
                    <w:color w:val="595959" w:themeColor="text1" w:themeTint="A6"/>
                    <w:sz w:val="20"/>
                    <w:szCs w:val="20"/>
                  </w:rPr>
                  <w:t>Clique aqui para inserir uma data.</w:t>
                </w:r>
              </w:p>
            </w:sdtContent>
          </w:sdt>
          <w:p w:rsidR="007D1B2B" w:rsidRDefault="007D1B2B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  <w:tc>
          <w:tcPr>
            <w:tcW w:w="4578" w:type="dxa"/>
          </w:tcPr>
          <w:p w:rsidR="007D1B2B" w:rsidRDefault="009F6B48">
            <w:pPr>
              <w:spacing w:after="0" w:line="240" w:lineRule="auto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Nome Legível do Representant</w:t>
            </w:r>
            <w:r>
              <w:rPr>
                <w:rFonts w:ascii="Verdana" w:hAnsi="Verdana" w:cs="Verdana"/>
                <w:sz w:val="20"/>
                <w:szCs w:val="20"/>
              </w:rPr>
              <w:t>e Legal / Procurador</w:t>
            </w:r>
          </w:p>
          <w:p w:rsidR="007D1B2B" w:rsidRDefault="007D1B2B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___________________________________</w:t>
            </w:r>
          </w:p>
          <w:p w:rsidR="007D1B2B" w:rsidRDefault="009F6B48">
            <w:pPr>
              <w:spacing w:after="0" w:line="240" w:lineRule="auto"/>
              <w:jc w:val="center"/>
              <w:rPr>
                <w:rFonts w:ascii="Verdana" w:hAnsi="Verdana" w:cs="Verdana"/>
                <w:sz w:val="20"/>
                <w:szCs w:val="20"/>
              </w:rPr>
            </w:pPr>
            <w:r>
              <w:rPr>
                <w:rFonts w:ascii="Verdana" w:hAnsi="Verdana" w:cs="Verdana"/>
                <w:sz w:val="20"/>
                <w:szCs w:val="20"/>
              </w:rPr>
              <w:t>Assinatura</w:t>
            </w:r>
          </w:p>
          <w:p w:rsidR="007D1B2B" w:rsidRDefault="007D1B2B">
            <w:pPr>
              <w:spacing w:after="0" w:line="240" w:lineRule="auto"/>
              <w:jc w:val="both"/>
              <w:rPr>
                <w:rFonts w:ascii="Verdana" w:hAnsi="Verdana" w:cs="Verdana"/>
                <w:sz w:val="20"/>
                <w:szCs w:val="20"/>
              </w:rPr>
            </w:pPr>
          </w:p>
        </w:tc>
      </w:tr>
    </w:tbl>
    <w:p w:rsidR="007D1B2B" w:rsidRDefault="007D1B2B">
      <w:pPr>
        <w:spacing w:after="120" w:line="240" w:lineRule="auto"/>
        <w:jc w:val="both"/>
        <w:rPr>
          <w:rFonts w:ascii="Verdana" w:hAnsi="Verdana" w:cs="Verdana"/>
          <w:sz w:val="20"/>
          <w:szCs w:val="20"/>
        </w:rPr>
      </w:pPr>
    </w:p>
    <w:sectPr w:rsidR="007D1B2B">
      <w:headerReference w:type="default" r:id="rId16"/>
      <w:footerReference w:type="default" r:id="rId17"/>
      <w:headerReference w:type="first" r:id="rId18"/>
      <w:footerReference w:type="first" r:id="rId19"/>
      <w:pgSz w:w="11907" w:h="16839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F6B48" w:rsidRDefault="009F6B48">
      <w:pPr>
        <w:spacing w:line="240" w:lineRule="auto"/>
      </w:pPr>
      <w:r>
        <w:separator/>
      </w:r>
    </w:p>
  </w:endnote>
  <w:endnote w:type="continuationSeparator" w:id="0">
    <w:p w:rsidR="009F6B48" w:rsidRDefault="009F6B4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7D1B2B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7D1B2B" w:rsidRDefault="009F6B48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 xml:space="preserve">Secretaria Municipal de Meio Ambiente e 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7D1B2B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7D1B2B" w:rsidRDefault="009F6B48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 xml:space="preserve">Secretaria 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  <w:t xml:space="preserve">E-mail: meioambiente@joaoneiva.es.gov.br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9F6B48">
    <w:pPr>
      <w:pStyle w:val="Rodap"/>
      <w:jc w:val="center"/>
      <w:rPr>
        <w:rFonts w:ascii="Arial" w:hAnsi="Arial" w:cs="Arial"/>
        <w:b/>
        <w:color w:val="008000"/>
        <w:sz w:val="32"/>
        <w:szCs w:val="32"/>
      </w:rPr>
    </w:pPr>
    <w:r>
      <w:rPr>
        <w:rFonts w:ascii="Arial" w:hAnsi="Arial" w:cs="Arial"/>
        <w:b/>
        <w:color w:val="008000"/>
        <w:sz w:val="32"/>
        <w:szCs w:val="32"/>
      </w:rPr>
      <w:t xml:space="preserve">ENDEREÇO </w:t>
    </w:r>
    <w:r>
      <w:rPr>
        <w:rFonts w:ascii="Arial" w:hAnsi="Arial" w:cs="Arial"/>
        <w:b/>
        <w:color w:val="008000"/>
        <w:sz w:val="32"/>
        <w:szCs w:val="32"/>
      </w:rPr>
      <w:t>DA PREFEITURA</w:t>
    </w:r>
  </w:p>
  <w:p w:rsidR="007D1B2B" w:rsidRDefault="007D1B2B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7D1B2B">
    <w:pPr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tabs>
        <w:tab w:val="center" w:pos="4252"/>
        <w:tab w:val="right" w:pos="8504"/>
      </w:tabs>
      <w:spacing w:after="200" w:line="240" w:lineRule="auto"/>
      <w:jc w:val="both"/>
      <w:rPr>
        <w:rFonts w:ascii="Arial" w:eastAsia="Calibri" w:hAnsi="Arial" w:cs="Arial"/>
        <w:color w:val="008000"/>
        <w:sz w:val="14"/>
        <w:szCs w:val="16"/>
        <w:lang w:val="pt-BR" w:eastAsia="en-US"/>
      </w:rPr>
    </w:pPr>
  </w:p>
  <w:p w:rsidR="007D1B2B" w:rsidRDefault="009F6B48">
    <w:pPr>
      <w:tabs>
        <w:tab w:val="center" w:pos="4252"/>
        <w:tab w:val="right" w:pos="8504"/>
      </w:tabs>
      <w:spacing w:after="200" w:line="240" w:lineRule="auto"/>
      <w:jc w:val="center"/>
    </w:pP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t>Secretaria Municipal de Meio Ambiente e Desenvolvimento Sustentável</w:t>
    </w:r>
    <w:r>
      <w:rPr>
        <w:rFonts w:ascii="Arial" w:eastAsia="Calibri" w:hAnsi="Arial" w:cs="Arial"/>
        <w:b/>
        <w:color w:val="008000"/>
        <w:sz w:val="24"/>
        <w:szCs w:val="24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Praça Nossa Senhora do Líbano, Nº 54 – Centro – João Neiva/ES – CEP 29.680-000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br/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F6B48" w:rsidRDefault="009F6B48">
      <w:pPr>
        <w:spacing w:after="0"/>
      </w:pPr>
      <w:r>
        <w:separator/>
      </w:r>
    </w:p>
  </w:footnote>
  <w:footnote w:type="continuationSeparator" w:id="0">
    <w:p w:rsidR="009F6B48" w:rsidRDefault="009F6B48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9F6B48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3360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7D1B2B" w:rsidRDefault="009F6B48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</w:t>
    </w:r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CEP 29.680-000 - JOÃO NEIVA –ES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7D1B2B" w:rsidRDefault="007D1B2B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7D1B2B" w:rsidRDefault="009F6B48">
    <w:pPr>
      <w:pStyle w:val="Cabealho"/>
      <w:jc w:val="both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 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9F6B48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1312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9" name="Imagem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7D1B2B" w:rsidRDefault="009F6B48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7D1B2B" w:rsidRDefault="007D1B2B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7D1B2B" w:rsidRDefault="009F6B48">
    <w:pPr>
      <w:pStyle w:val="Cabealho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9F6B48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b/>
        <w:color w:val="008000"/>
        <w:sz w:val="32"/>
        <w:szCs w:val="32"/>
      </w:rPr>
      <w:t>CABEÇALHO DA PREFEITURA</w:t>
    </w:r>
  </w:p>
  <w:p w:rsidR="007D1B2B" w:rsidRDefault="007D1B2B">
    <w:pPr>
      <w:pStyle w:val="Cabealho"/>
      <w:jc w:val="center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1B2B" w:rsidRDefault="009F6B48">
    <w:pPr>
      <w:spacing w:after="0" w:line="360" w:lineRule="auto"/>
      <w:ind w:left="426"/>
      <w:jc w:val="center"/>
      <w:rPr>
        <w:rFonts w:ascii="Arial" w:eastAsia="Calibri" w:hAnsi="Arial" w:cs="Times New Roman"/>
        <w:b/>
        <w:sz w:val="20"/>
        <w:szCs w:val="20"/>
        <w:u w:val="single"/>
        <w:lang w:val="pt-BR" w:eastAsia="en-US"/>
      </w:rPr>
    </w:pPr>
    <w:r>
      <w:rPr>
        <w:rFonts w:ascii="Arial" w:eastAsia="Calibri" w:hAnsi="Arial" w:cs="Arial"/>
        <w:b/>
        <w:noProof/>
        <w:color w:val="008000"/>
        <w:sz w:val="32"/>
        <w:szCs w:val="32"/>
        <w:lang w:val="pt-BR" w:eastAsia="pt-BR"/>
      </w:rPr>
      <w:drawing>
        <wp:anchor distT="0" distB="8255" distL="114935" distR="114935" simplePos="0" relativeHeight="251665408" behindDoc="0" locked="0" layoutInCell="1" allowOverlap="1">
          <wp:simplePos x="0" y="0"/>
          <wp:positionH relativeFrom="column">
            <wp:posOffset>108585</wp:posOffset>
          </wp:positionH>
          <wp:positionV relativeFrom="paragraph">
            <wp:posOffset>19050</wp:posOffset>
          </wp:positionV>
          <wp:extent cx="621030" cy="727075"/>
          <wp:effectExtent l="0" t="0" r="7620" b="1587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02" t="-81" r="-102" b="-81"/>
                  <a:stretch>
                    <a:fillRect/>
                  </a:stretch>
                </pic:blipFill>
                <pic:spPr>
                  <a:xfrm>
                    <a:off x="0" y="0"/>
                    <a:ext cx="621030" cy="7270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</w:p>
  <w:p w:rsidR="007D1B2B" w:rsidRDefault="009F6B48">
    <w:pPr>
      <w:tabs>
        <w:tab w:val="center" w:pos="4252"/>
        <w:tab w:val="right" w:pos="8080"/>
      </w:tabs>
      <w:spacing w:after="200" w:line="240" w:lineRule="auto"/>
      <w:ind w:hanging="6"/>
      <w:contextualSpacing/>
      <w:jc w:val="center"/>
      <w:rPr>
        <w:rFonts w:ascii="Arial" w:eastAsia="Calibri" w:hAnsi="Arial" w:cs="Times New Roman"/>
        <w:sz w:val="28"/>
        <w:szCs w:val="28"/>
        <w:lang w:val="pt-BR" w:eastAsia="en-US"/>
      </w:rPr>
    </w:pPr>
    <w:r>
      <w:rPr>
        <w:rFonts w:ascii="Arial" w:eastAsia="Calibri" w:hAnsi="Arial" w:cs="Arial"/>
        <w:b/>
        <w:color w:val="008000"/>
        <w:sz w:val="28"/>
        <w:szCs w:val="28"/>
        <w:lang w:val="pt-BR" w:eastAsia="en-US"/>
      </w:rPr>
      <w:t>PREFEITURA MUNICIPAL DE JOÃO NEIVA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contextualSpacing/>
      <w:jc w:val="center"/>
      <w:rPr>
        <w:rFonts w:ascii="Arial" w:eastAsia="Calibri" w:hAnsi="Arial" w:cs="Times New Roman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AVENIDA PRESIDENTE VARGAS, 157 – CENTRO – CEP 29.680-000 - JOÃO NEIVA –ES</w:t>
    </w:r>
  </w:p>
  <w:p w:rsidR="007D1B2B" w:rsidRDefault="009F6B48">
    <w:pPr>
      <w:tabs>
        <w:tab w:val="center" w:pos="4252"/>
        <w:tab w:val="right" w:pos="8504"/>
      </w:tabs>
      <w:spacing w:after="200" w:line="240" w:lineRule="auto"/>
      <w:ind w:left="-1"/>
      <w:contextualSpacing/>
      <w:jc w:val="center"/>
      <w:rPr>
        <w:rFonts w:ascii="Arial" w:eastAsia="Calibri" w:hAnsi="Arial" w:cs="Arial"/>
        <w:color w:val="008000"/>
        <w:sz w:val="15"/>
        <w:szCs w:val="15"/>
        <w:lang w:val="pt-BR" w:eastAsia="en-US"/>
      </w:rPr>
    </w:pPr>
    <w:r>
      <w:rPr>
        <w:rFonts w:ascii="Arial" w:eastAsia="Calibri" w:hAnsi="Arial" w:cs="Arial"/>
        <w:color w:val="008000"/>
        <w:sz w:val="15"/>
        <w:szCs w:val="15"/>
        <w:lang w:val="pt-BR" w:eastAsia="en-US"/>
      </w:rPr>
      <w:t>CNPJ: 31.776.479/0001-86 - TEL.: (27)3258-</w:t>
    </w:r>
    <w:proofErr w:type="gramStart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>3944  –</w:t>
    </w:r>
    <w:proofErr w:type="gramEnd"/>
    <w:r>
      <w:rPr>
        <w:rFonts w:ascii="Arial" w:eastAsia="Calibri" w:hAnsi="Arial" w:cs="Arial"/>
        <w:color w:val="008000"/>
        <w:sz w:val="15"/>
        <w:szCs w:val="15"/>
        <w:lang w:val="pt-BR" w:eastAsia="en-US"/>
      </w:rPr>
      <w:t xml:space="preserve"> </w:t>
    </w:r>
    <w:hyperlink r:id="rId2" w:history="1">
      <w:r>
        <w:rPr>
          <w:rFonts w:ascii="Times New Roman" w:eastAsia="SimSun" w:hAnsi="Times New Roman" w:cs="Arial"/>
          <w:color w:val="008000"/>
          <w:sz w:val="15"/>
          <w:szCs w:val="15"/>
          <w:u w:val="single"/>
          <w:lang w:val="pt-BR" w:eastAsia="en-US"/>
        </w:rPr>
        <w:t>www.joaoneiva.es.gov.br</w:t>
      </w:r>
    </w:hyperlink>
  </w:p>
  <w:p w:rsidR="007D1B2B" w:rsidRDefault="007D1B2B">
    <w:pPr>
      <w:pBdr>
        <w:top w:val="none" w:sz="0" w:space="0" w:color="000000"/>
        <w:left w:val="none" w:sz="0" w:space="0" w:color="000000"/>
        <w:bottom w:val="single" w:sz="12" w:space="2" w:color="538135"/>
        <w:right w:val="none" w:sz="0" w:space="0" w:color="000000"/>
      </w:pBdr>
      <w:tabs>
        <w:tab w:val="center" w:pos="4252"/>
        <w:tab w:val="right" w:pos="8647"/>
      </w:tabs>
      <w:spacing w:after="200" w:line="240" w:lineRule="auto"/>
      <w:contextualSpacing/>
      <w:jc w:val="center"/>
      <w:rPr>
        <w:rFonts w:ascii="Arial" w:eastAsia="Calibri" w:hAnsi="Arial" w:cs="Arial"/>
        <w:i/>
        <w:color w:val="008000"/>
        <w:sz w:val="14"/>
        <w:szCs w:val="16"/>
        <w:lang w:val="pt-BR" w:eastAsia="en-US"/>
      </w:rPr>
    </w:pPr>
  </w:p>
  <w:p w:rsidR="007D1B2B" w:rsidRDefault="009F6B48">
    <w:pPr>
      <w:pStyle w:val="Cabealho"/>
      <w:jc w:val="both"/>
    </w:pPr>
    <w:r>
      <w:rPr>
        <w:rFonts w:ascii="Arial" w:eastAsia="Arial" w:hAnsi="Arial" w:cs="Arial"/>
        <w:color w:val="008000"/>
        <w:sz w:val="24"/>
        <w:szCs w:val="20"/>
        <w:lang w:val="zh-CN" w:eastAsia="ar-SA"/>
      </w:rPr>
      <w:t xml:space="preserve">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B36A0F"/>
    <w:multiLevelType w:val="multilevel"/>
    <w:tmpl w:val="1AB36A0F"/>
    <w:lvl w:ilvl="0">
      <w:start w:val="5"/>
      <w:numFmt w:val="decimal"/>
      <w:lvlText w:val="%1"/>
      <w:lvlJc w:val="left"/>
      <w:pPr>
        <w:ind w:left="660" w:hanging="660"/>
      </w:pPr>
      <w:rPr>
        <w:rFonts w:hint="default"/>
      </w:rPr>
    </w:lvl>
    <w:lvl w:ilvl="1">
      <w:start w:val="12"/>
      <w:numFmt w:val="decimal"/>
      <w:lvlText w:val="%1.%2"/>
      <w:lvlJc w:val="left"/>
      <w:pPr>
        <w:ind w:left="802" w:hanging="66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288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932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76" w:hanging="1440"/>
      </w:pPr>
      <w:rPr>
        <w:rFonts w:hint="default"/>
      </w:rPr>
    </w:lvl>
  </w:abstractNum>
  <w:abstractNum w:abstractNumId="1" w15:restartNumberingAfterBreak="0">
    <w:nsid w:val="1E6F3BFB"/>
    <w:multiLevelType w:val="multilevel"/>
    <w:tmpl w:val="1E6F3BFB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215E86"/>
    <w:multiLevelType w:val="multilevel"/>
    <w:tmpl w:val="1F215E86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26126F"/>
    <w:multiLevelType w:val="multilevel"/>
    <w:tmpl w:val="3226126F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43E96"/>
    <w:multiLevelType w:val="multilevel"/>
    <w:tmpl w:val="43043E96"/>
    <w:lvl w:ilvl="0">
      <w:start w:val="1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5652D78"/>
    <w:multiLevelType w:val="multilevel"/>
    <w:tmpl w:val="65652D78"/>
    <w:lvl w:ilvl="0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6" w15:restartNumberingAfterBreak="0">
    <w:nsid w:val="65F53E29"/>
    <w:multiLevelType w:val="multilevel"/>
    <w:tmpl w:val="65F53E29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4ED7C7E"/>
    <w:multiLevelType w:val="multilevel"/>
    <w:tmpl w:val="74ED7C7E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7E02C54"/>
    <w:multiLevelType w:val="multilevel"/>
    <w:tmpl w:val="77E02C54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ACF1A85"/>
    <w:multiLevelType w:val="multilevel"/>
    <w:tmpl w:val="7ACF1A85"/>
    <w:lvl w:ilvl="0">
      <w:start w:val="1"/>
      <w:numFmt w:val="lowerLetter"/>
      <w:lvlText w:val="%1)"/>
      <w:lvlJc w:val="left"/>
      <w:pPr>
        <w:ind w:left="1390" w:hanging="360"/>
      </w:pPr>
      <w:rPr>
        <w:rFonts w:ascii="Arial Narrow" w:eastAsia="Times New Roman" w:hAnsi="Arial Narrow" w:cs="Arial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1"/>
  </w:num>
  <w:num w:numId="5">
    <w:abstractNumId w:val="5"/>
  </w:num>
  <w:num w:numId="6">
    <w:abstractNumId w:val="7"/>
  </w:num>
  <w:num w:numId="7">
    <w:abstractNumId w:val="6"/>
  </w:num>
  <w:num w:numId="8">
    <w:abstractNumId w:val="0"/>
  </w:num>
  <w:num w:numId="9">
    <w:abstractNumId w:val="4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DA3"/>
    <w:rsid w:val="00002534"/>
    <w:rsid w:val="00005716"/>
    <w:rsid w:val="00005D27"/>
    <w:rsid w:val="00010776"/>
    <w:rsid w:val="00010E9E"/>
    <w:rsid w:val="00012A13"/>
    <w:rsid w:val="0002094D"/>
    <w:rsid w:val="000237D8"/>
    <w:rsid w:val="00025B65"/>
    <w:rsid w:val="0003068C"/>
    <w:rsid w:val="00034485"/>
    <w:rsid w:val="0005293B"/>
    <w:rsid w:val="00054331"/>
    <w:rsid w:val="000724A9"/>
    <w:rsid w:val="00076C38"/>
    <w:rsid w:val="0008084B"/>
    <w:rsid w:val="00090F9F"/>
    <w:rsid w:val="000A064E"/>
    <w:rsid w:val="000C18A8"/>
    <w:rsid w:val="000C20EC"/>
    <w:rsid w:val="000C2EB0"/>
    <w:rsid w:val="000C7B86"/>
    <w:rsid w:val="000E4EE8"/>
    <w:rsid w:val="000F490E"/>
    <w:rsid w:val="00102FA8"/>
    <w:rsid w:val="0012099F"/>
    <w:rsid w:val="0012385A"/>
    <w:rsid w:val="00124BB9"/>
    <w:rsid w:val="00124FEC"/>
    <w:rsid w:val="001350A6"/>
    <w:rsid w:val="00157932"/>
    <w:rsid w:val="00160337"/>
    <w:rsid w:val="00162077"/>
    <w:rsid w:val="001622F2"/>
    <w:rsid w:val="00167158"/>
    <w:rsid w:val="00180891"/>
    <w:rsid w:val="001869F1"/>
    <w:rsid w:val="001957F0"/>
    <w:rsid w:val="001A0B6F"/>
    <w:rsid w:val="001A5038"/>
    <w:rsid w:val="001A5185"/>
    <w:rsid w:val="001B0A4E"/>
    <w:rsid w:val="001B5418"/>
    <w:rsid w:val="001B5A1F"/>
    <w:rsid w:val="001B6924"/>
    <w:rsid w:val="001C49D8"/>
    <w:rsid w:val="001D4362"/>
    <w:rsid w:val="001D6B5B"/>
    <w:rsid w:val="001E1659"/>
    <w:rsid w:val="001E23C1"/>
    <w:rsid w:val="001F3FE5"/>
    <w:rsid w:val="001F695D"/>
    <w:rsid w:val="0020613F"/>
    <w:rsid w:val="0021499D"/>
    <w:rsid w:val="002254AE"/>
    <w:rsid w:val="0023338A"/>
    <w:rsid w:val="00236417"/>
    <w:rsid w:val="002415E1"/>
    <w:rsid w:val="0025381C"/>
    <w:rsid w:val="002614BE"/>
    <w:rsid w:val="002818B4"/>
    <w:rsid w:val="0028274F"/>
    <w:rsid w:val="00282FCF"/>
    <w:rsid w:val="00283427"/>
    <w:rsid w:val="0029307B"/>
    <w:rsid w:val="002B01A7"/>
    <w:rsid w:val="002B227C"/>
    <w:rsid w:val="002B7BC9"/>
    <w:rsid w:val="002C673B"/>
    <w:rsid w:val="002D4E4C"/>
    <w:rsid w:val="002E1C88"/>
    <w:rsid w:val="002E409F"/>
    <w:rsid w:val="002F4E0B"/>
    <w:rsid w:val="003029A1"/>
    <w:rsid w:val="00305974"/>
    <w:rsid w:val="003123E2"/>
    <w:rsid w:val="00320FBD"/>
    <w:rsid w:val="0032648F"/>
    <w:rsid w:val="003268C4"/>
    <w:rsid w:val="00340ED1"/>
    <w:rsid w:val="00354DBA"/>
    <w:rsid w:val="00357A76"/>
    <w:rsid w:val="00360BBF"/>
    <w:rsid w:val="003642DD"/>
    <w:rsid w:val="00366A1E"/>
    <w:rsid w:val="00366E76"/>
    <w:rsid w:val="00372E06"/>
    <w:rsid w:val="00373D45"/>
    <w:rsid w:val="00374ADA"/>
    <w:rsid w:val="00390FBB"/>
    <w:rsid w:val="003B2EC1"/>
    <w:rsid w:val="003B2EFD"/>
    <w:rsid w:val="003B621E"/>
    <w:rsid w:val="003C0FA0"/>
    <w:rsid w:val="003C439D"/>
    <w:rsid w:val="003E06A2"/>
    <w:rsid w:val="003E2972"/>
    <w:rsid w:val="003E2D7E"/>
    <w:rsid w:val="003E4649"/>
    <w:rsid w:val="003E6298"/>
    <w:rsid w:val="003F7F5C"/>
    <w:rsid w:val="004061E7"/>
    <w:rsid w:val="00406928"/>
    <w:rsid w:val="00414738"/>
    <w:rsid w:val="0042280D"/>
    <w:rsid w:val="00430A3B"/>
    <w:rsid w:val="004337DF"/>
    <w:rsid w:val="00450EE4"/>
    <w:rsid w:val="00453545"/>
    <w:rsid w:val="0045472A"/>
    <w:rsid w:val="00477F42"/>
    <w:rsid w:val="0048182D"/>
    <w:rsid w:val="004852FA"/>
    <w:rsid w:val="004A32F4"/>
    <w:rsid w:val="004B0D17"/>
    <w:rsid w:val="004B7424"/>
    <w:rsid w:val="004C5F32"/>
    <w:rsid w:val="004C6318"/>
    <w:rsid w:val="004C6688"/>
    <w:rsid w:val="004D3227"/>
    <w:rsid w:val="004D457C"/>
    <w:rsid w:val="004E7EDD"/>
    <w:rsid w:val="004F4332"/>
    <w:rsid w:val="00506B00"/>
    <w:rsid w:val="0051592C"/>
    <w:rsid w:val="00520648"/>
    <w:rsid w:val="0052710C"/>
    <w:rsid w:val="005275FC"/>
    <w:rsid w:val="005365C3"/>
    <w:rsid w:val="0054774F"/>
    <w:rsid w:val="00553230"/>
    <w:rsid w:val="00557217"/>
    <w:rsid w:val="00562A2C"/>
    <w:rsid w:val="005669E3"/>
    <w:rsid w:val="0056785F"/>
    <w:rsid w:val="00570123"/>
    <w:rsid w:val="00571A33"/>
    <w:rsid w:val="00573EE6"/>
    <w:rsid w:val="00580DAB"/>
    <w:rsid w:val="005842CD"/>
    <w:rsid w:val="005905EA"/>
    <w:rsid w:val="005950E7"/>
    <w:rsid w:val="005A4693"/>
    <w:rsid w:val="005B7A7E"/>
    <w:rsid w:val="005D0D55"/>
    <w:rsid w:val="005E6308"/>
    <w:rsid w:val="005F127C"/>
    <w:rsid w:val="005F7F36"/>
    <w:rsid w:val="00600873"/>
    <w:rsid w:val="006134A2"/>
    <w:rsid w:val="00627AA7"/>
    <w:rsid w:val="00630B46"/>
    <w:rsid w:val="00632B26"/>
    <w:rsid w:val="00640C64"/>
    <w:rsid w:val="00640E76"/>
    <w:rsid w:val="00641749"/>
    <w:rsid w:val="006418DD"/>
    <w:rsid w:val="006433E8"/>
    <w:rsid w:val="006460CD"/>
    <w:rsid w:val="00650159"/>
    <w:rsid w:val="006607A3"/>
    <w:rsid w:val="00674665"/>
    <w:rsid w:val="00675742"/>
    <w:rsid w:val="00681BAE"/>
    <w:rsid w:val="00685052"/>
    <w:rsid w:val="00686F04"/>
    <w:rsid w:val="00691EB9"/>
    <w:rsid w:val="0069573F"/>
    <w:rsid w:val="00697D36"/>
    <w:rsid w:val="006A1365"/>
    <w:rsid w:val="006B5908"/>
    <w:rsid w:val="006B63D6"/>
    <w:rsid w:val="006B7360"/>
    <w:rsid w:val="006C269C"/>
    <w:rsid w:val="006D37E3"/>
    <w:rsid w:val="006F1ABD"/>
    <w:rsid w:val="006F64B0"/>
    <w:rsid w:val="007066ED"/>
    <w:rsid w:val="00717948"/>
    <w:rsid w:val="007375D8"/>
    <w:rsid w:val="00770A79"/>
    <w:rsid w:val="007833A7"/>
    <w:rsid w:val="00791BA0"/>
    <w:rsid w:val="007971CE"/>
    <w:rsid w:val="007A035E"/>
    <w:rsid w:val="007D1B2B"/>
    <w:rsid w:val="007D3D61"/>
    <w:rsid w:val="007D7901"/>
    <w:rsid w:val="007E4256"/>
    <w:rsid w:val="007F16DC"/>
    <w:rsid w:val="007F1FE7"/>
    <w:rsid w:val="007F3ACF"/>
    <w:rsid w:val="007F52D4"/>
    <w:rsid w:val="008027E5"/>
    <w:rsid w:val="008121AA"/>
    <w:rsid w:val="008130DE"/>
    <w:rsid w:val="00824FDA"/>
    <w:rsid w:val="00843185"/>
    <w:rsid w:val="008446C6"/>
    <w:rsid w:val="00847135"/>
    <w:rsid w:val="00855982"/>
    <w:rsid w:val="0085724C"/>
    <w:rsid w:val="00862717"/>
    <w:rsid w:val="0087108B"/>
    <w:rsid w:val="00880796"/>
    <w:rsid w:val="00882536"/>
    <w:rsid w:val="00882C6C"/>
    <w:rsid w:val="008953D5"/>
    <w:rsid w:val="008B573D"/>
    <w:rsid w:val="008B6C92"/>
    <w:rsid w:val="008C1A02"/>
    <w:rsid w:val="008C1A0F"/>
    <w:rsid w:val="008D1E96"/>
    <w:rsid w:val="008D7688"/>
    <w:rsid w:val="008E6698"/>
    <w:rsid w:val="008F26A9"/>
    <w:rsid w:val="008F2E62"/>
    <w:rsid w:val="008F438B"/>
    <w:rsid w:val="00910407"/>
    <w:rsid w:val="0091355D"/>
    <w:rsid w:val="00924DC0"/>
    <w:rsid w:val="00933BD7"/>
    <w:rsid w:val="00935C9E"/>
    <w:rsid w:val="00951290"/>
    <w:rsid w:val="009672E1"/>
    <w:rsid w:val="00967AA1"/>
    <w:rsid w:val="00977EBF"/>
    <w:rsid w:val="00981E47"/>
    <w:rsid w:val="00983600"/>
    <w:rsid w:val="009850CC"/>
    <w:rsid w:val="00987D75"/>
    <w:rsid w:val="00991D76"/>
    <w:rsid w:val="009A2A0B"/>
    <w:rsid w:val="009B0D05"/>
    <w:rsid w:val="009B315E"/>
    <w:rsid w:val="009B3F80"/>
    <w:rsid w:val="009B49EB"/>
    <w:rsid w:val="009C10F5"/>
    <w:rsid w:val="009D26A5"/>
    <w:rsid w:val="009E6A56"/>
    <w:rsid w:val="009F0C39"/>
    <w:rsid w:val="009F3273"/>
    <w:rsid w:val="009F6B48"/>
    <w:rsid w:val="00A04631"/>
    <w:rsid w:val="00A10484"/>
    <w:rsid w:val="00A25DE3"/>
    <w:rsid w:val="00A40914"/>
    <w:rsid w:val="00A50988"/>
    <w:rsid w:val="00A54027"/>
    <w:rsid w:val="00A60940"/>
    <w:rsid w:val="00A650B1"/>
    <w:rsid w:val="00A92479"/>
    <w:rsid w:val="00A92704"/>
    <w:rsid w:val="00A97214"/>
    <w:rsid w:val="00AA3608"/>
    <w:rsid w:val="00AA4CB8"/>
    <w:rsid w:val="00AA5096"/>
    <w:rsid w:val="00AB4BFD"/>
    <w:rsid w:val="00AC478F"/>
    <w:rsid w:val="00AC4834"/>
    <w:rsid w:val="00AD7FAC"/>
    <w:rsid w:val="00AE1815"/>
    <w:rsid w:val="00AE6286"/>
    <w:rsid w:val="00AF1723"/>
    <w:rsid w:val="00AF39B0"/>
    <w:rsid w:val="00B019E6"/>
    <w:rsid w:val="00B04CB9"/>
    <w:rsid w:val="00B10E1A"/>
    <w:rsid w:val="00B2139B"/>
    <w:rsid w:val="00B24A52"/>
    <w:rsid w:val="00B27166"/>
    <w:rsid w:val="00B32480"/>
    <w:rsid w:val="00B33779"/>
    <w:rsid w:val="00B35A10"/>
    <w:rsid w:val="00B377C9"/>
    <w:rsid w:val="00B4387B"/>
    <w:rsid w:val="00B45E51"/>
    <w:rsid w:val="00B50A84"/>
    <w:rsid w:val="00B56316"/>
    <w:rsid w:val="00B67AD8"/>
    <w:rsid w:val="00B70D8D"/>
    <w:rsid w:val="00B73D17"/>
    <w:rsid w:val="00B73D93"/>
    <w:rsid w:val="00B802B6"/>
    <w:rsid w:val="00B85C59"/>
    <w:rsid w:val="00B92C86"/>
    <w:rsid w:val="00B940B5"/>
    <w:rsid w:val="00B97202"/>
    <w:rsid w:val="00BA191D"/>
    <w:rsid w:val="00BA2089"/>
    <w:rsid w:val="00BA7CD0"/>
    <w:rsid w:val="00BB0A97"/>
    <w:rsid w:val="00BB2045"/>
    <w:rsid w:val="00BB2F4A"/>
    <w:rsid w:val="00BC4985"/>
    <w:rsid w:val="00BF1929"/>
    <w:rsid w:val="00C04476"/>
    <w:rsid w:val="00C0529C"/>
    <w:rsid w:val="00C16B41"/>
    <w:rsid w:val="00C17204"/>
    <w:rsid w:val="00C20D98"/>
    <w:rsid w:val="00C3347E"/>
    <w:rsid w:val="00C34522"/>
    <w:rsid w:val="00C37333"/>
    <w:rsid w:val="00C40DA6"/>
    <w:rsid w:val="00C4279C"/>
    <w:rsid w:val="00C450B0"/>
    <w:rsid w:val="00C64382"/>
    <w:rsid w:val="00C65355"/>
    <w:rsid w:val="00C6768A"/>
    <w:rsid w:val="00C70387"/>
    <w:rsid w:val="00C74072"/>
    <w:rsid w:val="00C75A93"/>
    <w:rsid w:val="00C8415E"/>
    <w:rsid w:val="00C91968"/>
    <w:rsid w:val="00CA6597"/>
    <w:rsid w:val="00CB474E"/>
    <w:rsid w:val="00CC016E"/>
    <w:rsid w:val="00CC2EAE"/>
    <w:rsid w:val="00CC3E3E"/>
    <w:rsid w:val="00CC6A2E"/>
    <w:rsid w:val="00CD010F"/>
    <w:rsid w:val="00CE35EF"/>
    <w:rsid w:val="00CF0890"/>
    <w:rsid w:val="00D06440"/>
    <w:rsid w:val="00D1749B"/>
    <w:rsid w:val="00D2058D"/>
    <w:rsid w:val="00D248F8"/>
    <w:rsid w:val="00D259E0"/>
    <w:rsid w:val="00D359DB"/>
    <w:rsid w:val="00D44143"/>
    <w:rsid w:val="00D55CF3"/>
    <w:rsid w:val="00D61658"/>
    <w:rsid w:val="00D62DBE"/>
    <w:rsid w:val="00D651F6"/>
    <w:rsid w:val="00D65B8B"/>
    <w:rsid w:val="00D65E16"/>
    <w:rsid w:val="00D70819"/>
    <w:rsid w:val="00D8656D"/>
    <w:rsid w:val="00D86FDB"/>
    <w:rsid w:val="00D95BAF"/>
    <w:rsid w:val="00DA1568"/>
    <w:rsid w:val="00DA6749"/>
    <w:rsid w:val="00DB191E"/>
    <w:rsid w:val="00DD2BBE"/>
    <w:rsid w:val="00DD3014"/>
    <w:rsid w:val="00DF17A4"/>
    <w:rsid w:val="00DF3EF4"/>
    <w:rsid w:val="00DF6E86"/>
    <w:rsid w:val="00E1162C"/>
    <w:rsid w:val="00E13ABF"/>
    <w:rsid w:val="00E16523"/>
    <w:rsid w:val="00E362A2"/>
    <w:rsid w:val="00E54521"/>
    <w:rsid w:val="00E64CD5"/>
    <w:rsid w:val="00E85CC2"/>
    <w:rsid w:val="00E93133"/>
    <w:rsid w:val="00E97196"/>
    <w:rsid w:val="00EA610D"/>
    <w:rsid w:val="00EA64D6"/>
    <w:rsid w:val="00EA6506"/>
    <w:rsid w:val="00EA6FFE"/>
    <w:rsid w:val="00EB4AC6"/>
    <w:rsid w:val="00EB593B"/>
    <w:rsid w:val="00EC1200"/>
    <w:rsid w:val="00ED54FA"/>
    <w:rsid w:val="00ED749C"/>
    <w:rsid w:val="00EE089C"/>
    <w:rsid w:val="00EE0CF3"/>
    <w:rsid w:val="00EE1028"/>
    <w:rsid w:val="00EE4F20"/>
    <w:rsid w:val="00EE729C"/>
    <w:rsid w:val="00EF11EA"/>
    <w:rsid w:val="00EF64A1"/>
    <w:rsid w:val="00EF6A87"/>
    <w:rsid w:val="00EF775E"/>
    <w:rsid w:val="00F01FD1"/>
    <w:rsid w:val="00F05975"/>
    <w:rsid w:val="00F17975"/>
    <w:rsid w:val="00F251AD"/>
    <w:rsid w:val="00F26FD9"/>
    <w:rsid w:val="00F32C4E"/>
    <w:rsid w:val="00F36E95"/>
    <w:rsid w:val="00F404C4"/>
    <w:rsid w:val="00F45ABD"/>
    <w:rsid w:val="00F53DA3"/>
    <w:rsid w:val="00F5463A"/>
    <w:rsid w:val="00F57A8B"/>
    <w:rsid w:val="00F57FE3"/>
    <w:rsid w:val="00F72C37"/>
    <w:rsid w:val="00F761A0"/>
    <w:rsid w:val="00F802EC"/>
    <w:rsid w:val="00F876E1"/>
    <w:rsid w:val="00F90900"/>
    <w:rsid w:val="00F95257"/>
    <w:rsid w:val="00F97065"/>
    <w:rsid w:val="00FA0A27"/>
    <w:rsid w:val="00FB0DA7"/>
    <w:rsid w:val="00FC3910"/>
    <w:rsid w:val="00FD1E93"/>
    <w:rsid w:val="00FD262C"/>
    <w:rsid w:val="00FD5A1D"/>
    <w:rsid w:val="00FE0138"/>
    <w:rsid w:val="00FE63B8"/>
    <w:rsid w:val="03C01C0F"/>
    <w:rsid w:val="26ED7835"/>
    <w:rsid w:val="56E94853"/>
    <w:rsid w:val="69DD3105"/>
    <w:rsid w:val="6B2E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AC84CDB3-8CB9-4FA3-850F-B1E129A995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 w:qFormat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 w:qFormat="1"/>
    <w:lsdException w:name="table of authorities" w:semiHidden="1" w:unhideWhenUsed="1"/>
    <w:lsdException w:name="macro" w:semiHidden="1" w:unhideWhenUsed="1" w:qFormat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nhideWhenUsed="1"/>
    <w:lsdException w:name="Body Text 3" w:semiHidden="1" w:unhideWhenUsed="1" w:qFormat="1"/>
    <w:lsdException w:name="Body Text Indent 2" w:semiHidden="1" w:unhideWhenUsed="1"/>
    <w:lsdException w:name="Body Text Indent 3" w:semiHidden="1" w:unhideWhenUsed="1" w:qFormat="1"/>
    <w:lsdException w:name="Block Text" w:semiHidden="1" w:unhideWhenUsed="1" w:qFormat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 w:qFormat="1"/>
    <w:lsdException w:name="HTML Definition" w:semiHidden="1" w:unhideWhenUsed="1"/>
    <w:lsdException w:name="HTML Keyboard" w:semiHidden="1" w:unhideWhenUsed="1" w:qFormat="1"/>
    <w:lsdException w:name="HTML Preformatted" w:semiHidden="1" w:unhideWhenUsed="1" w:qFormat="1"/>
    <w:lsdException w:name="HTML Sample" w:semiHidden="1" w:unhideWhenUsed="1"/>
    <w:lsdException w:name="HTML Typewriter" w:semiHidden="1" w:unhideWhenUsed="1" w:qFormat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0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styleId="Ttulo1">
    <w:name w:val="heading 1"/>
    <w:basedOn w:val="Normal"/>
    <w:next w:val="Normal"/>
    <w:link w:val="Ttulo1Char"/>
    <w:uiPriority w:val="9"/>
    <w:qFormat/>
    <w:pPr>
      <w:keepNext/>
      <w:keepLines/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Forte">
    <w:name w:val="Strong"/>
    <w:basedOn w:val="Fontepargpadro"/>
    <w:uiPriority w:val="22"/>
    <w:qFormat/>
    <w:rPr>
      <w:b/>
      <w:bCs/>
    </w:rPr>
  </w:style>
  <w:style w:type="character" w:styleId="Refdecomentrio">
    <w:name w:val="annotation reference"/>
    <w:basedOn w:val="Fontepargpadro"/>
    <w:uiPriority w:val="99"/>
    <w:semiHidden/>
    <w:unhideWhenUsed/>
    <w:qFormat/>
    <w:rPr>
      <w:sz w:val="22"/>
      <w:szCs w:val="16"/>
    </w:rPr>
  </w:style>
  <w:style w:type="character" w:styleId="HiperlinkVisitado">
    <w:name w:val="FollowedHyperlink"/>
    <w:basedOn w:val="Fontepargpadro"/>
    <w:uiPriority w:val="99"/>
    <w:semiHidden/>
    <w:unhideWhenUsed/>
    <w:qFormat/>
    <w:rPr>
      <w:color w:val="783F04" w:themeColor="accent1" w:themeShade="80"/>
      <w:u w:val="single"/>
    </w:rPr>
  </w:style>
  <w:style w:type="character" w:styleId="CdigoHTML">
    <w:name w:val="HTML Code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MquinadeescreverHTML">
    <w:name w:val="HTML Typewriter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character" w:styleId="Hyperlink">
    <w:name w:val="Hyperlink"/>
    <w:basedOn w:val="Fontepargpadro"/>
    <w:uiPriority w:val="99"/>
    <w:semiHidden/>
    <w:unhideWhenUsed/>
    <w:qFormat/>
    <w:rPr>
      <w:color w:val="3A6331" w:themeColor="accent4" w:themeShade="BF"/>
      <w:u w:val="single"/>
    </w:rPr>
  </w:style>
  <w:style w:type="character" w:styleId="TecladoHTML">
    <w:name w:val="HTML Keyboard"/>
    <w:basedOn w:val="Fontepargpadro"/>
    <w:uiPriority w:val="99"/>
    <w:semiHidden/>
    <w:unhideWhenUsed/>
    <w:qFormat/>
    <w:rPr>
      <w:rFonts w:ascii="Consolas" w:hAnsi="Consolas"/>
      <w:sz w:val="22"/>
      <w:szCs w:val="20"/>
    </w:rPr>
  </w:style>
  <w:style w:type="paragraph" w:styleId="Textoembloco">
    <w:name w:val="Block Text"/>
    <w:basedOn w:val="Normal"/>
    <w:uiPriority w:val="99"/>
    <w:semiHidden/>
    <w:unhideWhenUsed/>
    <w:qFormat/>
    <w:pPr>
      <w:pBdr>
        <w:top w:val="single" w:sz="2" w:space="10" w:color="783F04" w:themeColor="accent1" w:themeShade="80"/>
        <w:left w:val="single" w:sz="2" w:space="10" w:color="783F04" w:themeColor="accent1" w:themeShade="80"/>
        <w:bottom w:val="single" w:sz="2" w:space="10" w:color="783F04" w:themeColor="accent1" w:themeShade="80"/>
        <w:right w:val="single" w:sz="2" w:space="10" w:color="783F04" w:themeColor="accent1" w:themeShade="80"/>
      </w:pBdr>
      <w:ind w:left="1152" w:right="1152"/>
    </w:pPr>
    <w:rPr>
      <w:i/>
      <w:iCs/>
      <w:color w:val="783F04" w:themeColor="accent1" w:themeShade="8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qFormat/>
    <w:pPr>
      <w:spacing w:line="240" w:lineRule="auto"/>
    </w:pPr>
    <w:rPr>
      <w:szCs w:val="20"/>
    </w:rPr>
  </w:style>
  <w:style w:type="paragraph" w:styleId="Ttulo">
    <w:name w:val="Title"/>
    <w:basedOn w:val="Normal"/>
    <w:link w:val="TtuloChar"/>
    <w:uiPriority w:val="1"/>
    <w:qFormat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Textodenotadefim">
    <w:name w:val="endnote text"/>
    <w:basedOn w:val="Normal"/>
    <w:link w:val="Textodenotadefim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Textodemacro">
    <w:name w:val="macro"/>
    <w:link w:val="TextodemacroChar"/>
    <w:uiPriority w:val="99"/>
    <w:semiHidden/>
    <w:unhideWhenUsed/>
    <w:qFormat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259" w:lineRule="auto"/>
    </w:pPr>
    <w:rPr>
      <w:rFonts w:ascii="Consolas" w:hAnsi="Consolas"/>
      <w:sz w:val="22"/>
      <w:lang w:val="pt-PT" w:eastAsia="ja-JP"/>
    </w:rPr>
  </w:style>
  <w:style w:type="paragraph" w:styleId="TextosemFormatao">
    <w:name w:val="Plain Text"/>
    <w:basedOn w:val="Normal"/>
    <w:link w:val="TextosemFormataoChar"/>
    <w:uiPriority w:val="99"/>
    <w:semiHidden/>
    <w:unhideWhenUsed/>
    <w:qFormat/>
    <w:pPr>
      <w:spacing w:after="0" w:line="240" w:lineRule="auto"/>
    </w:pPr>
    <w:rPr>
      <w:rFonts w:ascii="Consolas" w:hAnsi="Consolas"/>
      <w:szCs w:val="21"/>
    </w:rPr>
  </w:style>
  <w:style w:type="paragraph" w:styleId="Corpodetexto3">
    <w:name w:val="Body Text 3"/>
    <w:basedOn w:val="Normal"/>
    <w:link w:val="Corpodetexto3Char"/>
    <w:uiPriority w:val="99"/>
    <w:semiHidden/>
    <w:unhideWhenUsed/>
    <w:qFormat/>
    <w:pPr>
      <w:spacing w:after="120"/>
    </w:pPr>
    <w:rPr>
      <w:szCs w:val="16"/>
    </w:rPr>
  </w:style>
  <w:style w:type="paragraph" w:styleId="Pr-formataoHTML">
    <w:name w:val="HTML Preformatted"/>
    <w:basedOn w:val="Normal"/>
    <w:link w:val="Pr-formataoHTMLChar"/>
    <w:uiPriority w:val="99"/>
    <w:semiHidden/>
    <w:unhideWhenUsed/>
    <w:qFormat/>
    <w:pPr>
      <w:spacing w:after="0" w:line="240" w:lineRule="auto"/>
    </w:pPr>
    <w:rPr>
      <w:rFonts w:ascii="Consolas" w:hAnsi="Consolas"/>
      <w:szCs w:val="20"/>
    </w:rPr>
  </w:style>
  <w:style w:type="paragraph" w:styleId="Corpodetexto2">
    <w:name w:val="Body Text 2"/>
    <w:basedOn w:val="Normal"/>
    <w:link w:val="Corpodetexto2Char"/>
    <w:uiPriority w:val="99"/>
    <w:unhideWhenUsed/>
    <w:pPr>
      <w:spacing w:after="120" w:line="480" w:lineRule="auto"/>
    </w:pPr>
  </w:style>
  <w:style w:type="paragraph" w:styleId="Cabealho">
    <w:name w:val="header"/>
    <w:basedOn w:val="Normal"/>
    <w:link w:val="CabealhoChar"/>
    <w:unhideWhenUsed/>
    <w:qFormat/>
    <w:pPr>
      <w:spacing w:after="0" w:line="240" w:lineRule="auto"/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qFormat/>
    <w:rPr>
      <w:b/>
      <w:bCs/>
    </w:rPr>
  </w:style>
  <w:style w:type="paragraph" w:styleId="Rodap">
    <w:name w:val="footer"/>
    <w:basedOn w:val="Normal"/>
    <w:link w:val="RodapChar"/>
    <w:unhideWhenUsed/>
    <w:qFormat/>
    <w:pPr>
      <w:spacing w:after="0" w:line="240" w:lineRule="auto"/>
    </w:pPr>
  </w:style>
  <w:style w:type="paragraph" w:styleId="MapadoDocumento">
    <w:name w:val="Document Map"/>
    <w:basedOn w:val="Normal"/>
    <w:link w:val="MapadoDocument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6"/>
    </w:rPr>
  </w:style>
  <w:style w:type="paragraph" w:styleId="Legenda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color w:val="323232" w:themeColor="text2"/>
      <w:szCs w:val="1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qFormat/>
    <w:pPr>
      <w:spacing w:after="120"/>
      <w:ind w:left="360"/>
    </w:pPr>
    <w:rPr>
      <w:szCs w:val="16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Cs w:val="18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qFormat/>
    <w:pPr>
      <w:spacing w:after="0" w:line="240" w:lineRule="auto"/>
    </w:pPr>
    <w:rPr>
      <w:szCs w:val="20"/>
    </w:rPr>
  </w:style>
  <w:style w:type="paragraph" w:styleId="Remetente">
    <w:name w:val="envelope return"/>
    <w:basedOn w:val="Normal"/>
    <w:uiPriority w:val="99"/>
    <w:semiHidden/>
    <w:unhideWhenUsed/>
    <w:qFormat/>
    <w:pPr>
      <w:spacing w:after="0" w:line="240" w:lineRule="auto"/>
    </w:pPr>
    <w:rPr>
      <w:rFonts w:asciiTheme="majorHAnsi" w:eastAsiaTheme="majorEastAsia" w:hAnsiTheme="majorHAnsi" w:cstheme="majorBidi"/>
      <w:szCs w:val="20"/>
    </w:rPr>
  </w:style>
  <w:style w:type="table" w:styleId="Tabelacomgrade">
    <w:name w:val="Table Grid"/>
    <w:basedOn w:val="Tabe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link w:val="Ttulo"/>
    <w:uiPriority w:val="1"/>
    <w:qFormat/>
    <w:rPr>
      <w:rFonts w:asciiTheme="majorHAnsi" w:eastAsiaTheme="majorEastAsia" w:hAnsiTheme="majorHAnsi" w:cstheme="majorBidi"/>
      <w:sz w:val="56"/>
      <w:szCs w:val="56"/>
    </w:rPr>
  </w:style>
  <w:style w:type="character" w:customStyle="1" w:styleId="CabealhoChar">
    <w:name w:val="Cabeçalho Char"/>
    <w:basedOn w:val="Fontepargpadro"/>
    <w:link w:val="Cabealho"/>
    <w:qFormat/>
  </w:style>
  <w:style w:type="character" w:customStyle="1" w:styleId="Ttulo1Char">
    <w:name w:val="Título 1 Char"/>
    <w:basedOn w:val="Fontepargpadro"/>
    <w:link w:val="Ttulo1"/>
    <w:uiPriority w:val="9"/>
    <w:qFormat/>
    <w:rPr>
      <w:rFonts w:asciiTheme="majorHAnsi" w:eastAsiaTheme="majorEastAsia" w:hAnsiTheme="majorHAnsi" w:cstheme="majorBidi"/>
      <w:b/>
      <w:bCs/>
      <w:smallCaps/>
      <w:sz w:val="36"/>
      <w:szCs w:val="36"/>
    </w:rPr>
  </w:style>
  <w:style w:type="character" w:customStyle="1" w:styleId="Ttulo2Char">
    <w:name w:val="Título 2 Char"/>
    <w:basedOn w:val="Fontepargpadro"/>
    <w:link w:val="Ttulo2"/>
    <w:uiPriority w:val="9"/>
    <w:semiHidden/>
    <w:qFormat/>
    <w:rPr>
      <w:rFonts w:asciiTheme="majorHAnsi" w:eastAsiaTheme="majorEastAsia" w:hAnsiTheme="majorHAnsi" w:cstheme="majorBidi"/>
      <w:b/>
      <w:bCs/>
      <w:smallCap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qFormat/>
    <w:rPr>
      <w:rFonts w:asciiTheme="majorHAnsi" w:eastAsiaTheme="majorEastAsia" w:hAnsiTheme="majorHAnsi" w:cstheme="majorBidi"/>
      <w:b/>
      <w:bCs/>
    </w:rPr>
  </w:style>
  <w:style w:type="character" w:customStyle="1" w:styleId="Ttulo4Char">
    <w:name w:val="Título 4 Char"/>
    <w:basedOn w:val="Fontepargpadro"/>
    <w:link w:val="Ttulo4"/>
    <w:uiPriority w:val="9"/>
    <w:semiHidden/>
    <w:qFormat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Ttulo5Char">
    <w:name w:val="Título 5 Char"/>
    <w:basedOn w:val="Fontepargpadro"/>
    <w:link w:val="Ttulo5"/>
    <w:uiPriority w:val="9"/>
    <w:semiHidden/>
    <w:qFormat/>
    <w:rPr>
      <w:rFonts w:asciiTheme="majorHAnsi" w:eastAsiaTheme="majorEastAsia" w:hAnsiTheme="majorHAnsi" w:cstheme="majorBidi"/>
      <w:color w:val="404040" w:themeColor="text1" w:themeTint="BF"/>
    </w:rPr>
  </w:style>
  <w:style w:type="character" w:customStyle="1" w:styleId="Ttulo6Char">
    <w:name w:val="Título 6 Char"/>
    <w:basedOn w:val="Fontepargpadro"/>
    <w:link w:val="Ttulo6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7Char">
    <w:name w:val="Título 7 Char"/>
    <w:basedOn w:val="Fontepargpadro"/>
    <w:link w:val="Ttulo7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har">
    <w:name w:val="Título 8 Char"/>
    <w:basedOn w:val="Fontepargpadro"/>
    <w:link w:val="Ttulo8"/>
    <w:uiPriority w:val="9"/>
    <w:semiHidden/>
    <w:rPr>
      <w:rFonts w:asciiTheme="majorHAnsi" w:eastAsiaTheme="majorEastAsia" w:hAnsiTheme="majorHAnsi" w:cstheme="majorBidi"/>
      <w:color w:val="404040" w:themeColor="text1" w:themeTint="BF"/>
      <w:szCs w:val="20"/>
    </w:rPr>
  </w:style>
  <w:style w:type="character" w:customStyle="1" w:styleId="Ttulo9Char">
    <w:name w:val="Título 9 Char"/>
    <w:basedOn w:val="Fontepargpadro"/>
    <w:link w:val="Ttulo9"/>
    <w:uiPriority w:val="9"/>
    <w:semiHidden/>
    <w:qFormat/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customStyle="1" w:styleId="RodapChar">
    <w:name w:val="Rodapé Char"/>
    <w:basedOn w:val="Fontepargpadro"/>
    <w:link w:val="Rodap"/>
  </w:style>
  <w:style w:type="paragraph" w:customStyle="1" w:styleId="CabealhodoSumrio1">
    <w:name w:val="Cabeçalho do Sumário1"/>
    <w:basedOn w:val="Ttulo1"/>
    <w:next w:val="Normal"/>
    <w:uiPriority w:val="39"/>
    <w:semiHidden/>
    <w:unhideWhenUsed/>
    <w:qFormat/>
    <w:pPr>
      <w:outlineLvl w:val="9"/>
    </w:p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Cs w:val="18"/>
    </w:rPr>
  </w:style>
  <w:style w:type="character" w:customStyle="1" w:styleId="Corpodetexto3Char">
    <w:name w:val="Corpo de texto 3 Char"/>
    <w:basedOn w:val="Fontepargpadro"/>
    <w:link w:val="Corpodetexto3"/>
    <w:uiPriority w:val="99"/>
    <w:semiHidden/>
    <w:qFormat/>
    <w:rPr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qFormat/>
    <w:rPr>
      <w:szCs w:val="16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qFormat/>
    <w:rPr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qFormat/>
    <w:rPr>
      <w:b/>
      <w:bCs/>
      <w:szCs w:val="20"/>
    </w:rPr>
  </w:style>
  <w:style w:type="character" w:customStyle="1" w:styleId="MapadoDocumentoChar">
    <w:name w:val="Mapa do Documento Char"/>
    <w:basedOn w:val="Fontepargpadro"/>
    <w:link w:val="MapadoDocumento"/>
    <w:uiPriority w:val="99"/>
    <w:semiHidden/>
    <w:qFormat/>
    <w:rPr>
      <w:rFonts w:ascii="Segoe UI" w:hAnsi="Segoe UI" w:cs="Segoe UI"/>
      <w:szCs w:val="16"/>
    </w:rPr>
  </w:style>
  <w:style w:type="character" w:customStyle="1" w:styleId="TextodenotadefimChar">
    <w:name w:val="Texto de nota de fim Char"/>
    <w:basedOn w:val="Fontepargpadro"/>
    <w:link w:val="Textodenotadefim"/>
    <w:uiPriority w:val="99"/>
    <w:semiHidden/>
    <w:qFormat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qFormat/>
    <w:rPr>
      <w:szCs w:val="20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qFormat/>
    <w:rPr>
      <w:rFonts w:ascii="Consolas" w:hAnsi="Consolas"/>
      <w:szCs w:val="20"/>
    </w:rPr>
  </w:style>
  <w:style w:type="character" w:customStyle="1" w:styleId="TextodemacroChar">
    <w:name w:val="Texto de macro Char"/>
    <w:basedOn w:val="Fontepargpadro"/>
    <w:link w:val="Textodemacro"/>
    <w:uiPriority w:val="99"/>
    <w:semiHidden/>
    <w:qFormat/>
    <w:rPr>
      <w:rFonts w:ascii="Consolas" w:hAnsi="Consolas"/>
      <w:szCs w:val="20"/>
    </w:rPr>
  </w:style>
  <w:style w:type="character" w:customStyle="1" w:styleId="TextosemFormataoChar">
    <w:name w:val="Texto sem Formatação Char"/>
    <w:basedOn w:val="Fontepargpadro"/>
    <w:link w:val="TextosemFormatao"/>
    <w:uiPriority w:val="99"/>
    <w:semiHidden/>
    <w:qFormat/>
    <w:rPr>
      <w:rFonts w:ascii="Consolas" w:hAnsi="Consolas"/>
      <w:szCs w:val="21"/>
    </w:rPr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character" w:customStyle="1" w:styleId="nfaseIntensa1">
    <w:name w:val="Ênfase Intensa1"/>
    <w:basedOn w:val="Fontepargpadro"/>
    <w:uiPriority w:val="21"/>
    <w:semiHidden/>
    <w:unhideWhenUsed/>
    <w:qFormat/>
    <w:rPr>
      <w:i/>
      <w:iCs/>
      <w:color w:val="B35E0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semiHidden/>
    <w:unhideWhenUsed/>
    <w:qFormat/>
    <w:pPr>
      <w:pBdr>
        <w:top w:val="single" w:sz="4" w:space="10" w:color="B35E06" w:themeColor="accent1" w:themeShade="BF"/>
        <w:bottom w:val="single" w:sz="4" w:space="10" w:color="B35E06" w:themeColor="accent1" w:themeShade="BF"/>
      </w:pBdr>
      <w:spacing w:before="360" w:after="360"/>
      <w:ind w:left="864" w:right="864"/>
      <w:jc w:val="center"/>
    </w:pPr>
    <w:rPr>
      <w:i/>
      <w:iCs/>
      <w:color w:val="B35E0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semiHidden/>
    <w:qFormat/>
    <w:rPr>
      <w:i/>
      <w:iCs/>
      <w:color w:val="B35E06" w:themeColor="accent1" w:themeShade="BF"/>
    </w:rPr>
  </w:style>
  <w:style w:type="character" w:customStyle="1" w:styleId="RefernciaIntensa1">
    <w:name w:val="Referência Intensa1"/>
    <w:basedOn w:val="Fontepargpadro"/>
    <w:uiPriority w:val="32"/>
    <w:semiHidden/>
    <w:unhideWhenUsed/>
    <w:qFormat/>
    <w:rPr>
      <w:b/>
      <w:bCs/>
      <w:smallCaps/>
      <w:color w:val="B35E06" w:themeColor="accent1" w:themeShade="BF"/>
      <w:spacing w:val="5"/>
    </w:rPr>
  </w:style>
  <w:style w:type="paragraph" w:styleId="PargrafodaLista">
    <w:name w:val="List Paragraph"/>
    <w:basedOn w:val="Normal"/>
    <w:unhideWhenUsed/>
    <w:qFormat/>
    <w:pPr>
      <w:ind w:left="720"/>
      <w:contextualSpacing/>
    </w:pPr>
  </w:style>
  <w:style w:type="character" w:customStyle="1" w:styleId="Corpodetexto2Char">
    <w:name w:val="Corpo de texto 2 Char"/>
    <w:basedOn w:val="Fontepargpadro"/>
    <w:link w:val="Corpodetexto2"/>
    <w:uiPriority w:val="99"/>
    <w:qFormat/>
  </w:style>
  <w:style w:type="paragraph" w:customStyle="1" w:styleId="artigo">
    <w:name w:val="artigo"/>
    <w:basedOn w:val="Normal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paragraph" w:customStyle="1" w:styleId="Estilo1">
    <w:name w:val="Estilo1"/>
    <w:basedOn w:val="Corpodetexto2"/>
    <w:link w:val="Estilo1Char"/>
    <w:qFormat/>
    <w:rPr>
      <w:rFonts w:ascii="Arial Narrow" w:hAnsi="Arial Narrow"/>
      <w:sz w:val="16"/>
    </w:rPr>
  </w:style>
  <w:style w:type="character" w:customStyle="1" w:styleId="Estilo1Char">
    <w:name w:val="Estilo1 Char"/>
    <w:basedOn w:val="Corpodetexto2Char"/>
    <w:link w:val="Estilo1"/>
    <w:qFormat/>
    <w:rPr>
      <w:rFonts w:ascii="Arial Narrow" w:hAnsi="Arial Narrow"/>
      <w:sz w:val="16"/>
    </w:rPr>
  </w:style>
  <w:style w:type="character" w:customStyle="1" w:styleId="Estilo2">
    <w:name w:val="Estilo2"/>
    <w:basedOn w:val="Fontepargpadro"/>
    <w:uiPriority w:val="1"/>
    <w:qFormat/>
    <w:rPr>
      <w:rFonts w:ascii="Arial Narrow" w:hAnsi="Arial Narrow"/>
      <w:sz w:val="20"/>
    </w:rPr>
  </w:style>
  <w:style w:type="character" w:customStyle="1" w:styleId="Estilo3">
    <w:name w:val="Estilo3"/>
    <w:basedOn w:val="Fontepargpadro"/>
    <w:uiPriority w:val="1"/>
    <w:qFormat/>
    <w:rPr>
      <w:rFonts w:ascii="Arial Narrow" w:hAnsi="Arial Narrow"/>
      <w:sz w:val="20"/>
    </w:rPr>
  </w:style>
  <w:style w:type="character" w:customStyle="1" w:styleId="Estilo4">
    <w:name w:val="Estilo4"/>
    <w:basedOn w:val="Fontepargpadro"/>
    <w:uiPriority w:val="1"/>
    <w:qFormat/>
    <w:rPr>
      <w:rFonts w:ascii="Arial Narrow" w:hAnsi="Arial Narrow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18" Type="http://schemas.openxmlformats.org/officeDocument/2006/relationships/header" Target="header4.xm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footer" Target="footer4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AppData\Roaming\Microsoft\Modelos\Design%20Relat&#243;rio%20(em%20branco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979B6C541784F8FB895F3B95EBD50C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70157F-1022-4C69-A35A-CE880E56B40E}"/>
      </w:docPartPr>
      <w:docPartBody>
        <w:p w:rsidR="00D31E29" w:rsidRDefault="00655194">
          <w:pPr>
            <w:pStyle w:val="F979B6C541784F8FB895F3B95EBD50C7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C062A952AE3B4FC7A029239FC10B38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39EE0-6877-4896-83A0-7D59D15C02E4}"/>
      </w:docPartPr>
      <w:docPartBody>
        <w:p w:rsidR="00D31E29" w:rsidRDefault="00655194">
          <w:pPr>
            <w:pStyle w:val="C062A952AE3B4FC7A029239FC10B38C59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F6C280723BD84FDFA79BFB6882294A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DCEA5C4-0733-4753-BC64-C8600C3308ED}"/>
      </w:docPartPr>
      <w:docPartBody>
        <w:p w:rsidR="00D31E29" w:rsidRDefault="00655194">
          <w:pPr>
            <w:pStyle w:val="F6C280723BD84FDFA79BFB6882294AC45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C56B29C2022D4EE28F06AF92AE4DDB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226CAF-1884-4DAF-8155-55A7F27C7D21}"/>
      </w:docPartPr>
      <w:docPartBody>
        <w:p w:rsidR="00D31E29" w:rsidRDefault="00655194">
          <w:pPr>
            <w:pStyle w:val="C56B29C2022D4EE28F06AF92AE4DDBAD4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6120AB3927284DD2899EB9B5D7EB7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B37803-D5CA-487D-9EA7-5B9AC2432917}"/>
      </w:docPartPr>
      <w:docPartBody>
        <w:p w:rsidR="00D31E29" w:rsidRDefault="00655194">
          <w:pPr>
            <w:pStyle w:val="6120AB3927284DD2899EB9B5D7EB738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57AD133EBC84AA490ABF097C4B2AE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2DEF3D-8A4B-4B0D-B99F-AD09FB0FD6A5}"/>
      </w:docPartPr>
      <w:docPartBody>
        <w:p w:rsidR="00D31E29" w:rsidRDefault="00655194">
          <w:pPr>
            <w:pStyle w:val="057AD133EBC84AA490ABF097C4B2AE74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0BA899A0F4614C00BA830D828FE5B0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F93B8A-D11D-4401-A116-39BBA74F693A}"/>
      </w:docPartPr>
      <w:docPartBody>
        <w:p w:rsidR="00D31E29" w:rsidRDefault="00655194">
          <w:pPr>
            <w:pStyle w:val="0BA899A0F4614C00BA830D828FE5B045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E37C200813774FD0B7EACC38EAAF68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234037-0A2F-40A9-BF6B-711FC8C87690}"/>
      </w:docPartPr>
      <w:docPartBody>
        <w:p w:rsidR="00D31E29" w:rsidRDefault="00655194">
          <w:pPr>
            <w:pStyle w:val="E37C200813774FD0B7EACC38EAAF681E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9BF70541E44B4CD0A2A69D02FF5DC6B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511409-19DD-4FCF-AAB9-7ABEAB1678C2}"/>
      </w:docPartPr>
      <w:docPartBody>
        <w:p w:rsidR="00D31E29" w:rsidRDefault="00655194">
          <w:pPr>
            <w:pStyle w:val="9BF70541E44B4CD0A2A69D02FF5DC6B2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  <w:r>
            <w:rPr>
              <w:rStyle w:val="TextodoEspaoReservado"/>
              <w:color w:val="595959" w:themeColor="text1" w:themeTint="A6"/>
            </w:rPr>
            <w:t xml:space="preserve">                                  </w:t>
          </w:r>
        </w:p>
      </w:docPartBody>
    </w:docPart>
    <w:docPart>
      <w:docPartPr>
        <w:name w:val="C5B6EDB88BE3404B9532F2797FB338F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A7C09A-13D1-4C1B-91BE-86F7DC7CF84E}"/>
      </w:docPartPr>
      <w:docPartBody>
        <w:p w:rsidR="00D31E29" w:rsidRDefault="00655194">
          <w:pPr>
            <w:pStyle w:val="C5B6EDB88BE3404B9532F2797FB338FC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digitar texto.</w:t>
          </w:r>
        </w:p>
      </w:docPartBody>
    </w:docPart>
    <w:docPart>
      <w:docPartPr>
        <w:name w:val="0265044EB4A44B26BB48AFCE4C27BA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4C959-D5F4-4D8C-9896-57CDBC448C95}"/>
      </w:docPartPr>
      <w:docPartBody>
        <w:p w:rsidR="00D31E29" w:rsidRDefault="00655194">
          <w:pPr>
            <w:pStyle w:val="0265044EB4A44B26BB48AFCE4C27BA69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A49EA79C9C1F45FFAD06EB997665F1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301B73-230C-43A5-903D-DE789C0E4367}"/>
      </w:docPartPr>
      <w:docPartBody>
        <w:p w:rsidR="00D31E29" w:rsidRDefault="00655194">
          <w:pPr>
            <w:pStyle w:val="A49EA79C9C1F45FFAD06EB997665F1663"/>
          </w:pPr>
          <w:r>
            <w:rPr>
              <w:rStyle w:val="TextodoEspaoReservado"/>
              <w:rFonts w:ascii="Arial Narrow" w:hAnsi="Arial Narrow"/>
              <w:color w:val="595959" w:themeColor="text1" w:themeTint="A6"/>
            </w:rPr>
            <w:t>Clique aqui para digitar texto.</w:t>
          </w:r>
        </w:p>
      </w:docPartBody>
    </w:docPart>
    <w:docPart>
      <w:docPartPr>
        <w:name w:val="E4FD57BAD6784D0FA47F6969D8B41D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233B02-3E1E-41CF-ACB9-0AF7D9356227}"/>
      </w:docPartPr>
      <w:docPartBody>
        <w:p w:rsidR="00D31E29" w:rsidRDefault="00655194">
          <w:pPr>
            <w:pStyle w:val="E4FD57BAD6784D0FA47F6969D8B41D6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3BFAC83F5AD34D30B9156596FEDEDC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19C49D-5197-4C84-9CED-E87D418D8934}"/>
      </w:docPartPr>
      <w:docPartBody>
        <w:p w:rsidR="00D31E29" w:rsidRDefault="00655194">
          <w:pPr>
            <w:pStyle w:val="3BFAC83F5AD34D30B9156596FEDEDC9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FD3206C3354B2C81E00E6419625D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C141F2-DF8C-45C5-9731-058405660D2E}"/>
      </w:docPartPr>
      <w:docPartBody>
        <w:p w:rsidR="00D31E29" w:rsidRDefault="00655194">
          <w:pPr>
            <w:pStyle w:val="55FD3206C3354B2C81E00E6419625DB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88738739ADE49E99253D2E0AFA98C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9F77BF-9E00-4A33-BF47-F1370B8830AF}"/>
      </w:docPartPr>
      <w:docPartBody>
        <w:p w:rsidR="00D31E29" w:rsidRDefault="00655194">
          <w:pPr>
            <w:pStyle w:val="588738739ADE49E99253D2E0AFA98C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92ABAB436A4EFEAFB6E87AF0658B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95FFB6-EFBE-4BE1-96C5-AA3FFCB83AB3}"/>
      </w:docPartPr>
      <w:docPartBody>
        <w:p w:rsidR="00D31E29" w:rsidRDefault="00655194">
          <w:pPr>
            <w:pStyle w:val="B492ABAB436A4EFEAFB6E87AF0658B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5C6AF2C23A4D16B159BE7DB4D36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E5A398-9DAA-48BD-A24E-6954E5BF7BF0}"/>
      </w:docPartPr>
      <w:docPartBody>
        <w:p w:rsidR="00D31E29" w:rsidRDefault="00655194">
          <w:pPr>
            <w:pStyle w:val="9A5C6AF2C23A4D16B159BE7DB4D368E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E261802BAA04C80868249C69DD69B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EC395-B68C-4F6F-8FC5-5366FE74D640}"/>
      </w:docPartPr>
      <w:docPartBody>
        <w:p w:rsidR="00D31E29" w:rsidRDefault="00655194">
          <w:pPr>
            <w:pStyle w:val="9E261802BAA04C80868249C69DD69BF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4C21585BEB14F5293BB96C5B9258C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E0ADD09-5208-42E8-8E78-0E13CC570CD5}"/>
      </w:docPartPr>
      <w:docPartBody>
        <w:p w:rsidR="00D31E29" w:rsidRDefault="00655194">
          <w:pPr>
            <w:pStyle w:val="E4C21585BEB14F5293BB96C5B9258C0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D4DDA2C2B9248FF8021D1B3D7E493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2201AD-82E7-47DD-BAB3-FAC8134DA983}"/>
      </w:docPartPr>
      <w:docPartBody>
        <w:p w:rsidR="00D31E29" w:rsidRDefault="00655194">
          <w:pPr>
            <w:pStyle w:val="8D4DDA2C2B9248FF8021D1B3D7E4930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76BBE524EB42B4BCCFF9942C036B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FC5AD7-32AA-4220-8D95-A4312F6D403B}"/>
      </w:docPartPr>
      <w:docPartBody>
        <w:p w:rsidR="00D31E29" w:rsidRDefault="00655194">
          <w:pPr>
            <w:pStyle w:val="1676BBE524EB42B4BCCFF9942C036B6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CA60CDD532E4884BA378A09DC9710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1E8985-4D7D-4473-BD69-CED4E761C2B1}"/>
      </w:docPartPr>
      <w:docPartBody>
        <w:p w:rsidR="00D31E29" w:rsidRDefault="00655194">
          <w:pPr>
            <w:pStyle w:val="FCA60CDD532E4884BA378A09DC9710D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3C8026B2AAC4CEB9AC4530CF9C771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67A76E-A735-400B-9C55-123115FD3CBE}"/>
      </w:docPartPr>
      <w:docPartBody>
        <w:p w:rsidR="00D31E29" w:rsidRDefault="00655194">
          <w:pPr>
            <w:pStyle w:val="C3C8026B2AAC4CEB9AC4530CF9C771191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7BE48E31FE1438E965A6C7FF9DBB6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D292A4-EEBE-4315-B3DD-EB932D49A4C7}"/>
      </w:docPartPr>
      <w:docPartBody>
        <w:p w:rsidR="00D31E29" w:rsidRDefault="00655194">
          <w:pPr>
            <w:pStyle w:val="F7BE48E31FE1438E965A6C7FF9DBB6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09FFB61B7A54775B8A53AC303C9ED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113521-EFAC-4F24-9D8D-77CAC8C64E39}"/>
      </w:docPartPr>
      <w:docPartBody>
        <w:p w:rsidR="00D31E29" w:rsidRDefault="00655194">
          <w:pPr>
            <w:pStyle w:val="309FFB61B7A54775B8A53AC303C9EDC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7F2C967E3494EC7BED256DC2EC76E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D4F624-8585-4DCF-B261-B8368309ECDA}"/>
      </w:docPartPr>
      <w:docPartBody>
        <w:p w:rsidR="00D31E29" w:rsidRDefault="00655194">
          <w:pPr>
            <w:pStyle w:val="87F2C967E3494EC7BED256DC2EC76E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Escolher um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item.</w:t>
          </w:r>
        </w:p>
      </w:docPartBody>
    </w:docPart>
    <w:docPart>
      <w:docPartPr>
        <w:name w:val="CC29EB9D66EC421DAA5BC7771CDB80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6A19B-9B51-48BF-9628-61DAD6E8576E}"/>
      </w:docPartPr>
      <w:docPartBody>
        <w:p w:rsidR="00D31E29" w:rsidRDefault="00655194">
          <w:pPr>
            <w:pStyle w:val="CC29EB9D66EC421DAA5BC7771CDB80E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AC4A59DC8B841C0A7CE443881137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BD505-4663-4DF8-A209-C24B52FA76D5}"/>
      </w:docPartPr>
      <w:docPartBody>
        <w:p w:rsidR="00D31E29" w:rsidRDefault="00655194">
          <w:pPr>
            <w:pStyle w:val="5AC4A59DC8B841C0A7CE44388113798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15ACA7DC1A443882195977719B93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322BDF2-D8BA-49D6-BD65-2261204F527D}"/>
      </w:docPartPr>
      <w:docPartBody>
        <w:p w:rsidR="00D31E29" w:rsidRDefault="00655194">
          <w:pPr>
            <w:pStyle w:val="F615ACA7DC1A443882195977719B93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CEFBCFFCE741BEB27D641DB30A31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D956258-22C9-4108-BBF4-BBB03D0C3F19}"/>
      </w:docPartPr>
      <w:docPartBody>
        <w:p w:rsidR="00D31E29" w:rsidRDefault="00655194">
          <w:pPr>
            <w:pStyle w:val="3DCEFBCFFCE741BEB27D641DB30A311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9C315EF5CE34B0C8C546D1C7C5A92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123CC6-D450-4C83-8E64-4B1CE0D22A39}"/>
      </w:docPartPr>
      <w:docPartBody>
        <w:p w:rsidR="00D31E29" w:rsidRDefault="00655194">
          <w:pPr>
            <w:pStyle w:val="99C315EF5CE34B0C8C546D1C7C5A92D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E65C88905CB420E87E03E4B0B5DB0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40C1D0B-CAF3-4B83-9478-51FBB70C8046}"/>
      </w:docPartPr>
      <w:docPartBody>
        <w:p w:rsidR="00D31E29" w:rsidRDefault="00655194">
          <w:pPr>
            <w:pStyle w:val="4E65C88905CB420E87E03E4B0B5DB05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732BB45B9444BA1B99E55F2451114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2D7CBA-DC3A-41DF-AD69-C8041AB3D352}"/>
      </w:docPartPr>
      <w:docPartBody>
        <w:p w:rsidR="00D31E29" w:rsidRDefault="00655194">
          <w:pPr>
            <w:pStyle w:val="9732BB45B9444BA1B99E55F2451114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311756E8BE541D395052D510A7EE2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774853-8705-447E-B9FC-D5A443A29D6F}"/>
      </w:docPartPr>
      <w:docPartBody>
        <w:p w:rsidR="00D31E29" w:rsidRDefault="00655194">
          <w:pPr>
            <w:pStyle w:val="6311756E8BE541D395052D510A7EE29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exto.</w:t>
          </w:r>
        </w:p>
      </w:docPartBody>
    </w:docPart>
    <w:docPart>
      <w:docPartPr>
        <w:name w:val="A1532453E6C7407E81564E6FB2BA7A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C0E7BA-D39E-44DB-A421-BDBDF640B983}"/>
      </w:docPartPr>
      <w:docPartBody>
        <w:p w:rsidR="00D31E29" w:rsidRDefault="00655194">
          <w:pPr>
            <w:pStyle w:val="A1532453E6C7407E81564E6FB2BA7A7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A31168968364DA2A0459DF3983945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FDA06-12CB-4AD1-902C-236BAE2D651C}"/>
      </w:docPartPr>
      <w:docPartBody>
        <w:p w:rsidR="00D31E29" w:rsidRDefault="00655194">
          <w:pPr>
            <w:pStyle w:val="6A31168968364DA2A0459DF39839457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840BDA3DDA4A27B33FD7B4002745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3CB32A-5629-4A72-95B7-21FCBA17D0E5}"/>
      </w:docPartPr>
      <w:docPartBody>
        <w:p w:rsidR="00D31E29" w:rsidRDefault="00655194">
          <w:pPr>
            <w:pStyle w:val="55840BDA3DDA4A27B33FD7B4002745B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3725B7BD1C24A9F9433256B8C6C65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FAD8A7-86D3-40D7-9540-539119621756}"/>
      </w:docPartPr>
      <w:docPartBody>
        <w:p w:rsidR="00D31E29" w:rsidRDefault="00655194">
          <w:pPr>
            <w:pStyle w:val="33725B7BD1C24A9F9433256B8C6C658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7828DBECD0946C7A1321A019866B3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ACB5AA-E47D-480C-861E-63BD31BAEE92}"/>
      </w:docPartPr>
      <w:docPartBody>
        <w:p w:rsidR="00D31E29" w:rsidRDefault="00655194">
          <w:pPr>
            <w:pStyle w:val="F7828DBECD0946C7A1321A019866B3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5581DB45734491DAD7F1553F6467B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770910-0226-4AB0-B3CC-6EF53EF02A9E}"/>
      </w:docPartPr>
      <w:docPartBody>
        <w:p w:rsidR="00D31E29" w:rsidRDefault="00655194">
          <w:pPr>
            <w:pStyle w:val="E5581DB45734491DAD7F1553F6467B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86670D08CC4B9AB8AAE4701D20F9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0DA8D4-CDA1-4338-9946-8DE0A8493255}"/>
      </w:docPartPr>
      <w:docPartBody>
        <w:p w:rsidR="00D31E29" w:rsidRDefault="00655194">
          <w:pPr>
            <w:pStyle w:val="5386670D08CC4B9AB8AAE4701D20F9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B000476B45C4E3CB1F36D31738A3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01CA1C-1D97-4784-82DD-BEB048BFCCAA}"/>
      </w:docPartPr>
      <w:docPartBody>
        <w:p w:rsidR="00D31E29" w:rsidRDefault="00655194">
          <w:pPr>
            <w:pStyle w:val="5B000476B45C4E3CB1F36D31738A31A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E0B1B907DDDD44F9AC0F6B793F9FB8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A59A52-E3B4-4692-9643-2F4BF1C60466}"/>
      </w:docPartPr>
      <w:docPartBody>
        <w:p w:rsidR="00D31E29" w:rsidRDefault="00655194">
          <w:pPr>
            <w:pStyle w:val="E0B1B907DDDD44F9AC0F6B793F9FB8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477109CA6441A6A70F920330F214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4A9FFCF-5B6D-4DD3-8F48-060FF5717FFF}"/>
      </w:docPartPr>
      <w:docPartBody>
        <w:p w:rsidR="00D31E29" w:rsidRDefault="00655194">
          <w:pPr>
            <w:pStyle w:val="16477109CA6441A6A70F920330F214D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2523B61EA844B2CB666FFF4CCCF70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914BE6A-0CEB-4A52-9546-968A53757635}"/>
      </w:docPartPr>
      <w:docPartBody>
        <w:p w:rsidR="00D31E29" w:rsidRDefault="00655194">
          <w:pPr>
            <w:pStyle w:val="02523B61EA844B2CB666FFF4CCCF70D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564A2CF36984359AC19458143AEC4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B46BD4-E8EE-485C-86AA-F89C8CCB2FD9}"/>
      </w:docPartPr>
      <w:docPartBody>
        <w:p w:rsidR="00D31E29" w:rsidRDefault="00655194">
          <w:pPr>
            <w:pStyle w:val="C564A2CF36984359AC19458143AEC42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06350EE84647F6BFF70915D0F633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FAA1ED-2377-418A-A30F-BBB5AB8EF605}"/>
      </w:docPartPr>
      <w:docPartBody>
        <w:p w:rsidR="00D31E29" w:rsidRDefault="00655194">
          <w:pPr>
            <w:pStyle w:val="1706350EE84647F6BFF70915D0F633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75CA2EA6E754538B577813632383E2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46B8DA-8018-4ACA-99A5-AAE7F04CE2C4}"/>
      </w:docPartPr>
      <w:docPartBody>
        <w:p w:rsidR="00D31E29" w:rsidRDefault="00655194">
          <w:pPr>
            <w:pStyle w:val="B75CA2EA6E754538B577813632383E2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F21E251F81C4870B29A1880F6A32B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35E83C4-8341-4986-B3CB-57CD936F7951}"/>
      </w:docPartPr>
      <w:docPartBody>
        <w:p w:rsidR="00D31E29" w:rsidRDefault="00655194">
          <w:pPr>
            <w:pStyle w:val="8F21E251F81C4870B29A1880F6A32BC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7E8A28931ED4BCF894A2B2381A817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D6160-7C96-4AE8-8EAA-57A172FAC02A}"/>
      </w:docPartPr>
      <w:docPartBody>
        <w:p w:rsidR="00D31E29" w:rsidRDefault="00655194">
          <w:pPr>
            <w:pStyle w:val="A7E8A28931ED4BCF894A2B2381A817C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F2001B45BB944B6485DF7DFF1111E9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C11201-A055-4E90-B827-AC516AF00BAA}"/>
      </w:docPartPr>
      <w:docPartBody>
        <w:p w:rsidR="00D31E29" w:rsidRDefault="00655194">
          <w:pPr>
            <w:pStyle w:val="F2001B45BB944B6485DF7DFF1111E9E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3AC4B80981DF43EF8C19876C285DA7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D186D4-4EA7-4CDE-B4DF-C5E5D4F7672B}"/>
      </w:docPartPr>
      <w:docPartBody>
        <w:p w:rsidR="00D31E29" w:rsidRDefault="00655194">
          <w:pPr>
            <w:pStyle w:val="3AC4B80981DF43EF8C19876C285DA7E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BB212E5FDF4B4C9359920BCE312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35AFD3-9B96-4378-86F7-DD30154277E3}"/>
      </w:docPartPr>
      <w:docPartBody>
        <w:p w:rsidR="00D31E29" w:rsidRDefault="00655194">
          <w:pPr>
            <w:pStyle w:val="53BB212E5FDF4B4C9359920BCE3122F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6884D3A7AAE4AECB92A5F3A12DFCE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541299-EF41-4FDF-87F1-72D84D9B0E8F}"/>
      </w:docPartPr>
      <w:docPartBody>
        <w:p w:rsidR="00D31E29" w:rsidRDefault="00655194">
          <w:pPr>
            <w:pStyle w:val="A6884D3A7AAE4AECB92A5F3A12DFCE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A0E33BE5D04BD1824AF288EAEC24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25DEF8-5D0B-404F-A6F1-424C49854211}"/>
      </w:docPartPr>
      <w:docPartBody>
        <w:p w:rsidR="00D31E29" w:rsidRDefault="00655194">
          <w:pPr>
            <w:pStyle w:val="3DA0E33BE5D04BD1824AF288EAEC242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4E1AC9CA11E40D2A0088CA230E169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67A3D4-B726-4652-A8D4-B048476530B4}"/>
      </w:docPartPr>
      <w:docPartBody>
        <w:p w:rsidR="00D31E29" w:rsidRDefault="00655194">
          <w:pPr>
            <w:pStyle w:val="F4E1AC9CA11E40D2A0088CA230E169B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1601569166F424B8BDC7101F96521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0EA238-84DA-4E72-B02C-1412C5541CC9}"/>
      </w:docPartPr>
      <w:docPartBody>
        <w:p w:rsidR="00D31E29" w:rsidRDefault="00655194">
          <w:pPr>
            <w:pStyle w:val="F1601569166F424B8BDC7101F965210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CC76966CD2C4CBC86FB81825B7EA0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311631-B6B2-4F43-B717-18A22C638D62}"/>
      </w:docPartPr>
      <w:docPartBody>
        <w:p w:rsidR="00D31E29" w:rsidRDefault="00655194">
          <w:pPr>
            <w:pStyle w:val="ECC76966CD2C4CBC86FB81825B7EA07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F6D7DE24B24AAA8D4665E24CC019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796914-A8AE-4D07-A748-A682266761ED}"/>
      </w:docPartPr>
      <w:docPartBody>
        <w:p w:rsidR="00D31E29" w:rsidRDefault="00655194">
          <w:pPr>
            <w:pStyle w:val="FFF6D7DE24B24AAA8D4665E24CC019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7DDB22BF25F74A39BD90E7599D042B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E6D020-0061-48F0-A8FC-0CC3979675F6}"/>
      </w:docPartPr>
      <w:docPartBody>
        <w:p w:rsidR="00D31E29" w:rsidRDefault="00655194">
          <w:pPr>
            <w:pStyle w:val="7DDB22BF25F74A39BD90E7599D042B1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9D9B53F95454641821206DE309944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737A4A-CED3-4BCC-96E7-E97B258873E1}"/>
      </w:docPartPr>
      <w:docPartBody>
        <w:p w:rsidR="00D31E29" w:rsidRDefault="00655194">
          <w:pPr>
            <w:pStyle w:val="39D9B53F95454641821206DE309944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D8D604A8384C4B8C249ECBACCD7D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498690-74C8-4E3C-A8C1-639FE3C5EADD}"/>
      </w:docPartPr>
      <w:docPartBody>
        <w:p w:rsidR="00D31E29" w:rsidRDefault="00655194">
          <w:pPr>
            <w:pStyle w:val="16D8D604A8384C4B8C249ECBACCD7D0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2B3DA876867431595F6792FD9C92F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38D25D-9C25-4CF9-A1D8-714C4919E08E}"/>
      </w:docPartPr>
      <w:docPartBody>
        <w:p w:rsidR="00D31E29" w:rsidRDefault="00655194">
          <w:pPr>
            <w:pStyle w:val="02B3DA876867431595F6792FD9C92F7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2FD177EBA04D8DB7D14C12140048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5BD371-68F3-4385-95A0-6B173FCC3105}"/>
      </w:docPartPr>
      <w:docPartBody>
        <w:p w:rsidR="00D31E29" w:rsidRDefault="00655194">
          <w:pPr>
            <w:pStyle w:val="9A2FD177EBA04D8DB7D14C12140048F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838013F149E47FA959AEC2511E0A5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501818-7D96-4D4F-9C5B-75A2B4970FD5}"/>
      </w:docPartPr>
      <w:docPartBody>
        <w:p w:rsidR="00D31E29" w:rsidRDefault="00655194">
          <w:pPr>
            <w:pStyle w:val="4838013F149E47FA959AEC2511E0A5A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7142B9DF8754E0BA79ACF62D74C05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97F396-7370-4E91-8FE3-84F75ED3B830}"/>
      </w:docPartPr>
      <w:docPartBody>
        <w:p w:rsidR="00D31E29" w:rsidRDefault="00655194">
          <w:pPr>
            <w:pStyle w:val="27142B9DF8754E0BA79ACF62D74C059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4D62F7120AC4F49BC6D0348E0DE85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94CB55-B7A6-4201-9EA8-1D104009C128}"/>
      </w:docPartPr>
      <w:docPartBody>
        <w:p w:rsidR="00D31E29" w:rsidRDefault="00655194">
          <w:pPr>
            <w:pStyle w:val="74D62F7120AC4F49BC6D0348E0DE85C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aqui para digitar texto.</w:t>
          </w:r>
        </w:p>
      </w:docPartBody>
    </w:docPart>
    <w:docPart>
      <w:docPartPr>
        <w:name w:val="125D64019B1E4CADA95B24B72A9AE11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B9F6B2-5372-446A-972E-05443FBB81E3}"/>
      </w:docPartPr>
      <w:docPartBody>
        <w:p w:rsidR="00D31E29" w:rsidRDefault="00655194">
          <w:pPr>
            <w:pStyle w:val="125D64019B1E4CADA95B24B72A9AE11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989BB9822AFE4DEC92B74FE825B971E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19D4CF-14EA-4191-9976-35E81A9B3ECC}"/>
      </w:docPartPr>
      <w:docPartBody>
        <w:p w:rsidR="00D31E29" w:rsidRDefault="00655194">
          <w:pPr>
            <w:pStyle w:val="989BB9822AFE4DEC92B74FE825B971E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273968E0AB49E4BE0CA6659D89DC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721AAD-774B-42E7-A7C8-BD3118C5ECDB}"/>
      </w:docPartPr>
      <w:docPartBody>
        <w:p w:rsidR="00D31E29" w:rsidRDefault="00655194">
          <w:pPr>
            <w:pStyle w:val="DF273968E0AB49E4BE0CA6659D89DCD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8907AC43FB64E0FBE9EB342239450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3D3125-798D-468E-BFBE-F73687DC577C}"/>
      </w:docPartPr>
      <w:docPartBody>
        <w:p w:rsidR="00D31E29" w:rsidRDefault="00655194">
          <w:pPr>
            <w:pStyle w:val="88907AC43FB64E0FBE9EB3422394503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981E15F66DC4341AE0C81BC9E378D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6BFB3E-ADFA-4A47-8B5F-7CF1D352B27B}"/>
      </w:docPartPr>
      <w:docPartBody>
        <w:p w:rsidR="00D31E29" w:rsidRDefault="00655194">
          <w:pPr>
            <w:pStyle w:val="4981E15F66DC4341AE0C81BC9E378D9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157BEFB5B34A23907F7F83ECDEF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DD2A49-7659-42E9-83F9-ECCD72D55746}"/>
      </w:docPartPr>
      <w:docPartBody>
        <w:p w:rsidR="00D31E29" w:rsidRDefault="00655194">
          <w:pPr>
            <w:pStyle w:val="CF157BEFB5B34A23907F7F83ECDEF1B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6A70DBA569F4A66A1C63DEADBB8CA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CA2027-7A64-4CC5-BEDE-F916AE146A58}"/>
      </w:docPartPr>
      <w:docPartBody>
        <w:p w:rsidR="00D31E29" w:rsidRDefault="00655194">
          <w:pPr>
            <w:pStyle w:val="36A70DBA569F4A66A1C63DEADBB8CA7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B71F844E07746D89E2062057FAF38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8B1891-D46F-4905-9BD2-489D00E2EEAB}"/>
      </w:docPartPr>
      <w:docPartBody>
        <w:p w:rsidR="00D31E29" w:rsidRDefault="00655194">
          <w:pPr>
            <w:pStyle w:val="0B71F844E07746D89E2062057FAF389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ABBFE45631114C6AB47C85E028044F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8504E2-BA30-44EA-B7EA-D5A633135BC8}"/>
      </w:docPartPr>
      <w:docPartBody>
        <w:p w:rsidR="00D31E29" w:rsidRDefault="00655194">
          <w:pPr>
            <w:pStyle w:val="ABBFE45631114C6AB47C85E028044FE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DA76BE060D140D5AA52C07853D100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7B8D77-8A9C-46E9-AE54-346070BC6C25}"/>
      </w:docPartPr>
      <w:docPartBody>
        <w:p w:rsidR="00D31E29" w:rsidRDefault="00655194">
          <w:pPr>
            <w:pStyle w:val="8DA76BE060D140D5AA52C07853D100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4BFAE533144B4CBD125CE2D0B1CB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A9E757-8F30-4DBE-A4E7-96041B51520E}"/>
      </w:docPartPr>
      <w:docPartBody>
        <w:p w:rsidR="00D31E29" w:rsidRDefault="00655194">
          <w:pPr>
            <w:pStyle w:val="534BFAE533144B4CBD125CE2D0B1CB3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071D77DAACB43FA99F39F3AD320E24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538FBA-F583-4C62-A179-8C3983EDE285}"/>
      </w:docPartPr>
      <w:docPartBody>
        <w:p w:rsidR="00D31E29" w:rsidRDefault="00655194">
          <w:pPr>
            <w:pStyle w:val="1071D77DAACB43FA99F39F3AD320E24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7F01211C7884DDBA3DBCA16F9A748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08B1CD-10D0-4349-B24F-EFCAE520124C}"/>
      </w:docPartPr>
      <w:docPartBody>
        <w:p w:rsidR="00D31E29" w:rsidRDefault="00655194">
          <w:pPr>
            <w:pStyle w:val="97F01211C7884DDBA3DBCA16F9A748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8A01A57A5D4B518AC8C1320E1A5B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3D0D8AB-21EE-42E2-A465-A5342AC95732}"/>
      </w:docPartPr>
      <w:docPartBody>
        <w:p w:rsidR="00D31E29" w:rsidRDefault="00655194">
          <w:pPr>
            <w:pStyle w:val="658A01A57A5D4B518AC8C1320E1A5B7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8E77DBC1FF34632B9B4648A219B0D8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97BE25-4C80-4909-9EB8-9272EE807DC8}"/>
      </w:docPartPr>
      <w:docPartBody>
        <w:p w:rsidR="00D31E29" w:rsidRDefault="00655194">
          <w:pPr>
            <w:pStyle w:val="B8E77DBC1FF34632B9B4648A219B0D8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F0E4E52B87249479AEA2FA1FF7F28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888CD8A-6222-4206-B960-B031D43E6BD7}"/>
      </w:docPartPr>
      <w:docPartBody>
        <w:p w:rsidR="00D31E29" w:rsidRDefault="00655194">
          <w:pPr>
            <w:pStyle w:val="DF0E4E52B87249479AEA2FA1FF7F28A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5FA04EEC1FC14F7999D5B00E1022B2F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507706-A9C3-4D93-A8B7-1A7C01933471}"/>
      </w:docPartPr>
      <w:docPartBody>
        <w:p w:rsidR="00D31E29" w:rsidRDefault="00655194">
          <w:pPr>
            <w:pStyle w:val="5FA04EEC1FC14F7999D5B00E1022B2F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C47D45444954BF59A0AF7514E158D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4199E2-BCAF-465E-B16D-FBCB831F425B}"/>
      </w:docPartPr>
      <w:docPartBody>
        <w:p w:rsidR="00D31E29" w:rsidRDefault="00655194">
          <w:pPr>
            <w:pStyle w:val="AC47D45444954BF59A0AF7514E158DE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119DCF312F04B7698CC498DB0AA60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1EB1DA-B59D-4046-8501-E1E0AEA5D19A}"/>
      </w:docPartPr>
      <w:docPartBody>
        <w:p w:rsidR="00D31E29" w:rsidRDefault="00655194">
          <w:pPr>
            <w:pStyle w:val="6119DCF312F04B7698CC498DB0AA603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3CF1DFE6244A2283BF591306E37F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D992CD-B132-4641-B70B-D33725C5F1D0}"/>
      </w:docPartPr>
      <w:docPartBody>
        <w:p w:rsidR="00D31E29" w:rsidRDefault="00655194">
          <w:pPr>
            <w:pStyle w:val="3D3CF1DFE6244A2283BF591306E37F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5C4D49820C24A9CAAEC0D7B9E9D0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9EE37D-B322-4034-B0B0-0A9701D0EA3C}"/>
      </w:docPartPr>
      <w:docPartBody>
        <w:p w:rsidR="00D31E29" w:rsidRDefault="00655194">
          <w:pPr>
            <w:pStyle w:val="65C4D49820C24A9CAAEC0D7B9E9D020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D07A50D2BA145AA9CCC549CE811A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71CBA5-881D-4E28-A770-E4A0BA79213D}"/>
      </w:docPartPr>
      <w:docPartBody>
        <w:p w:rsidR="00D31E29" w:rsidRDefault="00655194">
          <w:pPr>
            <w:pStyle w:val="CD07A50D2BA145AA9CCC549CE811A04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C9FA758F6545159520C68816B059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236F49-3E4D-4942-9E5D-CA7EA92EF15D}"/>
      </w:docPartPr>
      <w:docPartBody>
        <w:p w:rsidR="00D31E29" w:rsidRDefault="00655194">
          <w:pPr>
            <w:pStyle w:val="47C9FA758F6545159520C68816B059E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D9F2F6249584B86AAAF95E7065398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F5CCFF-7E3E-4408-AECF-B444533C0FD0}"/>
      </w:docPartPr>
      <w:docPartBody>
        <w:p w:rsidR="00D31E29" w:rsidRDefault="00655194">
          <w:pPr>
            <w:pStyle w:val="7D9F2F6249584B86AAAF95E70653989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A44D934B44FF438BA00D73249829F5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5F9F58-45B7-4B59-BA03-ECAE49E4F805}"/>
      </w:docPartPr>
      <w:docPartBody>
        <w:p w:rsidR="00D31E29" w:rsidRDefault="00655194">
          <w:pPr>
            <w:pStyle w:val="A44D934B44FF438BA00D73249829F5D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C74ECAD95746B48D763E7E910CE1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167517-7ACB-4E2B-8590-29D5D2415A77}"/>
      </w:docPartPr>
      <w:docPartBody>
        <w:p w:rsidR="00D31E29" w:rsidRDefault="00655194">
          <w:pPr>
            <w:pStyle w:val="8EC74ECAD95746B48D763E7E910CE14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72A47DBF39D4FDDA1E9DF51A9DAD67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952D72-035F-4DFF-B886-660A5644E403}"/>
      </w:docPartPr>
      <w:docPartBody>
        <w:p w:rsidR="00D31E29" w:rsidRDefault="00655194">
          <w:pPr>
            <w:pStyle w:val="272A47DBF39D4FDDA1E9DF51A9DAD67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3D41518D1941BE8BE3E0C3BFB803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8023442-273F-4F05-BD73-937706854645}"/>
      </w:docPartPr>
      <w:docPartBody>
        <w:p w:rsidR="00D31E29" w:rsidRDefault="00655194">
          <w:pPr>
            <w:pStyle w:val="3D3D41518D1941BE8BE3E0C3BFB8038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FE0497BB09142A1847F48CB294FAC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2FD5BE-A2A0-4455-BBCC-B6EB79046813}"/>
      </w:docPartPr>
      <w:docPartBody>
        <w:p w:rsidR="00D31E29" w:rsidRDefault="00655194">
          <w:pPr>
            <w:pStyle w:val="5FE0497BB09142A1847F48CB294FAC6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214BA459F294A7BBFB2A4E13AE6AC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F0A81C-D799-47C8-84A3-750B90DE2955}"/>
      </w:docPartPr>
      <w:docPartBody>
        <w:p w:rsidR="00D31E29" w:rsidRDefault="00655194">
          <w:pPr>
            <w:pStyle w:val="7214BA459F294A7BBFB2A4E13AE6ACE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17AA1BEEAEC4DCF8E2DFB5EA0350CC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3AC4C8C-27DF-4CD3-AEF3-2BA7CEB00E38}"/>
      </w:docPartPr>
      <w:docPartBody>
        <w:p w:rsidR="00D31E29" w:rsidRDefault="00655194">
          <w:pPr>
            <w:pStyle w:val="B17AA1BEEAEC4DCF8E2DFB5EA0350CC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BB72D6B30142368251DEFA5090C60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F127B9-DC5B-4DB5-93D5-0FBA470034CC}"/>
      </w:docPartPr>
      <w:docPartBody>
        <w:p w:rsidR="00D31E29" w:rsidRDefault="00655194">
          <w:pPr>
            <w:pStyle w:val="FFBB72D6B30142368251DEFA5090C60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25193435C4A349C2B975298AF08E64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363591-4B86-4526-A6EF-693ABD2678D3}"/>
      </w:docPartPr>
      <w:docPartBody>
        <w:p w:rsidR="00D31E29" w:rsidRDefault="00655194">
          <w:pPr>
            <w:pStyle w:val="25193435C4A349C2B975298AF08E64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F814E9C98234080A03BF777278CC9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F5AB3A-1314-4B7A-887B-7314D0431530}"/>
      </w:docPartPr>
      <w:docPartBody>
        <w:p w:rsidR="00D31E29" w:rsidRDefault="00655194">
          <w:pPr>
            <w:pStyle w:val="CF814E9C98234080A03BF777278CC9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66046B942B546FDBBD28ABBBA965E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335428-F85E-46B6-8CEC-808E547C001E}"/>
      </w:docPartPr>
      <w:docPartBody>
        <w:p w:rsidR="00D31E29" w:rsidRDefault="00655194">
          <w:pPr>
            <w:pStyle w:val="966046B942B546FDBBD28ABBBA965ED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83FD61696FC4871A7F2BA5BB4A771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9727E7-895E-4302-BA11-2EEF8187CF8C}"/>
      </w:docPartPr>
      <w:docPartBody>
        <w:p w:rsidR="00D31E29" w:rsidRDefault="00655194">
          <w:pPr>
            <w:pStyle w:val="183FD61696FC4871A7F2BA5BB4A771C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12D42EAFBEA489E9D8B104BCB1BA3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EC7EC5-F36C-466E-A6C6-1433FCACC659}"/>
      </w:docPartPr>
      <w:docPartBody>
        <w:p w:rsidR="00D31E29" w:rsidRDefault="00655194">
          <w:pPr>
            <w:pStyle w:val="112D42EAFBEA489E9D8B104BCB1BA3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40FBAB59D854B4292F400D0D3BD88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D08067-563D-48ED-AD20-EB832BF596B4}"/>
      </w:docPartPr>
      <w:docPartBody>
        <w:p w:rsidR="00D31E29" w:rsidRDefault="00655194">
          <w:pPr>
            <w:pStyle w:val="940FBAB59D854B4292F400D0D3BD883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79F3075291462A917E0BE1613CDB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841821-9D37-4B65-A200-D9D6049952A8}"/>
      </w:docPartPr>
      <w:docPartBody>
        <w:p w:rsidR="00D31E29" w:rsidRDefault="00655194">
          <w:pPr>
            <w:pStyle w:val="3D79F3075291462A917E0BE1613CDBE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8D2CF5BBF8D49B28F492CB1F703493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A7FAAA-AADE-46C8-AE4C-C03072EAC40E}"/>
      </w:docPartPr>
      <w:docPartBody>
        <w:p w:rsidR="00D31E29" w:rsidRDefault="00655194">
          <w:pPr>
            <w:pStyle w:val="F8D2CF5BBF8D49B28F492CB1F703493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C400A80B2C644DBEBD42A330949117C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740675-DE5C-4768-91CA-F1DD66D94089}"/>
      </w:docPartPr>
      <w:docPartBody>
        <w:p w:rsidR="00D31E29" w:rsidRDefault="00655194">
          <w:pPr>
            <w:pStyle w:val="C400A80B2C644DBEBD42A330949117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B113B4B61F04F3EBAFF7F3B78BB9E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CA1D04-8EF2-4DC8-BB21-BD964AF8576F}"/>
      </w:docPartPr>
      <w:docPartBody>
        <w:p w:rsidR="00D31E29" w:rsidRDefault="00655194">
          <w:pPr>
            <w:pStyle w:val="CB113B4B61F04F3EBAFF7F3B78BB9E6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0A3CABBDD414937B587E38E492C8C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32A790-2134-4323-A741-01EC910AA488}"/>
      </w:docPartPr>
      <w:docPartBody>
        <w:p w:rsidR="00D31E29" w:rsidRDefault="00655194">
          <w:pPr>
            <w:pStyle w:val="60A3CABBDD414937B587E38E492C8CA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304FE30DF664D61BB6B8DDDC1789E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974639-4E28-43BA-8880-9CC40398891C}"/>
      </w:docPartPr>
      <w:docPartBody>
        <w:p w:rsidR="00D31E29" w:rsidRDefault="00655194">
          <w:pPr>
            <w:pStyle w:val="F304FE30DF664D61BB6B8DDDC1789E2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5EA2CD81444C349C0457FC48DE4D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DA3E0B-8167-42BE-AC87-579457AAE293}"/>
      </w:docPartPr>
      <w:docPartBody>
        <w:p w:rsidR="00D31E29" w:rsidRDefault="00655194">
          <w:pPr>
            <w:pStyle w:val="AB5EA2CD81444C349C0457FC48DE4D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48A2C3CE69649429138863A4E9C7E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0F4529-DB40-4F8A-834F-02D013B9B9F8}"/>
      </w:docPartPr>
      <w:docPartBody>
        <w:p w:rsidR="00D31E29" w:rsidRDefault="00655194">
          <w:pPr>
            <w:pStyle w:val="848A2C3CE69649429138863A4E9C7E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B98F81E4EC147E68196BF5BDFE762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59E08A-658D-4872-B874-8ED004F4504B}"/>
      </w:docPartPr>
      <w:docPartBody>
        <w:p w:rsidR="00D31E29" w:rsidRDefault="00655194">
          <w:pPr>
            <w:pStyle w:val="FB98F81E4EC147E68196BF5BDFE7628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8493A5FFF54C7C9AB9730FE09999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A0740A-C652-42E1-9159-72EF59EB94DA}"/>
      </w:docPartPr>
      <w:docPartBody>
        <w:p w:rsidR="00D31E29" w:rsidRDefault="00655194">
          <w:pPr>
            <w:pStyle w:val="168493A5FFF54C7C9AB9730FE09999A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9ECD44C36BEB48AA9CB8091D1234CB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1A5218F-6E32-425B-92CB-C7D91F982D2C}"/>
      </w:docPartPr>
      <w:docPartBody>
        <w:p w:rsidR="00D31E29" w:rsidRDefault="00655194">
          <w:pPr>
            <w:pStyle w:val="9ECD44C36BEB48AA9CB8091D1234CB0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FB6A71ADC634D9A9249EAD25D3AD4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FA7862-61C1-4648-80BB-9196F6267AC8}"/>
      </w:docPartPr>
      <w:docPartBody>
        <w:p w:rsidR="00D31E29" w:rsidRDefault="00655194">
          <w:pPr>
            <w:pStyle w:val="0FB6A71ADC634D9A9249EAD25D3AD4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6EA20FB463141078BD3BF362A0DAA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CBE9F5-ACF2-4DBB-991C-CE220EE5AFED}"/>
      </w:docPartPr>
      <w:docPartBody>
        <w:p w:rsidR="00D31E29" w:rsidRDefault="00655194">
          <w:pPr>
            <w:pStyle w:val="66EA20FB463141078BD3BF362A0DAA6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18BCC5159D47A288A0F6D2C8A0B6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3A77FF-BF34-41FD-B7B1-5C4ED488C71A}"/>
      </w:docPartPr>
      <w:docPartBody>
        <w:p w:rsidR="00D31E29" w:rsidRDefault="00655194">
          <w:pPr>
            <w:pStyle w:val="8E18BCC5159D47A288A0F6D2C8A0B68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EB2168DD1AA41398B3EB72345C1FB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1D248C-6875-4821-90D4-F3D8ECE49720}"/>
      </w:docPartPr>
      <w:docPartBody>
        <w:p w:rsidR="00D31E29" w:rsidRDefault="00655194">
          <w:pPr>
            <w:pStyle w:val="BEB2168DD1AA41398B3EB72345C1FBF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61AE218EA734B1E81656A0BA9F5F2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EE9477-750A-43B1-B232-6331FC9C79E9}"/>
      </w:docPartPr>
      <w:docPartBody>
        <w:p w:rsidR="00D31E29" w:rsidRDefault="00655194">
          <w:pPr>
            <w:pStyle w:val="A61AE218EA734B1E81656A0BA9F5F20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76AAB5207054925BECF54F81814D4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AC1BB5C-23C6-42DB-8CCD-28E21EA05F10}"/>
      </w:docPartPr>
      <w:docPartBody>
        <w:p w:rsidR="00D31E29" w:rsidRDefault="00655194">
          <w:pPr>
            <w:pStyle w:val="E76AAB5207054925BECF54F81814D42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384B2A475734945995100A9297ED6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828EFE-DDD5-4769-91C6-CD9F3FD600C9}"/>
      </w:docPartPr>
      <w:docPartBody>
        <w:p w:rsidR="00D31E29" w:rsidRDefault="00655194">
          <w:pPr>
            <w:pStyle w:val="8384B2A475734945995100A9297ED68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52693B66186E42B9830CFF1A459237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DC0C60-2128-4919-A094-0A1555CC34C9}"/>
      </w:docPartPr>
      <w:docPartBody>
        <w:p w:rsidR="00D31E29" w:rsidRDefault="00655194">
          <w:pPr>
            <w:pStyle w:val="52693B66186E42B9830CFF1A459237C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4F73FAF63BD4D17B30128B54473BDE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41DB98-520B-446F-B58C-2F7005904008}"/>
      </w:docPartPr>
      <w:docPartBody>
        <w:p w:rsidR="00D31E29" w:rsidRDefault="00655194">
          <w:pPr>
            <w:pStyle w:val="B4F73FAF63BD4D17B30128B54473BDE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E893DDB82C24024908D5078C12A685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653FF8-C093-4872-B96D-3B40430B4069}"/>
      </w:docPartPr>
      <w:docPartBody>
        <w:p w:rsidR="00D31E29" w:rsidRDefault="00655194">
          <w:pPr>
            <w:pStyle w:val="9E893DDB82C24024908D5078C12A685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48FA44D8E614FECA235AA424ABC84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AA988B-D0D6-41FB-B8F8-2FD1A0D403F6}"/>
      </w:docPartPr>
      <w:docPartBody>
        <w:p w:rsidR="00D31E29" w:rsidRDefault="00655194">
          <w:pPr>
            <w:pStyle w:val="148FA44D8E614FECA235AA424ABC84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597D5E7886D486EAF5B790A5767AF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A4DEAFF-269C-4149-A763-B512D7B23325}"/>
      </w:docPartPr>
      <w:docPartBody>
        <w:p w:rsidR="00D31E29" w:rsidRDefault="00655194">
          <w:pPr>
            <w:pStyle w:val="4597D5E7886D486EAF5B790A5767AF7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E384CC253F34327B309AE730A75A97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2A9518-B211-4423-BFB5-DE444AB9F652}"/>
      </w:docPartPr>
      <w:docPartBody>
        <w:p w:rsidR="00D31E29" w:rsidRDefault="00655194">
          <w:pPr>
            <w:pStyle w:val="EE384CC253F34327B309AE730A75A97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7A0ADE5B56C418892D0A1DF4EF981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9433BD-91C0-4D91-903E-FC966EB3DB92}"/>
      </w:docPartPr>
      <w:docPartBody>
        <w:p w:rsidR="00D31E29" w:rsidRDefault="00655194">
          <w:pPr>
            <w:pStyle w:val="97A0ADE5B56C418892D0A1DF4EF9812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4CB7225DA7A4D40835BDF111509A77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BDE68F-038B-45B0-9C00-CBD22892F1F1}"/>
      </w:docPartPr>
      <w:docPartBody>
        <w:p w:rsidR="00D31E29" w:rsidRDefault="00655194">
          <w:pPr>
            <w:pStyle w:val="C4CB7225DA7A4D40835BDF111509A77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C38011A38C6E4914AFAAC6FCA9DD30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84FE6C-0205-4ACE-A2D9-4D13D603A2FB}"/>
      </w:docPartPr>
      <w:docPartBody>
        <w:p w:rsidR="00D31E29" w:rsidRDefault="00655194">
          <w:pPr>
            <w:pStyle w:val="C38011A38C6E4914AFAAC6FCA9DD30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CF7E70DD7D4493DA00A7420A711CD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53E3DE-2F5E-4B8B-AA3D-4A1D025BB867}"/>
      </w:docPartPr>
      <w:docPartBody>
        <w:p w:rsidR="00D31E29" w:rsidRDefault="00655194">
          <w:pPr>
            <w:pStyle w:val="6CF7E70DD7D4493DA00A7420A711CDA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E9EFAC80FF445FDBDC0C7FA7F644A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D68F0F-8E06-45E0-9435-AF81C99B4066}"/>
      </w:docPartPr>
      <w:docPartBody>
        <w:p w:rsidR="00D31E29" w:rsidRDefault="00655194">
          <w:pPr>
            <w:pStyle w:val="FE9EFAC80FF445FDBDC0C7FA7F644A6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BF846150FB472EBB934E670C2278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C96AA4B-19A7-4E04-8183-A0CD65CFE501}"/>
      </w:docPartPr>
      <w:docPartBody>
        <w:p w:rsidR="00D31E29" w:rsidRDefault="00655194">
          <w:pPr>
            <w:pStyle w:val="64BF846150FB472EBB934E670C22784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7095819AA6544F9B45404A1C97FF1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E5E294-C350-4F59-AE8C-8579056A4B53}"/>
      </w:docPartPr>
      <w:docPartBody>
        <w:p w:rsidR="00D31E29" w:rsidRDefault="00655194">
          <w:pPr>
            <w:pStyle w:val="67095819AA6544F9B45404A1C97FF11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1F06B2B0AA64366900A59EBB5B616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E1ECC5-45FE-4454-A7BE-416390F1B06E}"/>
      </w:docPartPr>
      <w:docPartBody>
        <w:p w:rsidR="00D31E29" w:rsidRDefault="00655194">
          <w:pPr>
            <w:pStyle w:val="61F06B2B0AA64366900A59EBB5B6163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F6292E6D7EE488396A8F9AEB7D1F6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46348E-D70E-4B45-BDB7-80BCF15B010C}"/>
      </w:docPartPr>
      <w:docPartBody>
        <w:p w:rsidR="00D31E29" w:rsidRDefault="00655194">
          <w:pPr>
            <w:pStyle w:val="EF6292E6D7EE488396A8F9AEB7D1F6C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FE3879DAB534A68B99F838A6B9082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B943C1-FAE6-4ABF-B30C-DB4A099FE05D}"/>
      </w:docPartPr>
      <w:docPartBody>
        <w:p w:rsidR="00D31E29" w:rsidRDefault="00655194">
          <w:pPr>
            <w:pStyle w:val="AFE3879DAB534A68B99F838A6B90829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14A4A1C46794A52917BB47E1E6CB3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0B1244-2E87-4DC9-86C1-0A0FACA217C3}"/>
      </w:docPartPr>
      <w:docPartBody>
        <w:p w:rsidR="00D31E29" w:rsidRDefault="00655194">
          <w:pPr>
            <w:pStyle w:val="414A4A1C46794A52917BB47E1E6CB35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10A409D3E30420994078A3A893201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7577BD1-8BD1-4B8F-91CC-B96D38CFCAD8}"/>
      </w:docPartPr>
      <w:docPartBody>
        <w:p w:rsidR="00D31E29" w:rsidRDefault="00655194">
          <w:pPr>
            <w:pStyle w:val="010A409D3E30420994078A3A8932018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Escolher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um item.</w:t>
          </w:r>
        </w:p>
      </w:docPartBody>
    </w:docPart>
    <w:docPart>
      <w:docPartPr>
        <w:name w:val="281A7783574F49EA837606E13BB4BC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798233-ABCD-4CF5-A5A2-7CAF491A5279}"/>
      </w:docPartPr>
      <w:docPartBody>
        <w:p w:rsidR="00D31E29" w:rsidRDefault="00655194">
          <w:pPr>
            <w:pStyle w:val="281A7783574F49EA837606E13BB4BC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E7CE2A63B034D6E8FB0BEE65B2F9C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00279A-47B5-4852-8453-AB2C2D9BB0B5}"/>
      </w:docPartPr>
      <w:docPartBody>
        <w:p w:rsidR="00D31E29" w:rsidRDefault="00655194">
          <w:pPr>
            <w:pStyle w:val="AE7CE2A63B034D6E8FB0BEE65B2F9C3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B0A9665AEED435396EA0A04C71EC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8696C1-E27A-4032-9D5F-DD8937E81903}"/>
      </w:docPartPr>
      <w:docPartBody>
        <w:p w:rsidR="00D31E29" w:rsidRDefault="00655194">
          <w:pPr>
            <w:pStyle w:val="AB0A9665AEED435396EA0A04C71EC2E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6D908458B5843149FA6B5A0441CFA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4FEF26-D02B-4BBB-8A1C-2F631ABE6999}"/>
      </w:docPartPr>
      <w:docPartBody>
        <w:p w:rsidR="00D31E29" w:rsidRDefault="00655194">
          <w:pPr>
            <w:pStyle w:val="26D908458B5843149FA6B5A0441CFAA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2DCB8EC785D4250A83DF71B9C6286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1DC1581-A70A-4451-A849-E2E5C42BBE66}"/>
      </w:docPartPr>
      <w:docPartBody>
        <w:p w:rsidR="00D31E29" w:rsidRDefault="00655194">
          <w:pPr>
            <w:pStyle w:val="F2DCB8EC785D4250A83DF71B9C6286B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4B23C29E0CC4BD4A8D3087ACAB194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CF9A1F7-58AC-4C37-9059-D61B0759E886}"/>
      </w:docPartPr>
      <w:docPartBody>
        <w:p w:rsidR="00D31E29" w:rsidRDefault="00655194">
          <w:pPr>
            <w:pStyle w:val="14B23C29E0CC4BD4A8D3087ACAB194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57F62A5D61246A4B455119C5B31C9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EA5389-9933-41C0-8B51-347F7B6BEA96}"/>
      </w:docPartPr>
      <w:docPartBody>
        <w:p w:rsidR="00D31E29" w:rsidRDefault="00655194">
          <w:pPr>
            <w:pStyle w:val="557F62A5D61246A4B455119C5B31C9A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107550642BF41D88C8A72B0351143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983A25E-EB20-469E-89EB-FE80F8BE79AB}"/>
      </w:docPartPr>
      <w:docPartBody>
        <w:p w:rsidR="00D31E29" w:rsidRDefault="00655194">
          <w:pPr>
            <w:pStyle w:val="2107550642BF41D88C8A72B0351143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771C350D7514260BCBA0C909CD7389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6E74750-6615-487E-9AF0-3A388497D7F5}"/>
      </w:docPartPr>
      <w:docPartBody>
        <w:p w:rsidR="00D31E29" w:rsidRDefault="00655194">
          <w:pPr>
            <w:pStyle w:val="C771C350D7514260BCBA0C909CD7389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CA21D3B7768400FB26BB9C7D7E64F2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F3BA88-5A42-4B46-A737-361755C6D1C9}"/>
      </w:docPartPr>
      <w:docPartBody>
        <w:p w:rsidR="00D31E29" w:rsidRDefault="00655194">
          <w:pPr>
            <w:pStyle w:val="FCA21D3B7768400FB26BB9C7D7E64F2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EB4973D9BD547579DA308D7BCF016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3135B0-AEB3-424F-8B46-2319F68BD598}"/>
      </w:docPartPr>
      <w:docPartBody>
        <w:p w:rsidR="00D31E29" w:rsidRDefault="00655194">
          <w:pPr>
            <w:pStyle w:val="4EB4973D9BD547579DA308D7BCF016B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CFCDE8E100F4D90BEF9DFF4B31612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02936D-BD48-4B05-9778-FF651381E34D}"/>
      </w:docPartPr>
      <w:docPartBody>
        <w:p w:rsidR="00D31E29" w:rsidRDefault="00655194">
          <w:pPr>
            <w:pStyle w:val="4CFCDE8E100F4D90BEF9DFF4B316121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A4674C43B4E74681A0D36AB45F1A54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452ADB-6F09-49EB-884B-41BED4D0E121}"/>
      </w:docPartPr>
      <w:docPartBody>
        <w:p w:rsidR="00D31E29" w:rsidRDefault="00655194">
          <w:pPr>
            <w:pStyle w:val="A4674C43B4E74681A0D36AB45F1A543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D6DCC16EBC541B3AB90E2444EB386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81BD7B-47EB-49AE-B401-D35E7DF0316E}"/>
      </w:docPartPr>
      <w:docPartBody>
        <w:p w:rsidR="00D31E29" w:rsidRDefault="00655194">
          <w:pPr>
            <w:pStyle w:val="AD6DCC16EBC541B3AB90E2444EB386B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25853DBB50948D6849A1282D198AD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13B66B-E637-4521-A84A-5615190A9821}"/>
      </w:docPartPr>
      <w:docPartBody>
        <w:p w:rsidR="00D31E29" w:rsidRDefault="00655194">
          <w:pPr>
            <w:pStyle w:val="425853DBB50948D6849A1282D198ADC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FA73FB9C0254827BEB663919593F3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ED6D34-1160-4FCF-BD5F-B9DDFF5AFE64}"/>
      </w:docPartPr>
      <w:docPartBody>
        <w:p w:rsidR="00D31E29" w:rsidRDefault="00655194">
          <w:pPr>
            <w:pStyle w:val="3FA73FB9C0254827BEB663919593F31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7ED479D15943B0861D1391C9B273F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1E19A92-D7BD-4009-9B95-0787755D08EA}"/>
      </w:docPartPr>
      <w:docPartBody>
        <w:p w:rsidR="00D31E29" w:rsidRDefault="00655194">
          <w:pPr>
            <w:pStyle w:val="557ED479D15943B0861D1391C9B273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19271B40A1041FFBEB08011E60A118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5618CD7-5417-4129-82BC-1EB7BF7C6502}"/>
      </w:docPartPr>
      <w:docPartBody>
        <w:p w:rsidR="00D31E29" w:rsidRDefault="00655194">
          <w:pPr>
            <w:pStyle w:val="719271B40A1041FFBEB08011E60A118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850F0A52C0243B39BDED3B229C3AA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279BF8-57AC-4589-A346-89707A24222B}"/>
      </w:docPartPr>
      <w:docPartBody>
        <w:p w:rsidR="00D31E29" w:rsidRDefault="00655194">
          <w:pPr>
            <w:pStyle w:val="7850F0A52C0243B39BDED3B229C3AA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C1E7EA796AB432380695C1441BAEA0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1FF99E-4728-4472-A8EA-BF0B301A2D03}"/>
      </w:docPartPr>
      <w:docPartBody>
        <w:p w:rsidR="00D31E29" w:rsidRDefault="00655194">
          <w:pPr>
            <w:pStyle w:val="BC1E7EA796AB432380695C1441BAEA0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0F38509E7294374B89591024A9EDF4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DD0D7F-5291-4755-8275-C2AD25F7EB85}"/>
      </w:docPartPr>
      <w:docPartBody>
        <w:p w:rsidR="00D31E29" w:rsidRDefault="00655194">
          <w:pPr>
            <w:pStyle w:val="60F38509E7294374B89591024A9EDF4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506AC310494086B2C6BDBE0EFD3A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A412F8-10CC-4E51-BAFA-ACDDDFDD6205}"/>
      </w:docPartPr>
      <w:docPartBody>
        <w:p w:rsidR="00D31E29" w:rsidRDefault="00655194">
          <w:pPr>
            <w:pStyle w:val="C9506AC310494086B2C6BDBE0EFD3AB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ui para digitar texto.</w:t>
          </w:r>
        </w:p>
      </w:docPartBody>
    </w:docPart>
    <w:docPart>
      <w:docPartPr>
        <w:name w:val="240DC88C01E74E7BBBEE7645FE9D3D6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70D591-2A2E-4E37-BF96-C90A98A29B4C}"/>
      </w:docPartPr>
      <w:docPartBody>
        <w:p w:rsidR="00D31E29" w:rsidRDefault="00655194">
          <w:pPr>
            <w:pStyle w:val="240DC88C01E74E7BBBEE7645FE9D3D6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EC561B7DE5247E3B2874A76206B1E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AB06EE-3257-4187-9D86-7CD9C59EC1AA}"/>
      </w:docPartPr>
      <w:docPartBody>
        <w:p w:rsidR="00D31E29" w:rsidRDefault="00655194">
          <w:pPr>
            <w:pStyle w:val="AEC561B7DE5247E3B2874A76206B1E5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068B43BB4BD48B18FB2E11D16D9B5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30BA4CD-6D33-4A96-88F5-95C3316180F1}"/>
      </w:docPartPr>
      <w:docPartBody>
        <w:p w:rsidR="00D31E29" w:rsidRDefault="00655194">
          <w:pPr>
            <w:pStyle w:val="0068B43BB4BD48B18FB2E11D16D9B50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728835B4BFD42D49D7C597E336F65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A7CCDE-FC9D-48E9-A996-896C53494CC2}"/>
      </w:docPartPr>
      <w:docPartBody>
        <w:p w:rsidR="00D31E29" w:rsidRDefault="00655194">
          <w:pPr>
            <w:pStyle w:val="C728835B4BFD42D49D7C597E336F65A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D87B9F231C141F2BB593399395720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F5A253A-62AA-48F0-AF6A-A4ED40C99C79}"/>
      </w:docPartPr>
      <w:docPartBody>
        <w:p w:rsidR="00D31E29" w:rsidRDefault="00655194">
          <w:pPr>
            <w:pStyle w:val="8D87B9F231C141F2BB5933993957206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099019A029748D2B83B45A80A86F2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3F0651-0323-42BC-9B76-A543D0FAA4D3}"/>
      </w:docPartPr>
      <w:docPartBody>
        <w:p w:rsidR="00D31E29" w:rsidRDefault="00655194">
          <w:pPr>
            <w:pStyle w:val="5099019A029748D2B83B45A80A86F2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D3E0C86DA3C47FF8BEB9CAD6E94F1B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8D1F070-B93E-4C20-BBEA-00AE99776D68}"/>
      </w:docPartPr>
      <w:docPartBody>
        <w:p w:rsidR="00D31E29" w:rsidRDefault="00655194">
          <w:pPr>
            <w:pStyle w:val="5D3E0C86DA3C47FF8BEB9CAD6E94F1B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2E6E76FFF774086BD3945882727E1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BDD19F-E8E5-4BC0-9B0F-61F3F02C6EE6}"/>
      </w:docPartPr>
      <w:docPartBody>
        <w:p w:rsidR="00D31E29" w:rsidRDefault="00655194">
          <w:pPr>
            <w:pStyle w:val="52E6E76FFF774086BD3945882727E1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B4E1A0B5DF2429E94CC7E74B53239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DE5EDD-4E79-4A41-A1A2-B1A832B79479}"/>
      </w:docPartPr>
      <w:docPartBody>
        <w:p w:rsidR="00D31E29" w:rsidRDefault="00655194">
          <w:pPr>
            <w:pStyle w:val="7B4E1A0B5DF2429E94CC7E74B53239C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F06FDB2B0544D2F8763F136985B34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D00355-49B5-4CEE-ACE0-70FF5C339664}"/>
      </w:docPartPr>
      <w:docPartBody>
        <w:p w:rsidR="00D31E29" w:rsidRDefault="00655194">
          <w:pPr>
            <w:pStyle w:val="AF06FDB2B0544D2F8763F136985B343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3A8A249F4B224BD9AF297EDFE57FEC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C450E5-595C-4EEE-9B1A-30C04B068E9A}"/>
      </w:docPartPr>
      <w:docPartBody>
        <w:p w:rsidR="00D31E29" w:rsidRDefault="00655194">
          <w:pPr>
            <w:pStyle w:val="3A8A249F4B224BD9AF297EDFE57FECC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FADEEB879974C49A4581DB5EBD4CE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50A15A-18FD-4BD9-8DA1-BAF57676FFF5}"/>
      </w:docPartPr>
      <w:docPartBody>
        <w:p w:rsidR="00D31E29" w:rsidRDefault="00655194">
          <w:pPr>
            <w:pStyle w:val="4FADEEB879974C49A4581DB5EBD4CED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75BE1C4E5314114BE63B4DDD2D6E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2DC609-5874-4068-BE95-E4FF60F2AD91}"/>
      </w:docPartPr>
      <w:docPartBody>
        <w:p w:rsidR="00D31E29" w:rsidRDefault="00655194">
          <w:pPr>
            <w:pStyle w:val="D75BE1C4E5314114BE63B4DDD2D6E8D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BA8F44CC831486BBA241632E3F49C6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5D2BE6-E670-4E04-BCCD-F16F35479EEE}"/>
      </w:docPartPr>
      <w:docPartBody>
        <w:p w:rsidR="00D31E29" w:rsidRDefault="00655194">
          <w:pPr>
            <w:pStyle w:val="8BA8F44CC831486BBA241632E3F49C6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6A1A70E70D540F0A572DD52F8C3E8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12E4284-DBF0-452F-8BD9-BAABD07F46BF}"/>
      </w:docPartPr>
      <w:docPartBody>
        <w:p w:rsidR="00D31E29" w:rsidRDefault="00655194">
          <w:pPr>
            <w:pStyle w:val="B6A1A70E70D540F0A572DD52F8C3E87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0FF378196574C78B3151CE5626771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D4CA46-5AB1-4E90-A262-A57CFEE6798F}"/>
      </w:docPartPr>
      <w:docPartBody>
        <w:p w:rsidR="00D31E29" w:rsidRDefault="00655194">
          <w:pPr>
            <w:pStyle w:val="30FF378196574C78B3151CE5626771F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4EA9F8D1A3748C799DB68D4F7AE38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A7A330-9316-4FCD-874B-2B04E9EBCA97}"/>
      </w:docPartPr>
      <w:docPartBody>
        <w:p w:rsidR="00D31E29" w:rsidRDefault="00655194">
          <w:pPr>
            <w:pStyle w:val="24EA9F8D1A3748C799DB68D4F7AE382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6F1E52AE2CD43D98C235163EB81EF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F428F2-3537-4921-8605-B5D29AD73245}"/>
      </w:docPartPr>
      <w:docPartBody>
        <w:p w:rsidR="00D31E29" w:rsidRDefault="00655194">
          <w:pPr>
            <w:pStyle w:val="C6F1E52AE2CD43D98C235163EB81EFE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0BCDD00596D8434E9B88DF531309483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993696-B585-4491-8C1E-F1EED6B6DA70}"/>
      </w:docPartPr>
      <w:docPartBody>
        <w:p w:rsidR="00D31E29" w:rsidRDefault="00655194">
          <w:pPr>
            <w:pStyle w:val="0BCDD00596D8434E9B88DF531309483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97463CA8A804D34AFE75D88F61D22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4D7429-F7C2-48AD-BF73-D99B0E5959FF}"/>
      </w:docPartPr>
      <w:docPartBody>
        <w:p w:rsidR="00D31E29" w:rsidRDefault="00655194">
          <w:pPr>
            <w:pStyle w:val="297463CA8A804D34AFE75D88F61D22A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92B50DDD2104B6EBCB1056CEFFF14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7A8B84-5125-49EC-AC56-8528E59C5C1B}"/>
      </w:docPartPr>
      <w:docPartBody>
        <w:p w:rsidR="00D31E29" w:rsidRDefault="00655194">
          <w:pPr>
            <w:pStyle w:val="492B50DDD2104B6EBCB1056CEFFF145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DC04A7864E4A82881BB09ADE90D3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969678-7B91-4941-8B24-3156F89E7C40}"/>
      </w:docPartPr>
      <w:docPartBody>
        <w:p w:rsidR="00D31E29" w:rsidRDefault="00655194">
          <w:pPr>
            <w:pStyle w:val="9ADC04A7864E4A82881BB09ADE90D33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9C89CB2AA5240AA9EDFD0A0649578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9E70718-4E42-457F-98B2-52C35F6347FB}"/>
      </w:docPartPr>
      <w:docPartBody>
        <w:p w:rsidR="00D31E29" w:rsidRDefault="00655194">
          <w:pPr>
            <w:pStyle w:val="E9C89CB2AA5240AA9EDFD0A0649578B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8EA8A804A44D4E91EB974ED317AEF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510315-A4AD-4535-A068-54127F65F31D}"/>
      </w:docPartPr>
      <w:docPartBody>
        <w:p w:rsidR="00D31E29" w:rsidRDefault="00655194">
          <w:pPr>
            <w:pStyle w:val="FF8EA8A804A44D4E91EB974ED317AEF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43089BE99C94A7B81BE14179FE3B7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8CF6D6-82A8-4C82-A251-F728B69861A0}"/>
      </w:docPartPr>
      <w:docPartBody>
        <w:p w:rsidR="00D31E29" w:rsidRDefault="00655194">
          <w:pPr>
            <w:pStyle w:val="F43089BE99C94A7B81BE14179FE3B74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E03DC39499C4B65B60C98E818D91B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56212E-E622-4407-BB36-A888F5025320}"/>
      </w:docPartPr>
      <w:docPartBody>
        <w:p w:rsidR="00D31E29" w:rsidRDefault="00655194">
          <w:pPr>
            <w:pStyle w:val="6E03DC39499C4B65B60C98E818D91BF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digitar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texto.</w:t>
          </w:r>
        </w:p>
      </w:docPartBody>
    </w:docPart>
    <w:docPart>
      <w:docPartPr>
        <w:name w:val="5A7A6A056D08477484DC6233E926D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C2D073-6A1E-4181-98E6-29E0E8D46AD8}"/>
      </w:docPartPr>
      <w:docPartBody>
        <w:p w:rsidR="00D31E29" w:rsidRDefault="00655194">
          <w:pPr>
            <w:pStyle w:val="5A7A6A056D08477484DC6233E926DF4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A43C154F77E4A6BBB4DD48417EAA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2D241E-DBF0-4606-A4D0-5280FC26EF3C}"/>
      </w:docPartPr>
      <w:docPartBody>
        <w:p w:rsidR="00D31E29" w:rsidRDefault="00655194">
          <w:pPr>
            <w:pStyle w:val="AA43C154F77E4A6BBB4DD48417EAA1E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6"/>
            </w:rPr>
            <w:t>Escolher um item.</w:t>
          </w:r>
        </w:p>
      </w:docPartBody>
    </w:docPart>
    <w:docPart>
      <w:docPartPr>
        <w:name w:val="EE57C0D01E564595A95D4D8F467963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26305A-F1C3-4EB8-9DEB-1B6C3EDF0D72}"/>
      </w:docPartPr>
      <w:docPartBody>
        <w:p w:rsidR="00D31E29" w:rsidRDefault="00655194">
          <w:pPr>
            <w:pStyle w:val="EE57C0D01E564595A95D4D8F4679630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BABA083CE9A40C0979114D67556A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51A09E-EC59-4445-8E33-1262DF09968C}"/>
      </w:docPartPr>
      <w:docPartBody>
        <w:p w:rsidR="00D31E29" w:rsidRDefault="00655194">
          <w:pPr>
            <w:pStyle w:val="ABABA083CE9A40C0979114D67556AC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C480677DE5544D98BC423B85C7AA5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8F7FD2B-0108-4444-91B2-A8851A781F8D}"/>
      </w:docPartPr>
      <w:docPartBody>
        <w:p w:rsidR="00D31E29" w:rsidRDefault="00655194">
          <w:pPr>
            <w:pStyle w:val="5C480677DE5544D98BC423B85C7AA50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71A7527B36A4ED3AFF89C23C4ECDFB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B2D8E3B-18F0-4B8B-8175-684F799667FA}"/>
      </w:docPartPr>
      <w:docPartBody>
        <w:p w:rsidR="00D31E29" w:rsidRDefault="00655194">
          <w:pPr>
            <w:pStyle w:val="F71A7527B36A4ED3AFF89C23C4ECDFB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2EC6356E00C4C148C71463B6090568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BDB6FF-D7A4-46C2-AA72-0CAA7A43E7DF}"/>
      </w:docPartPr>
      <w:docPartBody>
        <w:p w:rsidR="00D31E29" w:rsidRDefault="00655194">
          <w:pPr>
            <w:pStyle w:val="92EC6356E00C4C148C71463B609056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7678E5C58D6423995B458E7EFBF1B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8E923F-3044-4699-866E-93B7B378E462}"/>
      </w:docPartPr>
      <w:docPartBody>
        <w:p w:rsidR="00D31E29" w:rsidRDefault="00655194">
          <w:pPr>
            <w:pStyle w:val="17678E5C58D6423995B458E7EFBF1BC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A702718333C45DC87EDB23A009D26B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7E725C-8DD2-4444-BD56-1507D2C8C8E8}"/>
      </w:docPartPr>
      <w:docPartBody>
        <w:p w:rsidR="00D31E29" w:rsidRDefault="00655194">
          <w:pPr>
            <w:pStyle w:val="1A702718333C45DC87EDB23A009D26B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98904B89B9774956967D23E7ADD62B0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BB1E70-A00A-43FB-9F69-61088B67571D}"/>
      </w:docPartPr>
      <w:docPartBody>
        <w:p w:rsidR="00D31E29" w:rsidRDefault="00655194">
          <w:pPr>
            <w:pStyle w:val="98904B89B9774956967D23E7ADD62B0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619855E1C844A7281D1E7AE9E6931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864FFB-94A0-4D33-BBE6-1A45FAB83463}"/>
      </w:docPartPr>
      <w:docPartBody>
        <w:p w:rsidR="00D31E29" w:rsidRDefault="00655194">
          <w:pPr>
            <w:pStyle w:val="1619855E1C844A7281D1E7AE9E6931A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024B4463E714B6A9935F7216B83A87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BA04FC-C1A7-4CEE-8062-040322D6EF3F}"/>
      </w:docPartPr>
      <w:docPartBody>
        <w:p w:rsidR="00D31E29" w:rsidRDefault="00655194">
          <w:pPr>
            <w:pStyle w:val="A024B4463E714B6A9935F7216B83A87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E99346B9DE4FB1BACA649F771DBF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E0D296-3690-43CD-BFF5-787C8422E8F0}"/>
      </w:docPartPr>
      <w:docPartBody>
        <w:p w:rsidR="00D31E29" w:rsidRDefault="00655194">
          <w:pPr>
            <w:pStyle w:val="19E99346B9DE4FB1BACA649F771DBF9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F7E1F54BBB14530A9FF15D9F9FF9B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192074-9CB9-4DA9-816B-1A4485A2B6EF}"/>
      </w:docPartPr>
      <w:docPartBody>
        <w:p w:rsidR="00D31E29" w:rsidRDefault="00655194">
          <w:pPr>
            <w:pStyle w:val="2F7E1F54BBB14530A9FF15D9F9FF9B1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inserir uma data.</w:t>
          </w:r>
        </w:p>
      </w:docPartBody>
    </w:docPart>
    <w:docPart>
      <w:docPartPr>
        <w:name w:val="FBA8595231CC42B3A0D1E79A0C749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37D275-F806-4345-ACE5-49CF14C36E73}"/>
      </w:docPartPr>
      <w:docPartBody>
        <w:p w:rsidR="00D31E29" w:rsidRDefault="00655194">
          <w:pPr>
            <w:pStyle w:val="FBA8595231CC42B3A0D1E79A0C7498D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F186621F50345299E7CD652A367FB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FF38E5B-6368-48BE-9871-9BA4495DDEFC}"/>
      </w:docPartPr>
      <w:docPartBody>
        <w:p w:rsidR="00D31E29" w:rsidRDefault="00655194">
          <w:pPr>
            <w:pStyle w:val="AF186621F50345299E7CD652A367FB2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286F544A5E4EB09F0103A223C895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B610BC-7339-41D7-A460-A4E918278C27}"/>
      </w:docPartPr>
      <w:docPartBody>
        <w:p w:rsidR="00D31E29" w:rsidRDefault="00655194">
          <w:pPr>
            <w:pStyle w:val="52286F544A5E4EB09F0103A223C8958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60F0285051405CB3B9536A66FC23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704625E-BA07-4257-8483-3428046EA79A}"/>
      </w:docPartPr>
      <w:docPartBody>
        <w:p w:rsidR="00D31E29" w:rsidRDefault="00655194">
          <w:pPr>
            <w:pStyle w:val="F060F0285051405CB3B9536A66FC23F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D794D911E2B420B8F9DB9667C6D5A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20B376-4FF8-4892-81EF-5456C7CFA80A}"/>
      </w:docPartPr>
      <w:docPartBody>
        <w:p w:rsidR="00D31E29" w:rsidRDefault="00655194">
          <w:pPr>
            <w:pStyle w:val="AD794D911E2B420B8F9DB9667C6D5AA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D90141205C4D0285FA31ECB3769C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B452E8-A87E-4F42-AAD1-43F659828173}"/>
      </w:docPartPr>
      <w:docPartBody>
        <w:p w:rsidR="00D31E29" w:rsidRDefault="00655194">
          <w:pPr>
            <w:pStyle w:val="91D90141205C4D0285FA31ECB3769CD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E864A8EB14645BF97CFB1BDF8D23E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C9DE19-1E09-4AAE-9AA5-B34383C17B52}"/>
      </w:docPartPr>
      <w:docPartBody>
        <w:p w:rsidR="00D31E29" w:rsidRDefault="00655194">
          <w:pPr>
            <w:pStyle w:val="8E864A8EB14645BF97CFB1BDF8D23E3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03659FBC0B346C69F46F5DF392083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6A178C2-10A3-439C-9BEE-25A9D517F98E}"/>
      </w:docPartPr>
      <w:docPartBody>
        <w:p w:rsidR="00D31E29" w:rsidRDefault="00655194">
          <w:pPr>
            <w:pStyle w:val="003659FBC0B346C69F46F5DF392083D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B4E0E6B4E2446CCAFB0B7994AD482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B378B41-2D62-4146-A957-2AE5BC5E6C31}"/>
      </w:docPartPr>
      <w:docPartBody>
        <w:p w:rsidR="00D31E29" w:rsidRDefault="00655194">
          <w:pPr>
            <w:pStyle w:val="3B4E0E6B4E2446CCAFB0B7994AD482A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FF5EEBA721843F7B658FFC1F70552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2F72A8-E564-4292-8C65-9D7BD3282BDA}"/>
      </w:docPartPr>
      <w:docPartBody>
        <w:p w:rsidR="00D31E29" w:rsidRDefault="00655194">
          <w:pPr>
            <w:pStyle w:val="2FF5EEBA721843F7B658FFC1F70552C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C2BA8EC1AA048A9B997A29FB1AFE3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CD90EF-3994-4517-9666-E8665C689A18}"/>
      </w:docPartPr>
      <w:docPartBody>
        <w:p w:rsidR="00D31E29" w:rsidRDefault="00655194">
          <w:pPr>
            <w:pStyle w:val="3C2BA8EC1AA048A9B997A29FB1AFE38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to.</w:t>
          </w:r>
        </w:p>
      </w:docPartBody>
    </w:docPart>
    <w:docPart>
      <w:docPartPr>
        <w:name w:val="00597AC6E92F43DEAD21906A117E9B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CAAE5A-A6C2-4B8B-AD0E-FB64642CF1D1}"/>
      </w:docPartPr>
      <w:docPartBody>
        <w:p w:rsidR="00D31E29" w:rsidRDefault="00655194">
          <w:pPr>
            <w:pStyle w:val="00597AC6E92F43DEAD21906A117E9BA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2A72F967A49491BB945CA20D5451C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26CD7B-3DD2-4C24-8B01-0466E097E9E2}"/>
      </w:docPartPr>
      <w:docPartBody>
        <w:p w:rsidR="00D31E29" w:rsidRDefault="00655194">
          <w:pPr>
            <w:pStyle w:val="A2A72F967A49491BB945CA20D5451C4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4A0C409A8A740BF9EE5840686EB45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63EDE8-FD4E-4910-AAD4-0E8874768529}"/>
      </w:docPartPr>
      <w:docPartBody>
        <w:p w:rsidR="00D31E29" w:rsidRDefault="00655194">
          <w:pPr>
            <w:pStyle w:val="E4A0C409A8A740BF9EE5840686EB45E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F2C961F5075470DB835F5FD4A530C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6F4358-FFF7-42F8-82D7-80ACDF0FA3CE}"/>
      </w:docPartPr>
      <w:docPartBody>
        <w:p w:rsidR="00D31E29" w:rsidRDefault="00655194">
          <w:pPr>
            <w:pStyle w:val="DF2C961F5075470DB835F5FD4A530C3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A4BE3A324DA4C808E7A3599CF330C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9FFC7C-FC39-475D-B8CC-D4FD30E14404}"/>
      </w:docPartPr>
      <w:docPartBody>
        <w:p w:rsidR="00D31E29" w:rsidRDefault="00655194">
          <w:pPr>
            <w:pStyle w:val="CA4BE3A324DA4C808E7A3599CF330C9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76FF99654FF4D21A6E847A548D029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1AC828E-09FA-4BEE-AE8B-0F3CE086A95F}"/>
      </w:docPartPr>
      <w:docPartBody>
        <w:p w:rsidR="00D31E29" w:rsidRDefault="00655194">
          <w:pPr>
            <w:pStyle w:val="C76FF99654FF4D21A6E847A548D029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EBFD7529412437F9A1BC392DD7CC9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5EA11B-0A8F-462F-ABF1-52E9FC9A5C80}"/>
      </w:docPartPr>
      <w:docPartBody>
        <w:p w:rsidR="00D31E29" w:rsidRDefault="00655194">
          <w:pPr>
            <w:pStyle w:val="6EBFD7529412437F9A1BC392DD7CC9C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F7BD787984446D08B6867FEF6840F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C58E07-E340-4313-8F26-AFD9E9C05096}"/>
      </w:docPartPr>
      <w:docPartBody>
        <w:p w:rsidR="00D31E29" w:rsidRDefault="00655194">
          <w:pPr>
            <w:pStyle w:val="8F7BD787984446D08B6867FEF6840F6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6B32247B15E45FC9CDB4A0DC68541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B126A8-96D7-4042-A8C0-E0E2ED7C4888}"/>
      </w:docPartPr>
      <w:docPartBody>
        <w:p w:rsidR="00D31E29" w:rsidRDefault="00655194">
          <w:pPr>
            <w:pStyle w:val="B6B32247B15E45FC9CDB4A0DC68541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3E7A9258EAC487986F279D4F58BC0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5593916-EBA5-4EBD-9252-F81B9299060B}"/>
      </w:docPartPr>
      <w:docPartBody>
        <w:p w:rsidR="00D31E29" w:rsidRDefault="00655194">
          <w:pPr>
            <w:pStyle w:val="03E7A9258EAC487986F279D4F58BC04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6C03A8130140B2B8455DEE9EACB2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C9F2C3-0454-4A82-BFDB-999687B940DB}"/>
      </w:docPartPr>
      <w:docPartBody>
        <w:p w:rsidR="00D31E29" w:rsidRDefault="00655194">
          <w:pPr>
            <w:pStyle w:val="436C03A8130140B2B8455DEE9EACB26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AACB028DD69457296429333CCA58FA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1D9541-AD34-4866-82BB-815FFF4D386E}"/>
      </w:docPartPr>
      <w:docPartBody>
        <w:p w:rsidR="00D31E29" w:rsidRDefault="00655194">
          <w:pPr>
            <w:pStyle w:val="3AACB028DD69457296429333CCA58FA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03831A60D854ACFB0A2E9510D29D6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98166B-B8E7-4658-9337-97133CCC3609}"/>
      </w:docPartPr>
      <w:docPartBody>
        <w:p w:rsidR="00D31E29" w:rsidRDefault="00655194">
          <w:pPr>
            <w:pStyle w:val="303831A60D854ACFB0A2E9510D29D66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94EF5A4E7DD4968995F62A3F6433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24B9864-2A2F-498E-8BEC-5A774EB93150}"/>
      </w:docPartPr>
      <w:docPartBody>
        <w:p w:rsidR="00D31E29" w:rsidRDefault="00655194">
          <w:pPr>
            <w:pStyle w:val="F94EF5A4E7DD4968995F62A3F6433207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A15E798D99C43F9ADCFD1CD1FE12D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218C36-277C-4108-8116-0B760850F51F}"/>
      </w:docPartPr>
      <w:docPartBody>
        <w:p w:rsidR="00D31E29" w:rsidRDefault="00655194">
          <w:pPr>
            <w:pStyle w:val="0A15E798D99C43F9ADCFD1CD1FE12D7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21AE67B1DCF4957A3D8AE436805D1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8BDA0A-A0B5-410A-9E10-64FDFEF12A29}"/>
      </w:docPartPr>
      <w:docPartBody>
        <w:p w:rsidR="00D31E29" w:rsidRDefault="00655194">
          <w:pPr>
            <w:pStyle w:val="221AE67B1DCF4957A3D8AE436805D14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A54C9F4BD1E4A37839897020F6E1B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DA6D4C-3BB8-4C87-9A84-0DA9C974555E}"/>
      </w:docPartPr>
      <w:docPartBody>
        <w:p w:rsidR="00D31E29" w:rsidRDefault="00655194">
          <w:pPr>
            <w:pStyle w:val="9A54C9F4BD1E4A37839897020F6E1B9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BC19E54C3874AF4B6B194EE0134CA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0E9380-1FF8-4505-ACCD-5C745E56207E}"/>
      </w:docPartPr>
      <w:docPartBody>
        <w:p w:rsidR="00D31E29" w:rsidRDefault="00655194">
          <w:pPr>
            <w:pStyle w:val="3BC19E54C3874AF4B6B194EE0134CA1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9121428F7934A4A9FC85D5265F1A8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29906D-2E2F-4E6F-8EEF-EF86FE643D6D}"/>
      </w:docPartPr>
      <w:docPartBody>
        <w:p w:rsidR="00D31E29" w:rsidRDefault="00655194">
          <w:pPr>
            <w:pStyle w:val="09121428F7934A4A9FC85D5265F1A87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57D891FF49F44C19C823D6C7BB8FB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D866F1-000B-43BB-9EF4-79E6D10ED473}"/>
      </w:docPartPr>
      <w:docPartBody>
        <w:p w:rsidR="00D31E29" w:rsidRDefault="00655194">
          <w:pPr>
            <w:pStyle w:val="A57D891FF49F44C19C823D6C7BB8FBD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280002A3621449A9383D40883157F2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3161AA-B51E-4A1E-8D33-2B8C04BF9E12}"/>
      </w:docPartPr>
      <w:docPartBody>
        <w:p w:rsidR="00D31E29" w:rsidRDefault="00655194">
          <w:pPr>
            <w:pStyle w:val="A280002A3621449A9383D40883157F2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FCF9533CF114A53A34A887F8D0CDA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0071C48-7D72-4796-8467-A2D198DD5E9B}"/>
      </w:docPartPr>
      <w:docPartBody>
        <w:p w:rsidR="00D31E29" w:rsidRDefault="00655194">
          <w:pPr>
            <w:pStyle w:val="3FCF9533CF114A53A34A887F8D0CDA1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D9844BEDDC84CD6BC1FD353399D43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A68582-98FE-4B77-821B-34CE31AF714F}"/>
      </w:docPartPr>
      <w:docPartBody>
        <w:p w:rsidR="00D31E29" w:rsidRDefault="00655194">
          <w:pPr>
            <w:pStyle w:val="5D9844BEDDC84CD6BC1FD353399D431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82EF4F407EA4F35B31AE990E1D8B6A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48780A-6953-4376-BE8E-85526C3C4970}"/>
      </w:docPartPr>
      <w:docPartBody>
        <w:p w:rsidR="00D31E29" w:rsidRDefault="00655194">
          <w:pPr>
            <w:pStyle w:val="F82EF4F407EA4F35B31AE990E1D8B6A7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9A99563C43B4391972CEFD0AD2C2F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A73092-E839-4441-8D02-6E10E71AA125}"/>
      </w:docPartPr>
      <w:docPartBody>
        <w:p w:rsidR="00D31E29" w:rsidRDefault="00655194">
          <w:pPr>
            <w:pStyle w:val="C9A99563C43B4391972CEFD0AD2C2F2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8E47C85C36640AE9590698D3D1FFF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D8553F6-3C71-4632-B717-95169923D0F2}"/>
      </w:docPartPr>
      <w:docPartBody>
        <w:p w:rsidR="00D31E29" w:rsidRDefault="00655194">
          <w:pPr>
            <w:pStyle w:val="D8E47C85C36640AE9590698D3D1FFF1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A667185856846F48644A9080700FD6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F8B5DC-E624-4681-BDCC-8B990DE38ABB}"/>
      </w:docPartPr>
      <w:docPartBody>
        <w:p w:rsidR="00D31E29" w:rsidRDefault="00655194">
          <w:pPr>
            <w:pStyle w:val="EA667185856846F48644A9080700FD6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9027CE1280D4CF7A1DB612E04DCAB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2FDD9F-4575-4BB0-8A41-8C3554DF682D}"/>
      </w:docPartPr>
      <w:docPartBody>
        <w:p w:rsidR="00D31E29" w:rsidRDefault="00655194">
          <w:pPr>
            <w:pStyle w:val="B9027CE1280D4CF7A1DB612E04DCAB4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58DA1A217E94A8293608D56ACD85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32F1D9-7083-4C2F-90D4-EE01D1C02135}"/>
      </w:docPartPr>
      <w:docPartBody>
        <w:p w:rsidR="00D31E29" w:rsidRDefault="00655194">
          <w:pPr>
            <w:pStyle w:val="A58DA1A217E94A8293608D56ACD858D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15F58A735C14CAD88B8648CEDF935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E6F65B-DB91-43D6-897E-AE153074AED1}"/>
      </w:docPartPr>
      <w:docPartBody>
        <w:p w:rsidR="00D31E29" w:rsidRDefault="00655194">
          <w:pPr>
            <w:pStyle w:val="D15F58A735C14CAD88B8648CEDF9351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F21509407B14FFF8D786647BF69A4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A27EA66-DFD9-49A4-9150-D8A77253A34D}"/>
      </w:docPartPr>
      <w:docPartBody>
        <w:p w:rsidR="00D31E29" w:rsidRDefault="00655194">
          <w:pPr>
            <w:pStyle w:val="6F21509407B14FFF8D786647BF69A4A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59AA03DDAA74CE589359D69BD4CE6D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21FC49-B1A9-446B-9062-532BBEB82C20}"/>
      </w:docPartPr>
      <w:docPartBody>
        <w:p w:rsidR="00D31E29" w:rsidRDefault="00655194">
          <w:pPr>
            <w:pStyle w:val="559AA03DDAA74CE589359D69BD4CE6D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F3D398BA274D708A4FB73BAC310A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F91C628-ACED-4F25-9DB5-4773C03C13BD}"/>
      </w:docPartPr>
      <w:docPartBody>
        <w:p w:rsidR="00D31E29" w:rsidRDefault="00655194">
          <w:pPr>
            <w:pStyle w:val="56F3D398BA274D708A4FB73BAC310A3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C4EDC2C96D04127BBC38E985034EE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3929D3-847E-451F-AD34-B6C7BDC0231A}"/>
      </w:docPartPr>
      <w:docPartBody>
        <w:p w:rsidR="00D31E29" w:rsidRDefault="00655194">
          <w:pPr>
            <w:pStyle w:val="1C4EDC2C96D04127BBC38E985034EE4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5F68F99AD6E4B32A903AE4D78B62AC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B8EE9F-4A0F-4CE6-8578-989338452A7E}"/>
      </w:docPartPr>
      <w:docPartBody>
        <w:p w:rsidR="00D31E29" w:rsidRDefault="00655194">
          <w:pPr>
            <w:pStyle w:val="F5F68F99AD6E4B32A903AE4D78B62AC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AD4283AD9A645E4B62CC315637E56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D18136-757F-4258-985D-37CE4D31F3BE}"/>
      </w:docPartPr>
      <w:docPartBody>
        <w:p w:rsidR="00D31E29" w:rsidRDefault="00655194">
          <w:pPr>
            <w:pStyle w:val="CAD4283AD9A645E4B62CC315637E565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670866A305D4CDCBA4103A1CBC053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34A8EA-7C16-47BF-A79E-0E1299E9760F}"/>
      </w:docPartPr>
      <w:docPartBody>
        <w:p w:rsidR="00D31E29" w:rsidRDefault="00655194">
          <w:pPr>
            <w:pStyle w:val="F670866A305D4CDCBA4103A1CBC053A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226B58EF107429CB4AF99BF9F7A71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7FA204-B369-4C9B-98AB-69EE208709E3}"/>
      </w:docPartPr>
      <w:docPartBody>
        <w:p w:rsidR="00D31E29" w:rsidRDefault="00655194">
          <w:pPr>
            <w:pStyle w:val="6226B58EF107429CB4AF99BF9F7A71A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156F8E7F60048EBBA8B3340AF4E21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FF2A1B-70E2-410E-884B-8FA020EA67C6}"/>
      </w:docPartPr>
      <w:docPartBody>
        <w:p w:rsidR="00D31E29" w:rsidRDefault="00655194">
          <w:pPr>
            <w:pStyle w:val="E156F8E7F60048EBBA8B3340AF4E219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A16A7CE851A40B98E02349367DC3F0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810FA3-42D2-4957-804A-91BBDBDA068C}"/>
      </w:docPartPr>
      <w:docPartBody>
        <w:p w:rsidR="00D31E29" w:rsidRDefault="00655194">
          <w:pPr>
            <w:pStyle w:val="FA16A7CE851A40B98E02349367DC3F0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6C615ED333842FD97054F6ABA3F60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186537-0109-4530-BF59-6A1C437E3CB7}"/>
      </w:docPartPr>
      <w:docPartBody>
        <w:p w:rsidR="00D31E29" w:rsidRDefault="00655194">
          <w:pPr>
            <w:pStyle w:val="46C615ED333842FD97054F6ABA3F607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1B0C1A8388F4840B300E8787F7AB6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8566D0-F12F-419C-B06E-A12752C60781}"/>
      </w:docPartPr>
      <w:docPartBody>
        <w:p w:rsidR="00D31E29" w:rsidRDefault="00655194">
          <w:pPr>
            <w:pStyle w:val="B1B0C1A8388F4840B300E8787F7AB6E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762087EF1034DBEA0B3D9E0D28B1DC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B8CDB1D-6897-462D-B754-6639FE9BFAFB}"/>
      </w:docPartPr>
      <w:docPartBody>
        <w:p w:rsidR="00D31E29" w:rsidRDefault="00655194">
          <w:pPr>
            <w:pStyle w:val="D762087EF1034DBEA0B3D9E0D28B1DC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2D30290D0464D9D942845787733D1B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6D55B3-B08A-4213-9298-12E460B8EF5D}"/>
      </w:docPartPr>
      <w:docPartBody>
        <w:p w:rsidR="00D31E29" w:rsidRDefault="00655194">
          <w:pPr>
            <w:pStyle w:val="32D30290D0464D9D942845787733D1B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E0779E717C43EA8C0791285602D4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00C78A-591B-4692-ACAF-CD4270C6725C}"/>
      </w:docPartPr>
      <w:docPartBody>
        <w:p w:rsidR="00D31E29" w:rsidRDefault="00655194">
          <w:pPr>
            <w:pStyle w:val="5AE0779E717C43EA8C0791285602D4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8734BC38E9741009DAC73F3EA950B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37FE11-0E00-43EC-A05E-3F029A166904}"/>
      </w:docPartPr>
      <w:docPartBody>
        <w:p w:rsidR="00D31E29" w:rsidRDefault="00655194">
          <w:pPr>
            <w:pStyle w:val="38734BC38E9741009DAC73F3EA950BD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761261F2654B9B8FFB84AE5C2907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C54518-DE52-4038-9923-4114D3DA3E2D}"/>
      </w:docPartPr>
      <w:docPartBody>
        <w:p w:rsidR="00D31E29" w:rsidRDefault="00655194">
          <w:pPr>
            <w:pStyle w:val="26761261F2654B9B8FFB84AE5C29071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70ADFA3382442BBA53A3330C20E82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0DBE05-BBC4-4105-BF1D-0617D1E04E64}"/>
      </w:docPartPr>
      <w:docPartBody>
        <w:p w:rsidR="00D31E29" w:rsidRDefault="00655194">
          <w:pPr>
            <w:pStyle w:val="E70ADFA3382442BBA53A3330C20E825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782808ECAAB493D8420811CB220AB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28D58A-7BEB-47E7-B637-DF84A623177D}"/>
      </w:docPartPr>
      <w:docPartBody>
        <w:p w:rsidR="00D31E29" w:rsidRDefault="00655194">
          <w:pPr>
            <w:pStyle w:val="3782808ECAAB493D8420811CB220ABD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66D5AE49EC34A37861532B0E89BE9B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943F404-6B39-4F0E-9B32-D3ABDDFFD8C3}"/>
      </w:docPartPr>
      <w:docPartBody>
        <w:p w:rsidR="00D31E29" w:rsidRDefault="00655194">
          <w:pPr>
            <w:pStyle w:val="466D5AE49EC34A37861532B0E89BE9B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8E4B8D036A846CBA9C18DF078C4EB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74B2878-1B93-4D6C-8818-8058E9FB92CF}"/>
      </w:docPartPr>
      <w:docPartBody>
        <w:p w:rsidR="00D31E29" w:rsidRDefault="00655194">
          <w:pPr>
            <w:pStyle w:val="A8E4B8D036A846CBA9C18DF078C4EBC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AC58E88EBB741B2AE83E1C8D6ED2F9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CD8F4D-C64D-40AD-8F5C-29CBFFD8E540}"/>
      </w:docPartPr>
      <w:docPartBody>
        <w:p w:rsidR="00D31E29" w:rsidRDefault="00655194">
          <w:pPr>
            <w:pStyle w:val="DAC58E88EBB741B2AE83E1C8D6ED2F9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1DEF861A09C49E6B594D696490DB0F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3860F8-65BF-47D6-AB6B-58EB372EFFA9}"/>
      </w:docPartPr>
      <w:docPartBody>
        <w:p w:rsidR="00D31E29" w:rsidRDefault="00655194">
          <w:pPr>
            <w:pStyle w:val="A1DEF861A09C49E6B594D696490DB0F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6B6D2C60DE459B812F47DB5CDCD7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BB8755-4B9E-460D-ACA4-B346EB2977EE}"/>
      </w:docPartPr>
      <w:docPartBody>
        <w:p w:rsidR="00D31E29" w:rsidRDefault="00655194">
          <w:pPr>
            <w:pStyle w:val="746B6D2C60DE459B812F47DB5CDCD78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085CEEAD25D4821AD04AF2515CA006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839445-877F-4F56-9F8B-2C982B799524}"/>
      </w:docPartPr>
      <w:docPartBody>
        <w:p w:rsidR="00D31E29" w:rsidRDefault="00655194">
          <w:pPr>
            <w:pStyle w:val="D085CEEAD25D4821AD04AF2515CA006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EB9C5F827AF4CBA913EB0FB928AC2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A0FACE-D478-478F-B78A-F924284E50CD}"/>
      </w:docPartPr>
      <w:docPartBody>
        <w:p w:rsidR="00D31E29" w:rsidRDefault="00655194">
          <w:pPr>
            <w:pStyle w:val="6EB9C5F827AF4CBA913EB0FB928AC2E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A10788301724C5B81556CEA7DBE8C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983906-4D38-44E2-A43C-013B88C50692}"/>
      </w:docPartPr>
      <w:docPartBody>
        <w:p w:rsidR="00D31E29" w:rsidRDefault="00655194">
          <w:pPr>
            <w:pStyle w:val="9A10788301724C5B81556CEA7DBE8C7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E07C480A71D4D87802A56ECDEF478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C93D231-C37F-448A-ADA4-4CDD43DFA4B8}"/>
      </w:docPartPr>
      <w:docPartBody>
        <w:p w:rsidR="00D31E29" w:rsidRDefault="00655194">
          <w:pPr>
            <w:pStyle w:val="9E07C480A71D4D87802A56ECDEF4789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E2F13737CAE438499088B2DAF02D2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DB549BA-6BE8-4202-B6BA-794D33D75A7C}"/>
      </w:docPartPr>
      <w:docPartBody>
        <w:p w:rsidR="00D31E29" w:rsidRDefault="00655194">
          <w:pPr>
            <w:pStyle w:val="DE2F13737CAE438499088B2DAF02D2E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F309B88DAF24F528EFEBC96DB7D44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68C380-902E-420B-AE79-9916E19C352A}"/>
      </w:docPartPr>
      <w:docPartBody>
        <w:p w:rsidR="00D31E29" w:rsidRDefault="00655194">
          <w:pPr>
            <w:pStyle w:val="4F309B88DAF24F528EFEBC96DB7D440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57E5749C9574E9FA8E8E3788D8176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E56791-06B5-4B0E-B1E7-D1E82E89E5F5}"/>
      </w:docPartPr>
      <w:docPartBody>
        <w:p w:rsidR="00D31E29" w:rsidRDefault="00655194">
          <w:pPr>
            <w:pStyle w:val="157E5749C9574E9FA8E8E3788D8176B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2FB3EC287A74CF496D468DA723A232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C74055-9E25-40E6-AB6F-BA745F220FC7}"/>
      </w:docPartPr>
      <w:docPartBody>
        <w:p w:rsidR="00D31E29" w:rsidRDefault="00655194">
          <w:pPr>
            <w:pStyle w:val="12FB3EC287A74CF496D468DA723A2324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75CE2B938CD40E2A6C7F2D2388E8D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5703906-4229-45BE-A956-39C0C9260D11}"/>
      </w:docPartPr>
      <w:docPartBody>
        <w:p w:rsidR="00D31E29" w:rsidRDefault="00655194">
          <w:pPr>
            <w:pStyle w:val="575CE2B938CD40E2A6C7F2D2388E8D4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8DFE10A415F445C99E04F82C2DCCB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0D56B8E-8613-4B1B-999B-28F0F2488059}"/>
      </w:docPartPr>
      <w:docPartBody>
        <w:p w:rsidR="00D31E29" w:rsidRDefault="00655194">
          <w:pPr>
            <w:pStyle w:val="58DFE10A415F445C99E04F82C2DCCB4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23C7349E7E7454D8C2E5C3A09A5D6B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3784F3-F399-4B3F-831D-DF728D45386B}"/>
      </w:docPartPr>
      <w:docPartBody>
        <w:p w:rsidR="00D31E29" w:rsidRDefault="00655194">
          <w:pPr>
            <w:pStyle w:val="A23C7349E7E7454D8C2E5C3A09A5D6B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177A7EA53B84AE882F0B0386B8768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085ABF3-2516-4ECF-883D-CE5F9485E7B4}"/>
      </w:docPartPr>
      <w:docPartBody>
        <w:p w:rsidR="00D31E29" w:rsidRDefault="00655194">
          <w:pPr>
            <w:pStyle w:val="2177A7EA53B84AE882F0B0386B8768A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2136755258741918A9E3552CEA725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70E8D0-F120-49F0-88F8-39126BD59A4B}"/>
      </w:docPartPr>
      <w:docPartBody>
        <w:p w:rsidR="00D31E29" w:rsidRDefault="00655194">
          <w:pPr>
            <w:pStyle w:val="C2136755258741918A9E3552CEA7256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7614DA83174254A26993EBF10969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D1180D-F25F-4623-BA8B-D164896DC919}"/>
      </w:docPartPr>
      <w:docPartBody>
        <w:p w:rsidR="00D31E29" w:rsidRDefault="00655194">
          <w:pPr>
            <w:pStyle w:val="197614DA83174254A26993EBF109694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ABDBF9343264AA6AC60CC45254DD4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8230B8-6A9F-4699-8FB8-005A7B59A617}"/>
      </w:docPartPr>
      <w:docPartBody>
        <w:p w:rsidR="00D31E29" w:rsidRDefault="00655194">
          <w:pPr>
            <w:pStyle w:val="6ABDBF9343264AA6AC60CC45254DD43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E1DF1C34EE34D70BE6FBAA4E46422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3E720D-5F9F-4F2C-A0E2-C368FAEAFCE2}"/>
      </w:docPartPr>
      <w:docPartBody>
        <w:p w:rsidR="00D31E29" w:rsidRDefault="00655194">
          <w:pPr>
            <w:pStyle w:val="2E1DF1C34EE34D70BE6FBAA4E464225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5EAFE3DFBD642F0BCD9DEE9BCEB5B3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4A17FF9-CEB5-4DE9-85B5-53F3988123E2}"/>
      </w:docPartPr>
      <w:docPartBody>
        <w:p w:rsidR="00D31E29" w:rsidRDefault="00655194">
          <w:pPr>
            <w:pStyle w:val="E5EAFE3DFBD642F0BCD9DEE9BCEB5B3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021FC7BF4A74ECB8461A58AF41936D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1D6A59-C4A4-40DF-8826-91E0088A2F1E}"/>
      </w:docPartPr>
      <w:docPartBody>
        <w:p w:rsidR="00D31E29" w:rsidRDefault="00655194">
          <w:pPr>
            <w:pStyle w:val="4021FC7BF4A74ECB8461A58AF41936D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30D6955BE6246B283E0CAEE10C96C3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434ED3-3B3A-40FA-84AA-6C6133FB5B45}"/>
      </w:docPartPr>
      <w:docPartBody>
        <w:p w:rsidR="00D31E29" w:rsidRDefault="00655194">
          <w:pPr>
            <w:pStyle w:val="130D6955BE6246B283E0CAEE10C96C3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AB431A369E478ABCDC8E7D7D5A0A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D2681F-F919-44C6-AD93-6EA52BFBF644}"/>
      </w:docPartPr>
      <w:docPartBody>
        <w:p w:rsidR="00D31E29" w:rsidRDefault="00655194">
          <w:pPr>
            <w:pStyle w:val="53AB431A369E478ABCDC8E7D7D5A0AA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BE2F3BF8EE84C608A01EAACF6CBD6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46A772-A08D-4787-9352-B1F7FCD261C3}"/>
      </w:docPartPr>
      <w:docPartBody>
        <w:p w:rsidR="00D31E29" w:rsidRDefault="00655194">
          <w:pPr>
            <w:pStyle w:val="2BE2F3BF8EE84C608A01EAACF6CBD6D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CC03FA245D04C5CB0E94752AD15F94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1D5251-4721-49A3-B461-55B253B9AE3B}"/>
      </w:docPartPr>
      <w:docPartBody>
        <w:p w:rsidR="00D31E29" w:rsidRDefault="00655194">
          <w:pPr>
            <w:pStyle w:val="7CC03FA245D04C5CB0E94752AD15F94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0559354634C477DB523D2D2527A2B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6D9CB1-E445-4699-B638-D84AD1160E42}"/>
      </w:docPartPr>
      <w:docPartBody>
        <w:p w:rsidR="00D31E29" w:rsidRDefault="00655194">
          <w:pPr>
            <w:pStyle w:val="30559354634C477DB523D2D2527A2BC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EC550472C2E4CA89D8CCC313DE2B7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3378CE-4869-41C1-B971-2462BBEBC873}"/>
      </w:docPartPr>
      <w:docPartBody>
        <w:p w:rsidR="00D31E29" w:rsidRDefault="00655194">
          <w:pPr>
            <w:pStyle w:val="AEC550472C2E4CA89D8CCC313DE2B71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0D916F334444BEABB9AD32A316B8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2B9C75-976C-425B-95D5-1D2F665A99ED}"/>
      </w:docPartPr>
      <w:docPartBody>
        <w:p w:rsidR="00D31E29" w:rsidRDefault="00655194">
          <w:pPr>
            <w:pStyle w:val="9B0D916F334444BEABB9AD32A316B89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636D678BFA446C1B06CA2AB84B089F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9F5D14F-0B04-4251-9506-22C70C39FA06}"/>
      </w:docPartPr>
      <w:docPartBody>
        <w:p w:rsidR="00D31E29" w:rsidRDefault="00655194">
          <w:pPr>
            <w:pStyle w:val="5636D678BFA446C1B06CA2AB84B089F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4857D4D46D442E9BC81D1E90E94BC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F1B5E0-DCCE-41BE-8CB0-75A58086E2CB}"/>
      </w:docPartPr>
      <w:docPartBody>
        <w:p w:rsidR="00D31E29" w:rsidRDefault="00655194">
          <w:pPr>
            <w:pStyle w:val="F4857D4D46D442E9BC81D1E90E94BCF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C596E13E84345EF947E498AC79593D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FB986F0-E040-4137-8F47-D9ABB6D45204}"/>
      </w:docPartPr>
      <w:docPartBody>
        <w:p w:rsidR="00D31E29" w:rsidRDefault="00655194">
          <w:pPr>
            <w:pStyle w:val="BC596E13E84345EF947E498AC79593D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EDE7ADD37084E2A989FCBC3A868349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8E6FFA-8F5E-463B-B79A-090990A84973}"/>
      </w:docPartPr>
      <w:docPartBody>
        <w:p w:rsidR="00D31E29" w:rsidRDefault="00655194">
          <w:pPr>
            <w:pStyle w:val="FEDE7ADD37084E2A989FCBC3A868349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A6FC3EEF6F64455A366661DFDC544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CA24B81-75BC-4544-80F2-D4D8B9981CDA}"/>
      </w:docPartPr>
      <w:docPartBody>
        <w:p w:rsidR="00D31E29" w:rsidRDefault="00655194">
          <w:pPr>
            <w:pStyle w:val="9A6FC3EEF6F64455A366661DFDC5446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20BEE1838524F4BB803077D04CF40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8E123D-7644-4EDC-A375-8716FD49BB38}"/>
      </w:docPartPr>
      <w:docPartBody>
        <w:p w:rsidR="00D31E29" w:rsidRDefault="00655194">
          <w:pPr>
            <w:pStyle w:val="F20BEE1838524F4BB803077D04CF402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DE8B5E34930424598BDA230EF89F93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9D7FC24-2F60-45E4-BC2F-0A7D880C849F}"/>
      </w:docPartPr>
      <w:docPartBody>
        <w:p w:rsidR="00D31E29" w:rsidRDefault="00655194">
          <w:pPr>
            <w:pStyle w:val="5DE8B5E34930424598BDA230EF89F93B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8CB9C7AB8BD4489904373500D3364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20E1DB-2319-4474-9167-991FBE71BC18}"/>
      </w:docPartPr>
      <w:docPartBody>
        <w:p w:rsidR="00D31E29" w:rsidRDefault="00655194">
          <w:pPr>
            <w:pStyle w:val="E8CB9C7AB8BD4489904373500D3364D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01FD89E75074FFBB8D7A3783B30CF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950196-3E4C-42FB-B991-09FF12821A20}"/>
      </w:docPartPr>
      <w:docPartBody>
        <w:p w:rsidR="00D31E29" w:rsidRDefault="00655194">
          <w:pPr>
            <w:pStyle w:val="901FD89E75074FFBB8D7A3783B30CF1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8192A160E0D457F9B293A1A76F7EE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BE8B92D-0562-4FB0-8A8D-6C7FB15375D4}"/>
      </w:docPartPr>
      <w:docPartBody>
        <w:p w:rsidR="00D31E29" w:rsidRDefault="00655194">
          <w:pPr>
            <w:pStyle w:val="58192A160E0D457F9B293A1A76F7EEC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E3B7159C7D4C9EA2EC796EE88BB4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B42BB7-F6BB-4DB1-B753-95D81BE28AEA}"/>
      </w:docPartPr>
      <w:docPartBody>
        <w:p w:rsidR="00D31E29" w:rsidRDefault="00655194">
          <w:pPr>
            <w:pStyle w:val="53E3B7159C7D4C9EA2EC796EE88BB4C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F09E2EA54FC433582BB907219BB6B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58246F-104D-4E61-B745-2B0B0380182C}"/>
      </w:docPartPr>
      <w:docPartBody>
        <w:p w:rsidR="00D31E29" w:rsidRDefault="00655194">
          <w:pPr>
            <w:pStyle w:val="1F09E2EA54FC433582BB907219BB6B9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FD14F8A862942079D262825C0C8AD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D2ABEE6-6FE9-4CAF-B4DF-B5007B7CDE72}"/>
      </w:docPartPr>
      <w:docPartBody>
        <w:p w:rsidR="00D31E29" w:rsidRDefault="00655194">
          <w:pPr>
            <w:pStyle w:val="1FD14F8A862942079D262825C0C8ADE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35E47CF08674765A17CF42C32A2B4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705BFF-B05E-48BB-B53B-13477F3BA41E}"/>
      </w:docPartPr>
      <w:docPartBody>
        <w:p w:rsidR="00D31E29" w:rsidRDefault="00655194">
          <w:pPr>
            <w:pStyle w:val="D35E47CF08674765A17CF42C32A2B4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7F65EB1BD5841F28784058D8987409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AA5DA4-9AC2-4EF9-9BFE-DCB93A592E21}"/>
      </w:docPartPr>
      <w:docPartBody>
        <w:p w:rsidR="00D31E29" w:rsidRDefault="00655194">
          <w:pPr>
            <w:pStyle w:val="F7F65EB1BD5841F28784058D8987409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83BD82270D94E50AD513D2EA9FE94B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25857A-EC77-41FB-9429-6AA07936F88E}"/>
      </w:docPartPr>
      <w:docPartBody>
        <w:p w:rsidR="00D31E29" w:rsidRDefault="00655194">
          <w:pPr>
            <w:pStyle w:val="683BD82270D94E50AD513D2EA9FE94B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F5AAC020DB543A2B7D8FB79361052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4FFB9E8-CB8F-4562-8F98-00516BBE5072}"/>
      </w:docPartPr>
      <w:docPartBody>
        <w:p w:rsidR="00D31E29" w:rsidRDefault="00655194">
          <w:pPr>
            <w:pStyle w:val="0F5AAC020DB543A2B7D8FB793610527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D67ECB86CD3447CBD262574DCBB5F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B051EEE-835D-419A-9539-DCE6588D2552}"/>
      </w:docPartPr>
      <w:docPartBody>
        <w:p w:rsidR="00D31E29" w:rsidRDefault="00655194">
          <w:pPr>
            <w:pStyle w:val="5D67ECB86CD3447CBD262574DCBB5F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3DB9FDC1505466A910289B3DB32839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200164E-A0BA-4B9B-9FEC-CF2EDE4CDEEF}"/>
      </w:docPartPr>
      <w:docPartBody>
        <w:p w:rsidR="00D31E29" w:rsidRDefault="00655194">
          <w:pPr>
            <w:pStyle w:val="03DB9FDC1505466A910289B3DB32839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8DDAD0E23D949BE8D6D7A52D3D1148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31377EF-749F-48D5-849C-4C3FE58F9BDF}"/>
      </w:docPartPr>
      <w:docPartBody>
        <w:p w:rsidR="00D31E29" w:rsidRDefault="00655194">
          <w:pPr>
            <w:pStyle w:val="D8DDAD0E23D949BE8D6D7A52D3D1148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55F7E81A504C5AB5B33A54CE68CEA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2C301AA-8429-4460-88DF-20235DEAAF27}"/>
      </w:docPartPr>
      <w:docPartBody>
        <w:p w:rsidR="00D31E29" w:rsidRDefault="00655194">
          <w:pPr>
            <w:pStyle w:val="3655F7E81A504C5AB5B33A54CE68CEA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4815307372341B9935C3276141D48E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6BEF2D2-A9E3-4542-ADC0-0146C09A89B6}"/>
      </w:docPartPr>
      <w:docPartBody>
        <w:p w:rsidR="00D31E29" w:rsidRDefault="00655194">
          <w:pPr>
            <w:pStyle w:val="54815307372341B9935C3276141D48E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FF281A938FA4094888894324D5106C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6AED22-E457-46AC-A6C7-E889528D92EC}"/>
      </w:docPartPr>
      <w:docPartBody>
        <w:p w:rsidR="00D31E29" w:rsidRDefault="00655194">
          <w:pPr>
            <w:pStyle w:val="7FF281A938FA4094888894324D5106C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9AF53ED489F4E349D69B9C6F409390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F03D9F-81B4-405B-B4F3-5415CB9CD158}"/>
      </w:docPartPr>
      <w:docPartBody>
        <w:p w:rsidR="00D31E29" w:rsidRDefault="00655194">
          <w:pPr>
            <w:pStyle w:val="F9AF53ED489F4E349D69B9C6F409390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306C892516645019BBA73E937EA1C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397CC7-D77E-4320-9AE8-0BEA6B50EC29}"/>
      </w:docPartPr>
      <w:docPartBody>
        <w:p w:rsidR="00D31E29" w:rsidRDefault="00655194">
          <w:pPr>
            <w:pStyle w:val="2306C892516645019BBA73E937EA1C3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8DA72B1AD1046B6AE8FEEAAAC8E4F2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65D35F-ADC3-49CA-80E4-5F4AECF670E6}"/>
      </w:docPartPr>
      <w:docPartBody>
        <w:p w:rsidR="00D31E29" w:rsidRDefault="00655194">
          <w:pPr>
            <w:pStyle w:val="A8DA72B1AD1046B6AE8FEEAAAC8E4F2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B803A5A3C974BAD9234CCDB9A5F31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C0F9012-5F72-48F4-AFA2-001442AE93A4}"/>
      </w:docPartPr>
      <w:docPartBody>
        <w:p w:rsidR="00D31E29" w:rsidRDefault="00655194">
          <w:pPr>
            <w:pStyle w:val="8B803A5A3C974BAD9234CCDB9A5F31A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AA42EB9C7F84F089A570B37023BA6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4D9C1D-0F5D-41B7-A87F-E75A3BBDE529}"/>
      </w:docPartPr>
      <w:docPartBody>
        <w:p w:rsidR="00D31E29" w:rsidRDefault="00655194">
          <w:pPr>
            <w:pStyle w:val="DAA42EB9C7F84F089A570B37023BA63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1A866DB14B34CDFA9AC1461821531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8ACD80-EA33-4420-87DA-7E50DA5E3CA1}"/>
      </w:docPartPr>
      <w:docPartBody>
        <w:p w:rsidR="00D31E29" w:rsidRDefault="00655194">
          <w:pPr>
            <w:pStyle w:val="21A866DB14B34CDFA9AC14618215315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E4864405882471690DCE2D1D79B17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8570DE-3932-4CCF-82AB-D462AF796C9E}"/>
      </w:docPartPr>
      <w:docPartBody>
        <w:p w:rsidR="00D31E29" w:rsidRDefault="00655194">
          <w:pPr>
            <w:pStyle w:val="0E4864405882471690DCE2D1D79B176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28B65F342CB4DB8ACF644568F57CCE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559D63-1E5F-4E1F-9E80-659DCA320AAD}"/>
      </w:docPartPr>
      <w:docPartBody>
        <w:p w:rsidR="00D31E29" w:rsidRDefault="00655194">
          <w:pPr>
            <w:pStyle w:val="A28B65F342CB4DB8ACF644568F57CCE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28A5C0FA6ED40E7867CD9A3B5BC89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632FF2-7594-4997-B38F-5C07F91CB91A}"/>
      </w:docPartPr>
      <w:docPartBody>
        <w:p w:rsidR="00D31E29" w:rsidRDefault="00655194">
          <w:pPr>
            <w:pStyle w:val="C28A5C0FA6ED40E7867CD9A3B5BC89C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5BD7C2AE22C409DB721CE28468C97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F9F7DBD-C2B4-4DFE-9F98-3226AB1D09E8}"/>
      </w:docPartPr>
      <w:docPartBody>
        <w:p w:rsidR="00D31E29" w:rsidRDefault="00655194">
          <w:pPr>
            <w:pStyle w:val="35BD7C2AE22C409DB721CE28468C974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395567CE4A74CAAA28ABD646F6D598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A358A6D-33F8-427B-BF87-929839B884E0}"/>
      </w:docPartPr>
      <w:docPartBody>
        <w:p w:rsidR="00D31E29" w:rsidRDefault="00655194">
          <w:pPr>
            <w:pStyle w:val="5395567CE4A74CAAA28ABD646F6D598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2AAF25C7D004E2597E373CDF600D2A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376A2B-328F-484E-A997-2B5E994C67A9}"/>
      </w:docPartPr>
      <w:docPartBody>
        <w:p w:rsidR="00D31E29" w:rsidRDefault="00655194">
          <w:pPr>
            <w:pStyle w:val="52AAF25C7D004E2597E373CDF600D2A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3CBA77A55BF4191A5CFFF75BDD6E2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B8ACAA-591B-450B-BCEB-C984A86FA0D3}"/>
      </w:docPartPr>
      <w:docPartBody>
        <w:p w:rsidR="00D31E29" w:rsidRDefault="00655194">
          <w:pPr>
            <w:pStyle w:val="F3CBA77A55BF4191A5CFFF75BDD6E2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AF85E3FF24B49B3801365258919E9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75C392-B8CE-4F9A-B04C-86876FD62785}"/>
      </w:docPartPr>
      <w:docPartBody>
        <w:p w:rsidR="00D31E29" w:rsidRDefault="00655194">
          <w:pPr>
            <w:pStyle w:val="BAF85E3FF24B49B3801365258919E92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EE1DD29D0384E928A17E93DD7184A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4653102-4377-4599-B580-DFEB8DBB52ED}"/>
      </w:docPartPr>
      <w:docPartBody>
        <w:p w:rsidR="00D31E29" w:rsidRDefault="00655194">
          <w:pPr>
            <w:pStyle w:val="CEE1DD29D0384E928A17E93DD7184A7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CC11807CB7445D1A5917C00642CAC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BE9C39-B040-41A7-BB96-939E47E8DF98}"/>
      </w:docPartPr>
      <w:docPartBody>
        <w:p w:rsidR="00D31E29" w:rsidRDefault="00655194">
          <w:pPr>
            <w:pStyle w:val="0CC11807CB7445D1A5917C00642CACE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46ECF815EF04EF2BE387C49E24918F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4F4D749-866A-4428-916B-466BDE88F567}"/>
      </w:docPartPr>
      <w:docPartBody>
        <w:p w:rsidR="00D31E29" w:rsidRDefault="00655194">
          <w:pPr>
            <w:pStyle w:val="946ECF815EF04EF2BE387C49E24918F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699333F183744E29690FF64C79A26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ADE438D-2260-478E-8D98-785119ABE0C5}"/>
      </w:docPartPr>
      <w:docPartBody>
        <w:p w:rsidR="00D31E29" w:rsidRDefault="00655194">
          <w:pPr>
            <w:pStyle w:val="6699333F183744E29690FF64C79A26C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682C8A3807745AB854186709B9EDC7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47830A-4C07-4D98-B29B-87DAC416F33F}"/>
      </w:docPartPr>
      <w:docPartBody>
        <w:p w:rsidR="00D31E29" w:rsidRDefault="00655194">
          <w:pPr>
            <w:pStyle w:val="4682C8A3807745AB854186709B9EDC7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F431176368C4CAEA09CC99CA4F4CBD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A2253E-80E5-44E2-B486-6BBDFB9C1834}"/>
      </w:docPartPr>
      <w:docPartBody>
        <w:p w:rsidR="00D31E29" w:rsidRDefault="00655194">
          <w:pPr>
            <w:pStyle w:val="0F431176368C4CAEA09CC99CA4F4CBDB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A85423506BE47D0A5ADD0611277F92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0B526AF-54DE-43F8-9716-6A60DA0CCF2B}"/>
      </w:docPartPr>
      <w:docPartBody>
        <w:p w:rsidR="00D31E29" w:rsidRDefault="00655194">
          <w:pPr>
            <w:pStyle w:val="1A85423506BE47D0A5ADD0611277F92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AE02FF32A1F41AB9A3DDBDB4DB299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B93051-B1FE-4373-A02C-0AB6D62F67C7}"/>
      </w:docPartPr>
      <w:docPartBody>
        <w:p w:rsidR="00D31E29" w:rsidRDefault="00655194">
          <w:pPr>
            <w:pStyle w:val="5AE02FF32A1F41AB9A3DDBDB4DB2994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CE0732C89734AB0AE6EED42FA7061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126E95-5259-4672-BE0F-7EEAB60570CD}"/>
      </w:docPartPr>
      <w:docPartBody>
        <w:p w:rsidR="00D31E29" w:rsidRDefault="00655194">
          <w:pPr>
            <w:pStyle w:val="7CE0732C89734AB0AE6EED42FA70614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AF5E3D749C34508A315C4CC6F3AFA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49C1D8C-0B75-4D1A-992A-3597D1459578}"/>
      </w:docPartPr>
      <w:docPartBody>
        <w:p w:rsidR="00D31E29" w:rsidRDefault="00655194">
          <w:pPr>
            <w:pStyle w:val="EAF5E3D749C34508A315C4CC6F3AFA4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27DC632C80D4328B6046B59223C9A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2668D0-B58E-4B6F-9E0C-A9DCC20D8905}"/>
      </w:docPartPr>
      <w:docPartBody>
        <w:p w:rsidR="00D31E29" w:rsidRDefault="00655194">
          <w:pPr>
            <w:pStyle w:val="F27DC632C80D4328B6046B59223C9A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94818046A05400884C1C9C8D669B00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FAD84F-19D2-4B52-8050-1C027986B2BB}"/>
      </w:docPartPr>
      <w:docPartBody>
        <w:p w:rsidR="00D31E29" w:rsidRDefault="00655194">
          <w:pPr>
            <w:pStyle w:val="D94818046A05400884C1C9C8D669B00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E2C6AD96BF141788D24DFEB303BD6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652D7A-1985-401D-B3D7-72F51426ECD1}"/>
      </w:docPartPr>
      <w:docPartBody>
        <w:p w:rsidR="00D31E29" w:rsidRDefault="00655194">
          <w:pPr>
            <w:pStyle w:val="8E2C6AD96BF141788D24DFEB303BD6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A51EA571934002BB7182E1AD14DA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F7044F9-7624-4D3C-85F9-898FCB5EE1B8}"/>
      </w:docPartPr>
      <w:docPartBody>
        <w:p w:rsidR="00D31E29" w:rsidRDefault="00655194">
          <w:pPr>
            <w:pStyle w:val="34A51EA571934002BB7182E1AD14DAE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812DE900FC412F9B4899D71B41F36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0F55424-FFE3-4838-9FEF-5070ADFB6568}"/>
      </w:docPartPr>
      <w:docPartBody>
        <w:p w:rsidR="00D31E29" w:rsidRDefault="00655194">
          <w:pPr>
            <w:pStyle w:val="61812DE900FC412F9B4899D71B41F36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FD118478D88406187C183FC3A3DF2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D6D5D7-B44E-4651-BD36-0657F01351F3}"/>
      </w:docPartPr>
      <w:docPartBody>
        <w:p w:rsidR="00D31E29" w:rsidRDefault="00655194">
          <w:pPr>
            <w:pStyle w:val="7FD118478D88406187C183FC3A3DF21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A87CC04DF8B406EADA4327C7641037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7076AF1-87F9-43D2-94C1-86A44A4A7801}"/>
      </w:docPartPr>
      <w:docPartBody>
        <w:p w:rsidR="00D31E29" w:rsidRDefault="00655194">
          <w:pPr>
            <w:pStyle w:val="9A87CC04DF8B406EADA4327C7641037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3A10ACF31B34712AA549642F4C338C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7CBCB0B-5AB1-4E6B-A9DB-99E23FE4BBE6}"/>
      </w:docPartPr>
      <w:docPartBody>
        <w:p w:rsidR="00D31E29" w:rsidRDefault="00655194">
          <w:pPr>
            <w:pStyle w:val="E3A10ACF31B34712AA549642F4C338C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79A4541F6DDA4EFC85A7170EBB7396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4B2BFE-DB70-4A12-A5E3-651819CF6AE7}"/>
      </w:docPartPr>
      <w:docPartBody>
        <w:p w:rsidR="00D31E29" w:rsidRDefault="00655194">
          <w:pPr>
            <w:pStyle w:val="79A4541F6DDA4EFC85A7170EBB73965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0A266B37B34A1F8968A7B8E28194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36DA4C1-EBC4-4EE0-BD29-E647B7070D88}"/>
      </w:docPartPr>
      <w:docPartBody>
        <w:p w:rsidR="00D31E29" w:rsidRDefault="00655194">
          <w:pPr>
            <w:pStyle w:val="F00A266B37B34A1F8968A7B8E281948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A2FD3561DEA4CD593AA8C85CBF9A5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2B04F4-B99E-4150-8EFC-24C94DBDFC16}"/>
      </w:docPartPr>
      <w:docPartBody>
        <w:p w:rsidR="00D31E29" w:rsidRDefault="00655194">
          <w:pPr>
            <w:pStyle w:val="3A2FD3561DEA4CD593AA8C85CBF9A5A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556DA023B334FC5A8E3B6BF065366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76CB7C7-4904-498E-9001-3339C8B26258}"/>
      </w:docPartPr>
      <w:docPartBody>
        <w:p w:rsidR="00D31E29" w:rsidRDefault="00655194">
          <w:pPr>
            <w:pStyle w:val="7556DA023B334FC5A8E3B6BF0653668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EF44705B24348B8927289A19D5525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8F766D7-5721-4FC7-A62C-93595FDA8161}"/>
      </w:docPartPr>
      <w:docPartBody>
        <w:p w:rsidR="00D31E29" w:rsidRDefault="00655194">
          <w:pPr>
            <w:pStyle w:val="AEF44705B24348B8927289A19D5525A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67A1A7A421844DA9F3A883C708A7E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A06CB7-F444-422B-A764-B44861F442BB}"/>
      </w:docPartPr>
      <w:docPartBody>
        <w:p w:rsidR="00D31E29" w:rsidRDefault="00655194">
          <w:pPr>
            <w:pStyle w:val="767A1A7A421844DA9F3A883C708A7E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A3328E9F563494AB4196A971A76F90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1563082-0E70-45B3-BB92-2EAFBDC1BA54}"/>
      </w:docPartPr>
      <w:docPartBody>
        <w:p w:rsidR="00D31E29" w:rsidRDefault="00655194">
          <w:pPr>
            <w:pStyle w:val="6A3328E9F563494AB4196A971A76F90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8BD0E9B9F1B423A8FC54A6E3ABEFD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E198EC-9689-41D0-8480-D26A67CE51F3}"/>
      </w:docPartPr>
      <w:docPartBody>
        <w:p w:rsidR="00D31E29" w:rsidRDefault="00655194">
          <w:pPr>
            <w:pStyle w:val="D8BD0E9B9F1B423A8FC54A6E3ABEFD8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FCC4194CF8648638EF5094A673146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EE745F1-797A-4597-BF6D-412889B59020}"/>
      </w:docPartPr>
      <w:docPartBody>
        <w:p w:rsidR="00D31E29" w:rsidRDefault="00655194">
          <w:pPr>
            <w:pStyle w:val="EFCC4194CF8648638EF5094A6731463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460A0BD697546C1B1097B5AF80AD11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A543CA-5C43-4F1B-A8BD-924F7D170BBE}"/>
      </w:docPartPr>
      <w:docPartBody>
        <w:p w:rsidR="00D31E29" w:rsidRDefault="00655194">
          <w:pPr>
            <w:pStyle w:val="7460A0BD697546C1B1097B5AF80AD11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50D0B9D94124E8DB760EBD6CC6BFED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EE83C93-3030-4874-A777-E4AC8071E6E4}"/>
      </w:docPartPr>
      <w:docPartBody>
        <w:p w:rsidR="00D31E29" w:rsidRDefault="00655194">
          <w:pPr>
            <w:pStyle w:val="550D0B9D94124E8DB760EBD6CC6BFED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258EE61F90549939BE910AD0454B68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0FE8018-0930-4CD4-B984-A714BDA13327}"/>
      </w:docPartPr>
      <w:docPartBody>
        <w:p w:rsidR="00D31E29" w:rsidRDefault="00655194">
          <w:pPr>
            <w:pStyle w:val="C258EE61F90549939BE910AD0454B68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42B862538454E159725A1AED030021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C14848-DEFC-40D3-A98B-E6A998EAF7BF}"/>
      </w:docPartPr>
      <w:docPartBody>
        <w:p w:rsidR="00D31E29" w:rsidRDefault="00655194">
          <w:pPr>
            <w:pStyle w:val="842B862538454E159725A1AED030021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0C40086DBAA4E429DE85DD9649A834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DD3567-DACE-4F5D-9767-772EA3AFCD97}"/>
      </w:docPartPr>
      <w:docPartBody>
        <w:p w:rsidR="00D31E29" w:rsidRDefault="00655194">
          <w:pPr>
            <w:pStyle w:val="B0C40086DBAA4E429DE85DD9649A834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BBF1961F3544E7ABB7639E16F2E530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B425C1-6B52-4F42-B96F-C9346B69313C}"/>
      </w:docPartPr>
      <w:docPartBody>
        <w:p w:rsidR="00D31E29" w:rsidRDefault="00655194">
          <w:pPr>
            <w:pStyle w:val="0BBF1961F3544E7ABB7639E16F2E530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B3EB72A303141A99A49AF23FF90CC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4F820D8-7733-4107-B371-4A141F6A8D7A}"/>
      </w:docPartPr>
      <w:docPartBody>
        <w:p w:rsidR="00D31E29" w:rsidRDefault="00655194">
          <w:pPr>
            <w:pStyle w:val="BB3EB72A303141A99A49AF23FF90CCA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08E99938ACA4DAB84BE0F8C0A5B13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94821A2-6E60-4496-B7EE-B944F767197B}"/>
      </w:docPartPr>
      <w:docPartBody>
        <w:p w:rsidR="00D31E29" w:rsidRDefault="00655194">
          <w:pPr>
            <w:pStyle w:val="B08E99938ACA4DAB84BE0F8C0A5B13D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DEE54A2E4DD494FAF8031726E5C52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A039D8-FDD5-4B90-8449-40961C80CEA0}"/>
      </w:docPartPr>
      <w:docPartBody>
        <w:p w:rsidR="00D31E29" w:rsidRDefault="00655194">
          <w:pPr>
            <w:pStyle w:val="9DEE54A2E4DD494FAF8031726E5C523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BF233D53D294A94BF2F11818B0059E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4309E4-CB97-47FE-90D7-60262073C232}"/>
      </w:docPartPr>
      <w:docPartBody>
        <w:p w:rsidR="00D31E29" w:rsidRDefault="00655194">
          <w:pPr>
            <w:pStyle w:val="0BF233D53D294A94BF2F11818B0059E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215CE6C3E804D46BC4EADB3FDB892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9906EAE-40E2-4936-B865-AB6F16AE439A}"/>
      </w:docPartPr>
      <w:docPartBody>
        <w:p w:rsidR="00D31E29" w:rsidRDefault="00655194">
          <w:pPr>
            <w:pStyle w:val="D215CE6C3E804D46BC4EADB3FDB892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5ED30965DEC429EA402235ED382FD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C3B97F-7D50-486D-A477-62BD0E250F7F}"/>
      </w:docPartPr>
      <w:docPartBody>
        <w:p w:rsidR="00D31E29" w:rsidRDefault="00655194">
          <w:pPr>
            <w:pStyle w:val="75ED30965DEC429EA402235ED382FDA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67DF1F94FA048D8B32031C0FEC196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1B0CE1-4E0B-4698-B911-DFA20ABA506D}"/>
      </w:docPartPr>
      <w:docPartBody>
        <w:p w:rsidR="00D31E29" w:rsidRDefault="00655194">
          <w:pPr>
            <w:pStyle w:val="267DF1F94FA048D8B32031C0FEC196E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9319AE23EA246E5B80DC54963742D3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81FBDB-BE5B-4FE6-9BC1-38BC4EF6227E}"/>
      </w:docPartPr>
      <w:docPartBody>
        <w:p w:rsidR="00D31E29" w:rsidRDefault="00655194">
          <w:pPr>
            <w:pStyle w:val="D9319AE23EA246E5B80DC54963742D3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36647D855E64D9ABD692ED2A239639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11497C-F83D-4B19-A1AD-630895E7E9E9}"/>
      </w:docPartPr>
      <w:docPartBody>
        <w:p w:rsidR="00D31E29" w:rsidRDefault="00655194">
          <w:pPr>
            <w:pStyle w:val="436647D855E64D9ABD692ED2A239639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1CFAC40D0A24942A2A121393851DFC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C8FA56-A3DE-4FA4-99EC-D82274EB51E5}"/>
      </w:docPartPr>
      <w:docPartBody>
        <w:p w:rsidR="00D31E29" w:rsidRDefault="00655194">
          <w:pPr>
            <w:pStyle w:val="21CFAC40D0A24942A2A121393851DFC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7D46F1F8F344C8899BDAF0D249899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1CE2121-46A0-4118-AB74-5E92530EEDF9}"/>
      </w:docPartPr>
      <w:docPartBody>
        <w:p w:rsidR="00D31E29" w:rsidRDefault="00655194">
          <w:pPr>
            <w:pStyle w:val="47D46F1F8F344C8899BDAF0D249899C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071EE7529714D97A05FC4578CCD37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9A4A48-F70D-4867-846C-A25CE335E012}"/>
      </w:docPartPr>
      <w:docPartBody>
        <w:p w:rsidR="00D31E29" w:rsidRDefault="00655194">
          <w:pPr>
            <w:pStyle w:val="C071EE7529714D97A05FC4578CCD37D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F9214DD6BEB417DA7F3825A106680A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D4ECAE0-1389-444E-9044-FD31E2647CF4}"/>
      </w:docPartPr>
      <w:docPartBody>
        <w:p w:rsidR="00D31E29" w:rsidRDefault="00655194">
          <w:pPr>
            <w:pStyle w:val="8F9214DD6BEB417DA7F3825A106680A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0C2C9EDEA141088B37564089BD593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49B9D-69D8-480A-A081-1A4CD6EAA93F}"/>
      </w:docPartPr>
      <w:docPartBody>
        <w:p w:rsidR="00D31E29" w:rsidRDefault="00655194">
          <w:pPr>
            <w:pStyle w:val="5E0C2C9EDEA141088B37564089BD593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EC9E70C76E6422991C10D94056F4E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5D9C2E0-8676-4AE7-9316-1540C47FB879}"/>
      </w:docPartPr>
      <w:docPartBody>
        <w:p w:rsidR="00D31E29" w:rsidRDefault="00655194">
          <w:pPr>
            <w:pStyle w:val="2EC9E70C76E6422991C10D94056F4ED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B513DDAC4024C46A0FDFEE0DF041B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C3F7AB-1365-4D04-9209-CA71E9FB9B60}"/>
      </w:docPartPr>
      <w:docPartBody>
        <w:p w:rsidR="00D31E29" w:rsidRDefault="00655194">
          <w:pPr>
            <w:pStyle w:val="5B513DDAC4024C46A0FDFEE0DF041B0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6378A69822F40D8AF3D9873623129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6A6D2DD-0ED1-4A81-ADAF-2EBB94E8336F}"/>
      </w:docPartPr>
      <w:docPartBody>
        <w:p w:rsidR="00D31E29" w:rsidRDefault="00655194">
          <w:pPr>
            <w:pStyle w:val="A6378A69822F40D8AF3D98736231291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43D8DF4FECE4A5FA4DEC3F9B5B70D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A68D552-C809-421F-991B-7AFB482EB269}"/>
      </w:docPartPr>
      <w:docPartBody>
        <w:p w:rsidR="00D31E29" w:rsidRDefault="00655194">
          <w:pPr>
            <w:pStyle w:val="C43D8DF4FECE4A5FA4DEC3F9B5B70DF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3B6A6CA669340379C453B8A0947D1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B76501B-DA6A-4938-9E73-BA04CEA0EA81}"/>
      </w:docPartPr>
      <w:docPartBody>
        <w:p w:rsidR="00D31E29" w:rsidRDefault="00655194">
          <w:pPr>
            <w:pStyle w:val="03B6A6CA669340379C453B8A0947D11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25F1C3F94324F14BDB6A42B780FA1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949ADB-F4A9-4875-8273-33FEC1B5ADD4}"/>
      </w:docPartPr>
      <w:docPartBody>
        <w:p w:rsidR="00D31E29" w:rsidRDefault="00655194">
          <w:pPr>
            <w:pStyle w:val="225F1C3F94324F14BDB6A42B780FA1F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2C201871B5413695051FF2E95ACD4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F0F806-CC4F-4AC2-ACFA-D86688AEE735}"/>
      </w:docPartPr>
      <w:docPartBody>
        <w:p w:rsidR="00D31E29" w:rsidRDefault="00655194">
          <w:pPr>
            <w:pStyle w:val="912C201871B5413695051FF2E95ACD4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5A9300EF1EC4A0E8B5D63679348B49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4695E29-AA37-4585-A5F4-54F86C3B5E4B}"/>
      </w:docPartPr>
      <w:docPartBody>
        <w:p w:rsidR="00D31E29" w:rsidRDefault="00655194">
          <w:pPr>
            <w:pStyle w:val="E5A9300EF1EC4A0E8B5D63679348B49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9B8A60B7C9C413899F198C14597935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E1E9325-60DB-4CA9-9E38-62FAB2604F75}"/>
      </w:docPartPr>
      <w:docPartBody>
        <w:p w:rsidR="00D31E29" w:rsidRDefault="00655194">
          <w:pPr>
            <w:pStyle w:val="19B8A60B7C9C413899F198C14597935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8FD7BEFA19C4DEF8171E21B40611E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41CBA9-E235-4CF5-975E-BA0E3EFA0ED5}"/>
      </w:docPartPr>
      <w:docPartBody>
        <w:p w:rsidR="00D31E29" w:rsidRDefault="00655194">
          <w:pPr>
            <w:pStyle w:val="18FD7BEFA19C4DEF8171E21B40611E8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53D234996B446D08B5F4BC39DD1B7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B21CCAE-30DD-4350-8815-27C5774D89CC}"/>
      </w:docPartPr>
      <w:docPartBody>
        <w:p w:rsidR="00D31E29" w:rsidRDefault="00655194">
          <w:pPr>
            <w:pStyle w:val="253D234996B446D08B5F4BC39DD1B7D1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617651141042E1B141A1F98B9D84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D8F767-6598-4070-93E9-A6E56C2E949A}"/>
      </w:docPartPr>
      <w:docPartBody>
        <w:p w:rsidR="00D31E29" w:rsidRDefault="00655194">
          <w:pPr>
            <w:pStyle w:val="F0617651141042E1B141A1F98B9D843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60E2ABBE41E4CB6AFE2FB8DF00F977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C38902F-5D63-4345-B8D3-5C0B38140679}"/>
      </w:docPartPr>
      <w:docPartBody>
        <w:p w:rsidR="00D31E29" w:rsidRDefault="00655194">
          <w:pPr>
            <w:pStyle w:val="960E2ABBE41E4CB6AFE2FB8DF00F977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2CFD9E8CD4A446FD8B6F5F46033D2F6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8740B47-C85F-4444-9996-8EB58417702C}"/>
      </w:docPartPr>
      <w:docPartBody>
        <w:p w:rsidR="00D31E29" w:rsidRDefault="00655194">
          <w:pPr>
            <w:pStyle w:val="2CFD9E8CD4A446FD8B6F5F46033D2F6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C46E8F2B46443E4886046C749D7ECE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2DC997-043E-4A12-AE33-6EABB592CFBA}"/>
      </w:docPartPr>
      <w:docPartBody>
        <w:p w:rsidR="00D31E29" w:rsidRDefault="00655194">
          <w:pPr>
            <w:pStyle w:val="5C46E8F2B46443E4886046C749D7ECEE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4535DBBC1F44628969FF7FBABFDB94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6ECDF0-A835-41BE-9351-4D291B799062}"/>
      </w:docPartPr>
      <w:docPartBody>
        <w:p w:rsidR="00D31E29" w:rsidRDefault="00655194">
          <w:pPr>
            <w:pStyle w:val="94535DBBC1F44628969FF7FBABFDB946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C42D79D9F3F421DAF694809CCEA432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57BBFBE-61A5-41B7-BC06-EFA9999308E8}"/>
      </w:docPartPr>
      <w:docPartBody>
        <w:p w:rsidR="00D31E29" w:rsidRDefault="00655194">
          <w:pPr>
            <w:pStyle w:val="DC42D79D9F3F421DAF694809CCEA432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E329DF1DD4E4E8D862E1C1DAC52542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E2464F-29AF-4B09-8B4E-53A7F7A779A6}"/>
      </w:docPartPr>
      <w:docPartBody>
        <w:p w:rsidR="00D31E29" w:rsidRDefault="00655194">
          <w:pPr>
            <w:pStyle w:val="5E329DF1DD4E4E8D862E1C1DAC52542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5C4C6366F974B7780F73BA3F9D807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2EF08DB-4703-47DA-84F1-E6E6557EE7BA}"/>
      </w:docPartPr>
      <w:docPartBody>
        <w:p w:rsidR="00D31E29" w:rsidRDefault="00655194">
          <w:pPr>
            <w:pStyle w:val="65C4C6366F974B7780F73BA3F9D807B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106BCEF830642BF92C3974B4DDE83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ECD2834-57CE-4866-B789-448581A32D17}"/>
      </w:docPartPr>
      <w:docPartBody>
        <w:p w:rsidR="00D31E29" w:rsidRDefault="00655194">
          <w:pPr>
            <w:pStyle w:val="0106BCEF830642BF92C3974B4DDE838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06B69F74EC242258877C156AE8BEF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78705B3-0119-46BF-9193-37FA42938631}"/>
      </w:docPartPr>
      <w:docPartBody>
        <w:p w:rsidR="00D31E29" w:rsidRDefault="00655194">
          <w:pPr>
            <w:pStyle w:val="506B69F74EC242258877C156AE8BEF1C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15FAB29915A4E828E8567B7480C06E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E7E8730-C307-43CD-AF06-90C6E0FB5FA3}"/>
      </w:docPartPr>
      <w:docPartBody>
        <w:p w:rsidR="00D31E29" w:rsidRDefault="00655194">
          <w:pPr>
            <w:pStyle w:val="915FAB29915A4E828E8567B7480C06E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8B0A268DAD8740D1A3692ED35D0DC9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8903B3-E0D6-420F-ABAA-1AD793CA7962}"/>
      </w:docPartPr>
      <w:docPartBody>
        <w:p w:rsidR="00D31E29" w:rsidRDefault="00655194">
          <w:pPr>
            <w:pStyle w:val="8B0A268DAD8740D1A3692ED35D0DC95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B51AEB700D44F759D36CB083BF773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EB18395-1CB2-43BF-9788-8D6EA2166124}"/>
      </w:docPartPr>
      <w:docPartBody>
        <w:p w:rsidR="00D31E29" w:rsidRDefault="00655194">
          <w:pPr>
            <w:pStyle w:val="5B51AEB700D44F759D36CB083BF773B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2653BF02FE44AC39C0A0AC42DDF5D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7B9C1D-7326-4AAD-B28D-4CB5BA67CAC5}"/>
      </w:docPartPr>
      <w:docPartBody>
        <w:p w:rsidR="00D31E29" w:rsidRDefault="00655194">
          <w:pPr>
            <w:pStyle w:val="C2653BF02FE44AC39C0A0AC42DDF5D1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A651C04C20B4A8C921906B879988A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24D5346-7998-425A-A1DD-7F91E6FD2A9E}"/>
      </w:docPartPr>
      <w:docPartBody>
        <w:p w:rsidR="00D31E29" w:rsidRDefault="00655194">
          <w:pPr>
            <w:pStyle w:val="CA651C04C20B4A8C921906B879988A68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1BF3F76E5BE4C168D87EDD1FD01D33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68F38D-24B7-4A21-881B-09E1CFC4ED44}"/>
      </w:docPartPr>
      <w:docPartBody>
        <w:p w:rsidR="00D31E29" w:rsidRDefault="00655194">
          <w:pPr>
            <w:pStyle w:val="C1BF3F76E5BE4C168D87EDD1FD01D33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9B257D8E46D9414A9635964527032E4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AC70A22-1B9D-41E8-AF3A-00A83D63C4D8}"/>
      </w:docPartPr>
      <w:docPartBody>
        <w:p w:rsidR="00D31E29" w:rsidRDefault="00655194">
          <w:pPr>
            <w:pStyle w:val="9B257D8E46D9414A9635964527032E4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B7D4F58D88C4FFA8FE68C54AB1BDA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7BBE574-749C-4E0F-9324-5F467F92D292}"/>
      </w:docPartPr>
      <w:docPartBody>
        <w:p w:rsidR="00D31E29" w:rsidRDefault="00655194">
          <w:pPr>
            <w:pStyle w:val="CB7D4F58D88C4FFA8FE68C54AB1BDA17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DCFD5EE9EB0436AAB453D7B7A352A8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982FD6-159B-411D-9805-891F715F150E}"/>
      </w:docPartPr>
      <w:docPartBody>
        <w:p w:rsidR="00D31E29" w:rsidRDefault="00655194">
          <w:pPr>
            <w:pStyle w:val="EDCFD5EE9EB0436AAB453D7B7A352A8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799B1E3CD1C4538BBFC10DB8F8D860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E5A9FE0-5A29-4FB9-B57A-39BBF8BF81FA}"/>
      </w:docPartPr>
      <w:docPartBody>
        <w:p w:rsidR="00D31E29" w:rsidRDefault="00655194">
          <w:pPr>
            <w:pStyle w:val="7799B1E3CD1C4538BBFC10DB8F8D8600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897D708AC13460FABA99A7B42169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76890B7-035A-4411-BCB7-8767AC18EBC8}"/>
      </w:docPartPr>
      <w:docPartBody>
        <w:p w:rsidR="00D31E29" w:rsidRDefault="00655194">
          <w:pPr>
            <w:pStyle w:val="6897D708AC13460FABA99A7B4216904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4E4F850BB8B4157899C88011E13FD7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ACC3EB-3F38-4E14-8A87-077D7C6ED4E2}"/>
      </w:docPartPr>
      <w:docPartBody>
        <w:p w:rsidR="00D31E29" w:rsidRDefault="00655194">
          <w:pPr>
            <w:pStyle w:val="A4E4F850BB8B4157899C88011E13FD7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8A9C451E1944226963B7A607302132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9CCDA0-D1BA-40B6-8496-9495857E9756}"/>
      </w:docPartPr>
      <w:docPartBody>
        <w:p w:rsidR="00D31E29" w:rsidRDefault="00655194">
          <w:pPr>
            <w:pStyle w:val="48A9C451E1944226963B7A607302132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0E5869D230AE481ABBFB71A3BEED043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7E913A-549C-4C88-B9D9-A5506BA4494C}"/>
      </w:docPartPr>
      <w:docPartBody>
        <w:p w:rsidR="00D31E29" w:rsidRDefault="00655194">
          <w:pPr>
            <w:pStyle w:val="0E5869D230AE481ABBFB71A3BEED043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97E98B6BD254002B40EC73DED9D56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95C894-0080-4377-A3F1-9566E3498605}"/>
      </w:docPartPr>
      <w:docPartBody>
        <w:p w:rsidR="00D31E29" w:rsidRDefault="00655194">
          <w:pPr>
            <w:pStyle w:val="797E98B6BD254002B40EC73DED9D56D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EA95879C2BA4739B19CC77EF1964FE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874AB4-AD2F-4668-9A42-3A7544E7D22E}"/>
      </w:docPartPr>
      <w:docPartBody>
        <w:p w:rsidR="00D31E29" w:rsidRDefault="00655194">
          <w:pPr>
            <w:pStyle w:val="FEA95879C2BA4739B19CC77EF1964FE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4C87391A85A41679D3B57F93298F7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4129EA-9D34-4B8F-AEA4-A20874AE0272}"/>
      </w:docPartPr>
      <w:docPartBody>
        <w:p w:rsidR="00D31E29" w:rsidRDefault="00655194">
          <w:pPr>
            <w:pStyle w:val="34C87391A85A41679D3B57F93298F782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5F2384585EF490BB9883510D7792B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C1C3909-6D6C-417D-AB8E-0A646F1EFD41}"/>
      </w:docPartPr>
      <w:docPartBody>
        <w:p w:rsidR="00D31E29" w:rsidRDefault="00655194">
          <w:pPr>
            <w:pStyle w:val="B5F2384585EF490BB9883510D7792B8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27FA04C101F42E8A2A8C05E55C4E8D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DB9A81-85C9-4123-B361-A5FE6B224E47}"/>
      </w:docPartPr>
      <w:docPartBody>
        <w:p w:rsidR="00D31E29" w:rsidRDefault="00655194">
          <w:pPr>
            <w:pStyle w:val="B27FA04C101F42E8A2A8C05E55C4E8D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4FD288FF324F1290ECAE75623954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900DC83-DBE0-45FA-9220-DE8F9C68F2A6}"/>
      </w:docPartPr>
      <w:docPartBody>
        <w:p w:rsidR="00D31E29" w:rsidRDefault="00655194">
          <w:pPr>
            <w:pStyle w:val="364FD288FF324F1290ECAE7562395455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7FB47564E424A048D1910F08BC238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530120C-176F-43A6-9606-13B964340534}"/>
      </w:docPartPr>
      <w:docPartBody>
        <w:p w:rsidR="00D31E29" w:rsidRDefault="00655194">
          <w:pPr>
            <w:pStyle w:val="A7FB47564E424A048D1910F08BC238F7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613C212352E4559A0FC54D75BC42C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069D70-12B6-4BCD-BAF0-4F80DCFACE63}"/>
      </w:docPartPr>
      <w:docPartBody>
        <w:p w:rsidR="00D31E29" w:rsidRDefault="00655194">
          <w:pPr>
            <w:pStyle w:val="3613C212352E4559A0FC54D75BC42CCE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EBB40D83E164BFEAE8572ED6233D8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6A4F9E-DFD5-42E3-861E-AE816854E3FD}"/>
      </w:docPartPr>
      <w:docPartBody>
        <w:p w:rsidR="00D31E29" w:rsidRDefault="00655194">
          <w:pPr>
            <w:pStyle w:val="8EBB40D83E164BFEAE8572ED6233D86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B51A2D4194449648BC194583667D6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C335BA0-0F9B-46D5-A225-386BEB8E88CC}"/>
      </w:docPartPr>
      <w:docPartBody>
        <w:p w:rsidR="00D31E29" w:rsidRDefault="00655194">
          <w:pPr>
            <w:pStyle w:val="AB51A2D4194449648BC194583667D65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FC61323D8DB47C39BD0AF5DD1E03FB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AA4DE3-C51F-4F58-83E7-54E36A486501}"/>
      </w:docPartPr>
      <w:docPartBody>
        <w:p w:rsidR="00D31E29" w:rsidRDefault="00655194">
          <w:pPr>
            <w:pStyle w:val="DFC61323D8DB47C39BD0AF5DD1E03FB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46374D62B2448FCB47BEC581A52841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8085C65-596C-4596-9B69-0E6EC3E97F51}"/>
      </w:docPartPr>
      <w:docPartBody>
        <w:p w:rsidR="00D31E29" w:rsidRDefault="00655194">
          <w:pPr>
            <w:pStyle w:val="F46374D62B2448FCB47BEC581A52841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CBE4BFE6744141A39E79DCE0C3AC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5B3FB7-E9AB-4CAE-A269-C2D454172CA7}"/>
      </w:docPartPr>
      <w:docPartBody>
        <w:p w:rsidR="00D31E29" w:rsidRDefault="00655194">
          <w:pPr>
            <w:pStyle w:val="F0CBE4BFE6744141A39E79DCE0C3ACC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61D196C73C24EFF9058EC8F8CEC12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4049A1-F12E-495B-BCEC-53B6939B4317}"/>
      </w:docPartPr>
      <w:docPartBody>
        <w:p w:rsidR="00D31E29" w:rsidRDefault="00655194">
          <w:pPr>
            <w:pStyle w:val="461D196C73C24EFF9058EC8F8CEC1219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394858DACF4347E49B6D523F5F266E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67C3E5-A6C7-4937-896C-97D4D775F4C8}"/>
      </w:docPartPr>
      <w:docPartBody>
        <w:p w:rsidR="00D31E29" w:rsidRDefault="00655194">
          <w:pPr>
            <w:pStyle w:val="394858DACF4347E49B6D523F5F266EDD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4F8C7AC035546B5918FBDA26DA4B4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3BFEFE-47DE-46D4-9FEE-342A8A5D3DDC}"/>
      </w:docPartPr>
      <w:docPartBody>
        <w:p w:rsidR="00D31E29" w:rsidRDefault="00655194">
          <w:pPr>
            <w:pStyle w:val="B4F8C7AC035546B5918FBDA26DA4B4E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1AD621AF01042B29C6E05010A2A5CC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F6CDAFB-1C89-4D63-A66B-D432CB7A692A}"/>
      </w:docPartPr>
      <w:docPartBody>
        <w:p w:rsidR="00D31E29" w:rsidRDefault="00655194">
          <w:pPr>
            <w:pStyle w:val="41AD621AF01042B29C6E05010A2A5CC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AE074848667F42B99711D2A4E0D6BB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195373C-15D8-4760-A2E5-114FA7AD4FF2}"/>
      </w:docPartPr>
      <w:docPartBody>
        <w:p w:rsidR="00D31E29" w:rsidRDefault="00655194">
          <w:pPr>
            <w:pStyle w:val="AE074848667F42B99711D2A4E0D6BB8A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818B0F50F2E4D50872CFC0059E3A9D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6A83D5-E25C-4C79-966B-D0D3C007732F}"/>
      </w:docPartPr>
      <w:docPartBody>
        <w:p w:rsidR="00D31E29" w:rsidRDefault="00655194">
          <w:pPr>
            <w:pStyle w:val="9818B0F50F2E4D50872CFC0059E3A9D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CE9EE55E21EF4E219944AC9B0C0460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44AE8CC-1166-407B-AF45-F3807A897EA6}"/>
      </w:docPartPr>
      <w:docPartBody>
        <w:p w:rsidR="00D31E29" w:rsidRDefault="00655194">
          <w:pPr>
            <w:pStyle w:val="CE9EE55E21EF4E219944AC9B0C04602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4D3802D899644AD9B344695BEA9D0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682DED0-687E-4207-BE44-D1F6A3E68036}"/>
      </w:docPartPr>
      <w:docPartBody>
        <w:p w:rsidR="00D31E29" w:rsidRDefault="00655194">
          <w:pPr>
            <w:pStyle w:val="64D3802D899644AD9B344695BEA9D08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17CBFAD59C934B169E742308C9DD788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2930259-A4A0-4882-85DF-F59B8835B87C}"/>
      </w:docPartPr>
      <w:docPartBody>
        <w:p w:rsidR="00D31E29" w:rsidRDefault="00655194">
          <w:pPr>
            <w:pStyle w:val="17CBFAD59C934B169E742308C9DD788B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D3A4D564DF9C49A5A880F8ED956DC1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431CF5-BC1B-4891-B3C9-CCE80A3828B8}"/>
      </w:docPartPr>
      <w:docPartBody>
        <w:p w:rsidR="00D31E29" w:rsidRDefault="00655194">
          <w:pPr>
            <w:pStyle w:val="D3A4D564DF9C49A5A880F8ED956DC11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663A273937E4D0998404FFE72DB8F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B54EE9-6243-4AE8-B83F-8C85F9515D0B}"/>
      </w:docPartPr>
      <w:docPartBody>
        <w:p w:rsidR="00D31E29" w:rsidRDefault="00655194">
          <w:pPr>
            <w:pStyle w:val="B663A273937E4D0998404FFE72DB8FF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E653361620E7456DBE2A1D5F8AFF0D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0879C8-3F27-4CB4-8A24-7E40C38FE1A7}"/>
      </w:docPartPr>
      <w:docPartBody>
        <w:p w:rsidR="00D31E29" w:rsidRDefault="00655194">
          <w:pPr>
            <w:pStyle w:val="E653361620E7456DBE2A1D5F8AFF0D4A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447345B4C7724F23A7F9256FFB8EC35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035E53-32DC-45C0-B52F-63128EBF1C29}"/>
      </w:docPartPr>
      <w:docPartBody>
        <w:p w:rsidR="00D31E29" w:rsidRDefault="00655194">
          <w:pPr>
            <w:pStyle w:val="447345B4C7724F23A7F9256FFB8EC354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F0556B6033634BDAA36AB80332DB1EA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91FD37-7F57-493C-9231-A877F354BE2B}"/>
      </w:docPartPr>
      <w:docPartBody>
        <w:p w:rsidR="00D31E29" w:rsidRDefault="00655194">
          <w:pPr>
            <w:pStyle w:val="F0556B6033634BDAA36AB80332DB1EA0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616C8A836AFC41168BCD4B4061D36D9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930649-E060-402D-BDF5-3B6268F23B0B}"/>
      </w:docPartPr>
      <w:docPartBody>
        <w:p w:rsidR="00D31E29" w:rsidRDefault="00655194">
          <w:pPr>
            <w:pStyle w:val="616C8A836AFC41168BCD4B4061D36D93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5EEFF90319BB480287952E4561AC03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156965D-7F75-457D-95D0-8C3831521EEC}"/>
      </w:docPartPr>
      <w:docPartBody>
        <w:p w:rsidR="00D31E29" w:rsidRDefault="00655194">
          <w:pPr>
            <w:pStyle w:val="5EEFF90319BB480287952E4561AC036F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731364871C894A519E20AAE654B3DA0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B4D67-A0D5-4F20-AC1B-AF9389D2C580}"/>
      </w:docPartPr>
      <w:docPartBody>
        <w:p w:rsidR="00D31E29" w:rsidRDefault="00655194">
          <w:pPr>
            <w:pStyle w:val="731364871C894A519E20AAE654B3DA0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7D078780834A24AD1981240CD53A9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C248E8-B73D-436C-9C0D-BC5735DF7403}"/>
      </w:docPartPr>
      <w:docPartBody>
        <w:p w:rsidR="00D31E29" w:rsidRDefault="00655194">
          <w:pPr>
            <w:pStyle w:val="477D078780834A24AD1981240CD53A951"/>
          </w:pPr>
          <w:r>
            <w:rPr>
              <w:rFonts w:ascii="Arial Narrow" w:hAnsi="Arial Narrow" w:cs="Arial"/>
            </w:rPr>
            <w:t>.</w:t>
          </w:r>
        </w:p>
      </w:docPartBody>
    </w:docPart>
    <w:docPart>
      <w:docPartPr>
        <w:name w:val="BED6BC0B7AA249C6AD1A306828C534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838414-3E45-45C9-B208-3569BBC5DD9F}"/>
      </w:docPartPr>
      <w:docPartBody>
        <w:p w:rsidR="00D31E29" w:rsidRDefault="00655194">
          <w:pPr>
            <w:pStyle w:val="BED6BC0B7AA249C6AD1A306828C53463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A607BF5E57249FA8369B247155209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6EEED4-D6C3-4DE4-AE74-6844A6459443}"/>
      </w:docPartPr>
      <w:docPartBody>
        <w:p w:rsidR="00D31E29" w:rsidRDefault="00655194">
          <w:pPr>
            <w:pStyle w:val="4A607BF5E57249FA8369B24715520969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3874898E527404685D2ED69F500B5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8C5E23-6771-4FE1-B08C-8E6F3074A295}"/>
      </w:docPartPr>
      <w:docPartBody>
        <w:p w:rsidR="00D31E29" w:rsidRDefault="00655194">
          <w:pPr>
            <w:pStyle w:val="C3874898E527404685D2ED69F500B58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655FFC026C34501BFFB2E31624D03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B13863-1F59-4B54-BE75-A64EAA5D54A3}"/>
      </w:docPartPr>
      <w:docPartBody>
        <w:p w:rsidR="00D31E29" w:rsidRDefault="00655194">
          <w:pPr>
            <w:pStyle w:val="5655FFC026C34501BFFB2E31624D0368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inserir uma data.</w:t>
          </w:r>
        </w:p>
      </w:docPartBody>
    </w:docPart>
    <w:docPart>
      <w:docPartPr>
        <w:name w:val="C499DD8578BE41768046482F723791E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0A036A6-AEF4-4BBD-9DA6-17B5DA64BF0D}"/>
      </w:docPartPr>
      <w:docPartBody>
        <w:p w:rsidR="00D31E29" w:rsidRDefault="00655194">
          <w:pPr>
            <w:pStyle w:val="C499DD8578BE41768046482F723791E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inserir uma data.</w:t>
          </w:r>
        </w:p>
      </w:docPartBody>
    </w:docPart>
    <w:docPart>
      <w:docPartPr>
        <w:name w:val="60B86AFBC30F44EA80CB7B1A31E9C04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AE0E0C-7BCC-4495-AC4E-209C099D9048}"/>
      </w:docPartPr>
      <w:docPartBody>
        <w:p w:rsidR="00D31E29" w:rsidRDefault="00655194">
          <w:pPr>
            <w:pStyle w:val="60B86AFBC30F44EA80CB7B1A31E9C04F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aqui para digitar texto.</w:t>
          </w:r>
        </w:p>
      </w:docPartBody>
    </w:docPart>
    <w:docPart>
      <w:docPartPr>
        <w:name w:val="F3E4258DB10647C8BFF1A97919B7C04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22F17F-0547-40CD-95AA-EF70E6E72078}"/>
      </w:docPartPr>
      <w:docPartBody>
        <w:p w:rsidR="00D31E29" w:rsidRDefault="00655194">
          <w:pPr>
            <w:pStyle w:val="F3E4258DB10647C8BFF1A97919B7C04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C320DC7692F4079AA67AB8F0BC9647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4E256C1-1AE2-47E7-813D-C2D23B9A5238}"/>
      </w:docPartPr>
      <w:docPartBody>
        <w:p w:rsidR="00D31E29" w:rsidRDefault="00655194">
          <w:pPr>
            <w:pStyle w:val="CC320DC7692F4079AA67AB8F0BC9647C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BA68D938170411B8C57620A6808C4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923EA7A-7591-4C5E-BE35-6A315319FD93}"/>
      </w:docPartPr>
      <w:docPartBody>
        <w:p w:rsidR="00D31E29" w:rsidRDefault="00655194">
          <w:pPr>
            <w:pStyle w:val="6BA68D938170411B8C57620A6808C46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20"/>
              <w:szCs w:val="32"/>
            </w:rPr>
            <w:t>Clique ou toque aqui para inserir o texto.</w:t>
          </w:r>
        </w:p>
      </w:docPartBody>
    </w:docPart>
    <w:docPart>
      <w:docPartPr>
        <w:name w:val="E5011FF0E8A9442491F3A933FC284E3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48ACC6-A034-4F0D-AAB7-3EC0AA335D28}"/>
      </w:docPartPr>
      <w:docPartBody>
        <w:p w:rsidR="00D31E29" w:rsidRDefault="00655194">
          <w:pPr>
            <w:pStyle w:val="E5011FF0E8A9442491F3A933FC284E3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892AAB672AF42BC90EAC76B72270F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93EBE4A-85B1-4F3E-BC04-6230ECDDC3A3}"/>
      </w:docPartPr>
      <w:docPartBody>
        <w:p w:rsidR="00D31E29" w:rsidRDefault="00655194">
          <w:pPr>
            <w:pStyle w:val="0892AAB672AF42BC90EAC76B72270F7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48A18FCBC27492C9834BE8C344EE6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D2412B-CE10-4546-B32A-AC0AC48296BB}"/>
      </w:docPartPr>
      <w:docPartBody>
        <w:p w:rsidR="00D31E29" w:rsidRDefault="00655194">
          <w:pPr>
            <w:pStyle w:val="E48A18FCBC27492C9834BE8C344EE6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DA504CBE42740CE983BBD963940398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B6C6178-58C0-4426-893F-C6147D58808A}"/>
      </w:docPartPr>
      <w:docPartBody>
        <w:p w:rsidR="00D31E29" w:rsidRDefault="00655194">
          <w:pPr>
            <w:pStyle w:val="EDA504CBE42740CE983BBD963940398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386DAA4017B44329C407246FD12B8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5B8821-41A3-4700-8F9B-64A4C0A5212C}"/>
      </w:docPartPr>
      <w:docPartBody>
        <w:p w:rsidR="00D31E29" w:rsidRDefault="00655194">
          <w:pPr>
            <w:pStyle w:val="D386DAA4017B44329C407246FD12B8D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2086178CBA946FCB08B908DA11585C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8A97C78-D60B-4BFC-9C94-0D402D489E51}"/>
      </w:docPartPr>
      <w:docPartBody>
        <w:p w:rsidR="00D31E29" w:rsidRDefault="00655194">
          <w:pPr>
            <w:pStyle w:val="02086178CBA946FCB08B908DA11585C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4519AE2FDF4F40B38DBC2AB34D26079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AF36D38-CD0C-43AB-816A-37DDA2E3FF32}"/>
      </w:docPartPr>
      <w:docPartBody>
        <w:p w:rsidR="00D31E29" w:rsidRDefault="00655194">
          <w:pPr>
            <w:pStyle w:val="4519AE2FDF4F40B38DBC2AB34D26079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C82ED762F384F8397DC72238449FE7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E8654E-40A3-41DF-9A4E-C76D64093928}"/>
      </w:docPartPr>
      <w:docPartBody>
        <w:p w:rsidR="00D31E29" w:rsidRDefault="00655194">
          <w:pPr>
            <w:pStyle w:val="9C82ED762F384F8397DC72238449FE7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DE2582C767448FDA5275F2C2BB63F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2EDB4F-6C60-4D02-BC44-DEB434DF5423}"/>
      </w:docPartPr>
      <w:docPartBody>
        <w:p w:rsidR="00D31E29" w:rsidRDefault="00655194">
          <w:pPr>
            <w:pStyle w:val="CDE2582C767448FDA5275F2C2BB63F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50567937C0D463D9D6EBC3C05045F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69658B-BF29-4407-B582-A36CB4E11E1F}"/>
      </w:docPartPr>
      <w:docPartBody>
        <w:p w:rsidR="00D31E29" w:rsidRDefault="00655194">
          <w:pPr>
            <w:pStyle w:val="B50567937C0D463D9D6EBC3C05045F0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AD00A82E43F4B23AEBC2AD4148012B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7CC428-92E7-4DC6-9AB2-E22367021960}"/>
      </w:docPartPr>
      <w:docPartBody>
        <w:p w:rsidR="00D31E29" w:rsidRDefault="00655194">
          <w:pPr>
            <w:pStyle w:val="8AD00A82E43F4B23AEBC2AD4148012B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DAFCDA0A4B34A18BD4B6EDD6CC434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15765B-DA2D-42BF-BC07-3A45AD977553}"/>
      </w:docPartPr>
      <w:docPartBody>
        <w:p w:rsidR="00D31E29" w:rsidRDefault="00655194">
          <w:pPr>
            <w:pStyle w:val="EDAFCDA0A4B34A18BD4B6EDD6CC434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B8752E3F2D2470DA277450D93264DE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506AA03-A85F-4E0F-9E16-8BB650406238}"/>
      </w:docPartPr>
      <w:docPartBody>
        <w:p w:rsidR="00D31E29" w:rsidRDefault="00655194">
          <w:pPr>
            <w:pStyle w:val="5B8752E3F2D2470DA277450D93264DE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D59E8E3B89D44348D0D84B6445B28D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BC3553-A1BA-49C1-B01D-790D17FB409E}"/>
      </w:docPartPr>
      <w:docPartBody>
        <w:p w:rsidR="00D31E29" w:rsidRDefault="00655194">
          <w:pPr>
            <w:pStyle w:val="4D59E8E3B89D44348D0D84B6445B28D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1036E0BB5654ECEB993EC65F15AFE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AC9019-A90E-41EC-BFAF-22F204E10C95}"/>
      </w:docPartPr>
      <w:docPartBody>
        <w:p w:rsidR="00D31E29" w:rsidRDefault="00655194">
          <w:pPr>
            <w:pStyle w:val="D1036E0BB5654ECEB993EC65F15AFE5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FC245240F14377A21AC802FBF80B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F06CE5-D6B5-4026-8F84-D9E867916537}"/>
      </w:docPartPr>
      <w:docPartBody>
        <w:p w:rsidR="00D31E29" w:rsidRDefault="00655194">
          <w:pPr>
            <w:pStyle w:val="FAFC245240F14377A21AC802FBF80BC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56CCC23760B4626B95E4C40C2E3471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3B861CB-2276-4BE0-B696-A647A472ABB7}"/>
      </w:docPartPr>
      <w:docPartBody>
        <w:p w:rsidR="00D31E29" w:rsidRDefault="00655194">
          <w:pPr>
            <w:pStyle w:val="556CCC23760B4626B95E4C40C2E3471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477BAF0EDB994D39BADA538ED93F19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7494555-D3AD-4963-8562-5D0F82E10D59}"/>
      </w:docPartPr>
      <w:docPartBody>
        <w:p w:rsidR="00D31E29" w:rsidRDefault="00655194">
          <w:pPr>
            <w:pStyle w:val="477BAF0EDB994D39BADA538ED93F19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51B2B98E52984C9183B431D7DC7A96A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E8808DC-6831-44EC-BADC-A14E850CCD93}"/>
      </w:docPartPr>
      <w:docPartBody>
        <w:p w:rsidR="00D31E29" w:rsidRDefault="00655194">
          <w:pPr>
            <w:pStyle w:val="51B2B98E52984C9183B431D7DC7A96A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272BA9F19F54919827950DD3BCCC91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F012D3F-B454-44F1-B75B-B534DC645ABC}"/>
      </w:docPartPr>
      <w:docPartBody>
        <w:p w:rsidR="00D31E29" w:rsidRDefault="00655194">
          <w:pPr>
            <w:pStyle w:val="D272BA9F19F54919827950DD3BCCC91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85E4C94AC944465AFA1ED2DA2D4303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359A0D8-2690-49FB-BD2D-998134F45BF4}"/>
      </w:docPartPr>
      <w:docPartBody>
        <w:p w:rsidR="00D31E29" w:rsidRDefault="00655194">
          <w:pPr>
            <w:pStyle w:val="F85E4C94AC944465AFA1ED2DA2D4303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BB647C72A9D44215A28B4C96EBC6A4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986507F-A26C-4B1B-A3EF-5B14B8D71211}"/>
      </w:docPartPr>
      <w:docPartBody>
        <w:p w:rsidR="00D31E29" w:rsidRDefault="00655194">
          <w:pPr>
            <w:pStyle w:val="BB647C72A9D44215A28B4C96EBC6A4B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7FBC0464FE248E6932F95BD364331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3024F02-1239-4DCC-A171-2DB3419E5EBE}"/>
      </w:docPartPr>
      <w:docPartBody>
        <w:p w:rsidR="00D31E29" w:rsidRDefault="00655194">
          <w:pPr>
            <w:pStyle w:val="F7FBC0464FE248E6932F95BD3643317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03ECEBAC0EF41B7A91917ECAB0C6F6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C98431D-75EE-49E2-BBAA-4A4939DB9105}"/>
      </w:docPartPr>
      <w:docPartBody>
        <w:p w:rsidR="00D31E29" w:rsidRDefault="00655194">
          <w:pPr>
            <w:pStyle w:val="903ECEBAC0EF41B7A91917ECAB0C6F6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971619E3AF44466B984ACB5B5246C9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D62EB63-14C6-40EE-A3A6-3ADA1A248ECE}"/>
      </w:docPartPr>
      <w:docPartBody>
        <w:p w:rsidR="00D31E29" w:rsidRDefault="00655194">
          <w:pPr>
            <w:pStyle w:val="D971619E3AF44466B984ACB5B5246C9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6BCB365ABA145188ED01E57B34DA24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4A609B4-1ED5-4EB3-8CC4-8BD2F69C1158}"/>
      </w:docPartPr>
      <w:docPartBody>
        <w:p w:rsidR="00D31E29" w:rsidRDefault="00655194">
          <w:pPr>
            <w:pStyle w:val="A6BCB365ABA145188ED01E57B34DA24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er um item.</w:t>
          </w:r>
        </w:p>
      </w:docPartBody>
    </w:docPart>
    <w:docPart>
      <w:docPartPr>
        <w:name w:val="EA5364E43A7042838F283315AB359A6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6D364BB-5FB4-45CC-86FC-2C371D32E6F8}"/>
      </w:docPartPr>
      <w:docPartBody>
        <w:p w:rsidR="00D31E29" w:rsidRDefault="00655194">
          <w:pPr>
            <w:pStyle w:val="EA5364E43A7042838F283315AB359A6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2C5517E085B4BC1B32D7224F7C316A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ADC27D5-AD0B-4766-925D-E785612ABC73}"/>
      </w:docPartPr>
      <w:docPartBody>
        <w:p w:rsidR="00D31E29" w:rsidRDefault="00655194">
          <w:pPr>
            <w:pStyle w:val="92C5517E085B4BC1B32D7224F7C316A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2143CF66A6340888F2FFDF0E0E99DF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6F952B-8AB9-4BE9-9468-A4F633452A91}"/>
      </w:docPartPr>
      <w:docPartBody>
        <w:p w:rsidR="00D31E29" w:rsidRDefault="00655194">
          <w:pPr>
            <w:pStyle w:val="B2143CF66A6340888F2FFDF0E0E99DF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20E63B5D500F475CBEFF0C3040666F7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C700D48-438C-4C4B-99C9-55A23AE35684}"/>
      </w:docPartPr>
      <w:docPartBody>
        <w:p w:rsidR="00D31E29" w:rsidRDefault="00655194">
          <w:pPr>
            <w:pStyle w:val="20E63B5D500F475CBEFF0C3040666F7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8BD8CD5BEAD4EED9220539E4EA1BF9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39E808-04C7-4496-9C73-7F3B0899D4A4}"/>
      </w:docPartPr>
      <w:docPartBody>
        <w:p w:rsidR="00D31E29" w:rsidRDefault="00655194">
          <w:pPr>
            <w:pStyle w:val="D8BD8CD5BEAD4EED9220539E4EA1BF9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72CB106F6BC406BBFF67A9D499BC4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1F8C88F-B0BC-4067-8F46-49080041E091}"/>
      </w:docPartPr>
      <w:docPartBody>
        <w:p w:rsidR="00D31E29" w:rsidRDefault="00655194">
          <w:pPr>
            <w:pStyle w:val="572CB106F6BC406BBFF67A9D499BC4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3DA67AE23A44151BA54935C8115E6A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C9BF8E0-BE12-49D4-A5F4-EDA2F33AF678}"/>
      </w:docPartPr>
      <w:docPartBody>
        <w:p w:rsidR="00D31E29" w:rsidRDefault="00655194">
          <w:pPr>
            <w:pStyle w:val="23DA67AE23A44151BA54935C8115E6A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D2304F7150448FA8E2A128E58215F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10CCBA-3243-4B13-9D9D-97052B512E17}"/>
      </w:docPartPr>
      <w:docPartBody>
        <w:p w:rsidR="00D31E29" w:rsidRDefault="00655194">
          <w:pPr>
            <w:pStyle w:val="6D2304F7150448FA8E2A128E58215F1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306B9FA52D424FFD8E88E191C327994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61B83F-8F9E-4A03-ADE3-DA5665F2275E}"/>
      </w:docPartPr>
      <w:docPartBody>
        <w:p w:rsidR="00D31E29" w:rsidRDefault="00655194">
          <w:pPr>
            <w:pStyle w:val="306B9FA52D424FFD8E88E191C327994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3B532F0BEAD46D2A587BD577E9A8BB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A0FFCC7-9E1C-4ADF-802A-FCF8995896B8}"/>
      </w:docPartPr>
      <w:docPartBody>
        <w:p w:rsidR="00D31E29" w:rsidRDefault="00655194">
          <w:pPr>
            <w:pStyle w:val="33B532F0BEAD46D2A587BD577E9A8BB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Escolher um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item.</w:t>
          </w:r>
        </w:p>
      </w:docPartBody>
    </w:docPart>
    <w:docPart>
      <w:docPartPr>
        <w:name w:val="7A6968044C4B43779774491322F45BF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9FC5657-FB0A-491D-A2F3-9121A096E328}"/>
      </w:docPartPr>
      <w:docPartBody>
        <w:p w:rsidR="00D31E29" w:rsidRDefault="00655194">
          <w:pPr>
            <w:pStyle w:val="7A6968044C4B43779774491322F45BF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7BCF25BE5A1413D8B269C309A4380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4A2493-2C8C-4E25-8639-0A09FE27FA0A}"/>
      </w:docPartPr>
      <w:docPartBody>
        <w:p w:rsidR="00D31E29" w:rsidRDefault="00655194">
          <w:pPr>
            <w:pStyle w:val="F7BCF25BE5A1413D8B269C309A43807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57B9597332E41F6A9360C995BBF841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6838DEB-AB3B-493F-9064-04C8C200B541}"/>
      </w:docPartPr>
      <w:docPartBody>
        <w:p w:rsidR="00D31E29" w:rsidRDefault="00655194">
          <w:pPr>
            <w:pStyle w:val="B57B9597332E41F6A9360C995BBF841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50F21D7E0BD446ABDF080C8687353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EB61965-6C63-4FC2-9599-E63E03322111}"/>
      </w:docPartPr>
      <w:docPartBody>
        <w:p w:rsidR="00D31E29" w:rsidRDefault="00655194">
          <w:pPr>
            <w:pStyle w:val="F50F21D7E0BD446ABDF080C8687353A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6227F34664444CC8C29FDFFA1AD92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1CD16E2-48E9-4B3D-AD42-BBF5F3233497}"/>
      </w:docPartPr>
      <w:docPartBody>
        <w:p w:rsidR="00D31E29" w:rsidRDefault="00655194">
          <w:pPr>
            <w:pStyle w:val="A6227F34664444CC8C29FDFFA1AD928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92B42D41C034AF68F4CFD7F078DC9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852D05-0E4E-4597-BFDF-2176D00E777D}"/>
      </w:docPartPr>
      <w:docPartBody>
        <w:p w:rsidR="00D31E29" w:rsidRDefault="00655194">
          <w:pPr>
            <w:pStyle w:val="192B42D41C034AF68F4CFD7F078DC98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F511A5771B142279CBDFB6324C028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5F70BD8-6A6C-43FD-A26A-98F267C4564C}"/>
      </w:docPartPr>
      <w:docPartBody>
        <w:p w:rsidR="00D31E29" w:rsidRDefault="00655194">
          <w:pPr>
            <w:pStyle w:val="7F511A5771B142279CBDFB6324C0282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690765557D974D55A1D161F7BB3DAF5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31051EA-0737-4B45-8700-8EC83294977A}"/>
      </w:docPartPr>
      <w:docPartBody>
        <w:p w:rsidR="00D31E29" w:rsidRDefault="00655194">
          <w:pPr>
            <w:pStyle w:val="690765557D974D55A1D161F7BB3DAF5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6A775C534C3436F8A3414C4AE98081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B32092B-D387-45A7-8154-126857B337BF}"/>
      </w:docPartPr>
      <w:docPartBody>
        <w:p w:rsidR="00D31E29" w:rsidRDefault="00655194">
          <w:pPr>
            <w:pStyle w:val="D6A775C534C3436F8A3414C4AE98081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BCC3A518FF4406398CAD96DDDB1231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48FD577-832A-48D6-9D40-25DF30392880}"/>
      </w:docPartPr>
      <w:docPartBody>
        <w:p w:rsidR="00D31E29" w:rsidRDefault="00655194">
          <w:pPr>
            <w:pStyle w:val="3BCC3A518FF4406398CAD96DDDB1231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A4832A2EB334F5A8E2A041D9BFEA38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42747A4-1BEA-4352-8BCB-EB847F0BD480}"/>
      </w:docPartPr>
      <w:docPartBody>
        <w:p w:rsidR="00D31E29" w:rsidRDefault="00655194">
          <w:pPr>
            <w:pStyle w:val="EA4832A2EB334F5A8E2A041D9BFEA38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3DAEDA303C841F3AE8D6CD80FE8B44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3A379C8-9F21-48AA-B92D-49CFCD11F164}"/>
      </w:docPartPr>
      <w:docPartBody>
        <w:p w:rsidR="00D31E29" w:rsidRDefault="00655194">
          <w:pPr>
            <w:pStyle w:val="F3DAEDA303C841F3AE8D6CD80FE8B44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20500138E3E4566AC1A2F18CBD99D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64D0E2B-FA37-4586-89EE-665AFCEEAD73}"/>
      </w:docPartPr>
      <w:docPartBody>
        <w:p w:rsidR="00D31E29" w:rsidRDefault="00655194">
          <w:pPr>
            <w:pStyle w:val="120500138E3E4566AC1A2F18CBD99D8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DAA557724674A0291C0E45F84BA7A8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FDFC50D-3217-46A3-9787-11A8F9A19065}"/>
      </w:docPartPr>
      <w:docPartBody>
        <w:p w:rsidR="00D31E29" w:rsidRDefault="00655194">
          <w:pPr>
            <w:pStyle w:val="5DAA557724674A0291C0E45F84BA7A8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CFB12080B1D4C789AA8D587FA9250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CB24F88-733D-4349-BC55-DF0CF325208B}"/>
      </w:docPartPr>
      <w:docPartBody>
        <w:p w:rsidR="00D31E29" w:rsidRDefault="00655194">
          <w:pPr>
            <w:pStyle w:val="2CFB12080B1D4C789AA8D587FA92507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D6CC722460484EA6B0625C8E8AE711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6BA6D5F-8D73-414C-B995-0E6DCDE0A75F}"/>
      </w:docPartPr>
      <w:docPartBody>
        <w:p w:rsidR="00D31E29" w:rsidRDefault="00655194">
          <w:pPr>
            <w:pStyle w:val="D6CC722460484EA6B0625C8E8AE711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C52EF5CCFB04039886585E896232B8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546E1AC-B3AD-424E-82BD-5074F3BC8923}"/>
      </w:docPartPr>
      <w:docPartBody>
        <w:p w:rsidR="00D31E29" w:rsidRDefault="00655194">
          <w:pPr>
            <w:pStyle w:val="1C52EF5CCFB04039886585E896232B8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E26189E66DB44778603D513B80F189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DBB3541-9476-4ADA-9901-83A402FD8F3C}"/>
      </w:docPartPr>
      <w:docPartBody>
        <w:p w:rsidR="00D31E29" w:rsidRDefault="00655194">
          <w:pPr>
            <w:pStyle w:val="EE26189E66DB44778603D513B80F189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033F9AD7834D48EDA4C39B65F6AF461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80C388-096B-44B6-9CFE-AC7D62129652}"/>
      </w:docPartPr>
      <w:docPartBody>
        <w:p w:rsidR="00D31E29" w:rsidRDefault="00655194">
          <w:pPr>
            <w:pStyle w:val="033F9AD7834D48EDA4C39B65F6AF461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50AD55CFF8E4A11A6E978CF2FEDF7A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F86459-1BE7-4502-B3FD-1FFF9AB706FC}"/>
      </w:docPartPr>
      <w:docPartBody>
        <w:p w:rsidR="00D31E29" w:rsidRDefault="00655194">
          <w:pPr>
            <w:pStyle w:val="C50AD55CFF8E4A11A6E978CF2FEDF7A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2A2B30987A44652898AD64EFD0D7D5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241B01-802B-4DE6-9353-783FB1EDEA1C}"/>
      </w:docPartPr>
      <w:docPartBody>
        <w:p w:rsidR="00D31E29" w:rsidRDefault="00655194">
          <w:pPr>
            <w:pStyle w:val="B2A2B30987A44652898AD64EFD0D7D5C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 aqui para digitar texto.</w:t>
          </w:r>
        </w:p>
      </w:docPartBody>
    </w:docPart>
    <w:docPart>
      <w:docPartPr>
        <w:name w:val="A1F115ABA0594A839AFB9B5E4F9723F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D4F911B-BCD6-4C9A-AB62-9ED180C54A1C}"/>
      </w:docPartPr>
      <w:docPartBody>
        <w:p w:rsidR="00D31E29" w:rsidRDefault="00655194">
          <w:pPr>
            <w:pStyle w:val="A1F115ABA0594A839AFB9B5E4F9723F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C9DE702E942443B3B7E3639784298A0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9AD63C1-45BC-4B46-87B0-FF9ED7E84091}"/>
      </w:docPartPr>
      <w:docPartBody>
        <w:p w:rsidR="00D31E29" w:rsidRDefault="00655194">
          <w:pPr>
            <w:pStyle w:val="C9DE702E942443B3B7E3639784298A0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D5278273FAC4EE5840A1D112085351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D40B02-7A3F-4D1F-A734-CBFC151653DF}"/>
      </w:docPartPr>
      <w:docPartBody>
        <w:p w:rsidR="00D31E29" w:rsidRDefault="00655194">
          <w:pPr>
            <w:pStyle w:val="5D5278273FAC4EE5840A1D112085351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C318986977D4C6A91A8537F2B49AC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3CEEBF-5CB0-4805-82EE-89A675AB841E}"/>
      </w:docPartPr>
      <w:docPartBody>
        <w:p w:rsidR="00D31E29" w:rsidRDefault="00655194">
          <w:pPr>
            <w:pStyle w:val="EC318986977D4C6A91A8537F2B49AC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93D1C6AAF0C4B86B5CA3E67B8115B7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50CB5A5-62FF-4997-AB73-C14EBFB2484A}"/>
      </w:docPartPr>
      <w:docPartBody>
        <w:p w:rsidR="00D31E29" w:rsidRDefault="00655194">
          <w:pPr>
            <w:pStyle w:val="093D1C6AAF0C4B86B5CA3E67B8115B7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10D2EEF3F444EB081729736A454944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0982221-BAC1-4555-894D-03E0DD223AA6}"/>
      </w:docPartPr>
      <w:docPartBody>
        <w:p w:rsidR="00D31E29" w:rsidRDefault="00655194">
          <w:pPr>
            <w:pStyle w:val="610D2EEF3F444EB081729736A454944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BCACE1D6C5A4BFEA4AA997E4D7BEE5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67C869-D823-4D84-928D-68ECBDBBBB93}"/>
      </w:docPartPr>
      <w:docPartBody>
        <w:p w:rsidR="00D31E29" w:rsidRDefault="00655194">
          <w:pPr>
            <w:pStyle w:val="0BCACE1D6C5A4BFEA4AA997E4D7BEE5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E3054C2A04974C94AA2F8C6037353A1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DE2F5AD-4511-423C-8B1E-7D94DA689CE7}"/>
      </w:docPartPr>
      <w:docPartBody>
        <w:p w:rsidR="00D31E29" w:rsidRDefault="00655194">
          <w:pPr>
            <w:pStyle w:val="E3054C2A04974C94AA2F8C6037353A1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103E26BFF16465AAF0A46EDFF9808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D5A07F3-B58A-4E9B-B9F6-BA45A4FDF223}"/>
      </w:docPartPr>
      <w:docPartBody>
        <w:p w:rsidR="00D31E29" w:rsidRDefault="00655194">
          <w:pPr>
            <w:pStyle w:val="0103E26BFF16465AAF0A46EDFF9808C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2EF838015D34B9FA32D790893A4F6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ABFEA1C-4C33-4BE9-8E0B-14F90C44F645}"/>
      </w:docPartPr>
      <w:docPartBody>
        <w:p w:rsidR="00D31E29" w:rsidRDefault="00655194">
          <w:pPr>
            <w:pStyle w:val="B2EF838015D34B9FA32D790893A4F6D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para digitar texto.</w:t>
          </w:r>
        </w:p>
      </w:docPartBody>
    </w:docPart>
    <w:docPart>
      <w:docPartPr>
        <w:name w:val="20A58C088F4D40118FDBAE9F3FF8195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C1163F-F926-4072-87B9-B43DE8FCEC09}"/>
      </w:docPartPr>
      <w:docPartBody>
        <w:p w:rsidR="00D31E29" w:rsidRDefault="00655194">
          <w:pPr>
            <w:pStyle w:val="20A58C088F4D40118FDBAE9F3FF8195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61D593B1F7D24628A5EA12F73423319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B0C019-46FE-41D6-8CF8-80E7E9BA56C2}"/>
      </w:docPartPr>
      <w:docPartBody>
        <w:p w:rsidR="00D31E29" w:rsidRDefault="00655194">
          <w:pPr>
            <w:pStyle w:val="61D593B1F7D24628A5EA12F73423319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A881BD6EF5D34C2DB43D853EF023899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F221C8C-5B2A-4562-9F9D-B3FE41DBE397}"/>
      </w:docPartPr>
      <w:docPartBody>
        <w:p w:rsidR="00D31E29" w:rsidRDefault="00655194">
          <w:pPr>
            <w:pStyle w:val="A881BD6EF5D34C2DB43D853EF023899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C9A3C62BB0149DC8715F8FE8939ECC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7C77298-DC73-4DFF-AE55-8A79E2E0EA4B}"/>
      </w:docPartPr>
      <w:docPartBody>
        <w:p w:rsidR="00D31E29" w:rsidRDefault="00655194">
          <w:pPr>
            <w:pStyle w:val="AC9A3C62BB0149DC8715F8FE8939ECC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028205E5A354258AB086A4687D93CE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F83448A-55E0-4CDE-82FA-BEFC9B17A697}"/>
      </w:docPartPr>
      <w:docPartBody>
        <w:p w:rsidR="00D31E29" w:rsidRDefault="00655194">
          <w:pPr>
            <w:pStyle w:val="E028205E5A354258AB086A4687D93CE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3A3AABF7AF44267A51C086C66AFA0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A2D4743-5500-4CBD-BD3E-4A88B9FEEF09}"/>
      </w:docPartPr>
      <w:docPartBody>
        <w:p w:rsidR="00D31E29" w:rsidRDefault="00655194">
          <w:pPr>
            <w:pStyle w:val="73A3AABF7AF44267A51C086C66AFA002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DCB1A94D4ED4EA194A95AAB470774A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D9CDD8B-55B8-4542-AAFE-48B8C25CD493}"/>
      </w:docPartPr>
      <w:docPartBody>
        <w:p w:rsidR="00D31E29" w:rsidRDefault="00655194">
          <w:pPr>
            <w:pStyle w:val="FDCB1A94D4ED4EA194A95AAB470774A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8E268C46E812464EA839D3E045A3337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E192D3F-C22D-4BE7-B2B2-2DD6D38464DD}"/>
      </w:docPartPr>
      <w:docPartBody>
        <w:p w:rsidR="00D31E29" w:rsidRDefault="00655194">
          <w:pPr>
            <w:pStyle w:val="8E268C46E812464EA839D3E045A3337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2316EB01F074EF29B86CAED5F6AFAA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AAD0F0-2665-4A20-AD8B-46032DF1B8DE}"/>
      </w:docPartPr>
      <w:docPartBody>
        <w:p w:rsidR="00D31E29" w:rsidRDefault="00655194">
          <w:pPr>
            <w:pStyle w:val="C2316EB01F074EF29B86CAED5F6AFAA4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F86D273AC39A4F52BDFBF9F0229006E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6A258C3-47DD-400B-B31E-88E6F9B6F485}"/>
      </w:docPartPr>
      <w:docPartBody>
        <w:p w:rsidR="00D31E29" w:rsidRDefault="00655194">
          <w:pPr>
            <w:pStyle w:val="F86D273AC39A4F52BDFBF9F0229006E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 xml:space="preserve">Clique aqui para 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digitar texto.</w:t>
          </w:r>
        </w:p>
      </w:docPartBody>
    </w:docPart>
    <w:docPart>
      <w:docPartPr>
        <w:name w:val="0A7CDE38CCBC465D8227F62CF98404A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A77F195-3323-4FF6-9C8F-113C4885072F}"/>
      </w:docPartPr>
      <w:docPartBody>
        <w:p w:rsidR="00D31E29" w:rsidRDefault="00655194">
          <w:pPr>
            <w:pStyle w:val="0A7CDE38CCBC465D8227F62CF98404A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22206F4A24D2432BB3E378FE0E51999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23747EB-4100-476C-A932-71E554F17D3E}"/>
      </w:docPartPr>
      <w:docPartBody>
        <w:p w:rsidR="00D31E29" w:rsidRDefault="00655194">
          <w:pPr>
            <w:pStyle w:val="22206F4A24D2432BB3E378FE0E51999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EAFFE564677547899E0779E7D58C82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58B57E-11BE-4755-AD87-9C8E01135D21}"/>
      </w:docPartPr>
      <w:docPartBody>
        <w:p w:rsidR="00D31E29" w:rsidRDefault="00655194">
          <w:pPr>
            <w:pStyle w:val="EAFFE564677547899E0779E7D58C824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365F4F300934F7B96B76E7FEB22C0F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5F3F27E-0F08-4EBD-831A-9780A92CD80B}"/>
      </w:docPartPr>
      <w:docPartBody>
        <w:p w:rsidR="00D31E29" w:rsidRDefault="00655194">
          <w:pPr>
            <w:pStyle w:val="D365F4F300934F7B96B76E7FEB22C0F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1DEA90F8C5054E60B3CE89454B3B39B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750DDFB-0551-4879-81BA-51A2511B71C4}"/>
      </w:docPartPr>
      <w:docPartBody>
        <w:p w:rsidR="00D31E29" w:rsidRDefault="00655194">
          <w:pPr>
            <w:pStyle w:val="1DEA90F8C5054E60B3CE89454B3B39B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BBB4E2D09F94ADCBDC0CBBF91F0692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DA09036-AF34-47D1-AFE1-95C35973BDA8}"/>
      </w:docPartPr>
      <w:docPartBody>
        <w:p w:rsidR="00D31E29" w:rsidRDefault="00655194">
          <w:pPr>
            <w:pStyle w:val="DBBB4E2D09F94ADCBDC0CBBF91F0692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B44296ADE214D0ABDC42665D640852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F43CE6D-9A41-4627-A408-025D25630032}"/>
      </w:docPartPr>
      <w:docPartBody>
        <w:p w:rsidR="00D31E29" w:rsidRDefault="00655194">
          <w:pPr>
            <w:pStyle w:val="FB44296ADE214D0ABDC42665D640852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D56332207269485E8DD31D57F0A66B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8CFF4DF-8C7D-4AE6-805A-66C968C23F9A}"/>
      </w:docPartPr>
      <w:docPartBody>
        <w:p w:rsidR="00D31E29" w:rsidRDefault="00655194">
          <w:pPr>
            <w:pStyle w:val="D56332207269485E8DD31D57F0A66B8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E4A518D29704C92B13F74B76C3ACB2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80E4C15-779C-4250-A50A-39DC7A5CD1B4}"/>
      </w:docPartPr>
      <w:docPartBody>
        <w:p w:rsidR="00D31E29" w:rsidRDefault="00655194">
          <w:pPr>
            <w:pStyle w:val="FE4A518D29704C92B13F74B76C3ACB27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7F1F06665470460B84A588CB3EF6CED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4B77DD1-3992-4945-9107-1E5D45357870}"/>
      </w:docPartPr>
      <w:docPartBody>
        <w:p w:rsidR="00D31E29" w:rsidRDefault="00655194">
          <w:pPr>
            <w:pStyle w:val="7F1F06665470460B84A588CB3EF6CED0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r texto.</w:t>
          </w:r>
        </w:p>
      </w:docPartBody>
    </w:docPart>
    <w:docPart>
      <w:docPartPr>
        <w:name w:val="2F59BA69AB62496A977924C1C5D69B3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7F18E9E-E47E-421E-8318-115B5C6EC364}"/>
      </w:docPartPr>
      <w:docPartBody>
        <w:p w:rsidR="00D31E29" w:rsidRDefault="00655194">
          <w:pPr>
            <w:pStyle w:val="2F59BA69AB62496A977924C1C5D69B3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EB176F1D53449609AED3F2CAE003D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23B7D9-80A5-4FEE-96EC-C1CEA714CF91}"/>
      </w:docPartPr>
      <w:docPartBody>
        <w:p w:rsidR="00D31E29" w:rsidRDefault="00655194">
          <w:pPr>
            <w:pStyle w:val="1EB176F1D53449609AED3F2CAE003DEA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9E3D8855E9B94255B2B7FBB5A829BED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2F8F27C-6487-4522-A337-F44FC1F87038}"/>
      </w:docPartPr>
      <w:docPartBody>
        <w:p w:rsidR="00D31E29" w:rsidRDefault="00655194">
          <w:pPr>
            <w:pStyle w:val="9E3D8855E9B94255B2B7FBB5A829BEDD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AB0A9B58442E43CCACC57E3B53C80E7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7ECB9DA-832E-4D28-8FC6-194E9A4DE731}"/>
      </w:docPartPr>
      <w:docPartBody>
        <w:p w:rsidR="00D31E29" w:rsidRDefault="00655194">
          <w:pPr>
            <w:pStyle w:val="AB0A9B58442E43CCACC57E3B53C80E7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AFB27ECA4A746A3A0D973568655E81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049D912-8994-4A1D-AA02-C0C6205A263C}"/>
      </w:docPartPr>
      <w:docPartBody>
        <w:p w:rsidR="00D31E29" w:rsidRDefault="00655194">
          <w:pPr>
            <w:pStyle w:val="FAFB27ECA4A746A3A0D973568655E81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16F739E3AF4F428E94FE4E6606527A8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C6CA973-BC3F-455B-9986-F5C105AD9C13}"/>
      </w:docPartPr>
      <w:docPartBody>
        <w:p w:rsidR="00D31E29" w:rsidRDefault="00655194">
          <w:pPr>
            <w:pStyle w:val="16F739E3AF4F428E94FE4E6606527A86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4C6FC175CA04C8E8733D569E479E4E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2F773E9-A364-4291-A156-B8F3CFC79671}"/>
      </w:docPartPr>
      <w:docPartBody>
        <w:p w:rsidR="00D31E29" w:rsidRDefault="00655194">
          <w:pPr>
            <w:pStyle w:val="54C6FC175CA04C8E8733D569E479E4E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Escolher um item.</w:t>
          </w:r>
        </w:p>
      </w:docPartBody>
    </w:docPart>
    <w:docPart>
      <w:docPartPr>
        <w:name w:val="B3CE42BD01E34492908C938EC4A2F50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1F3E59C-AF9E-4C4D-8D12-0282A05C3A1C}"/>
      </w:docPartPr>
      <w:docPartBody>
        <w:p w:rsidR="00D31E29" w:rsidRDefault="00655194">
          <w:pPr>
            <w:pStyle w:val="B3CE42BD01E34492908C938EC4A2F50B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17F02AC89A2415C9FE7F782128C2C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2DC69DB-BF34-4807-84C3-A886C4767779}"/>
      </w:docPartPr>
      <w:docPartBody>
        <w:p w:rsidR="00D31E29" w:rsidRDefault="00655194">
          <w:pPr>
            <w:pStyle w:val="F17F02AC89A2415C9FE7F782128C2C88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3D7D33E27FC4408A86ABE5AFE446DC2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5375677-7F2B-4E28-A326-8DC0B20F508A}"/>
      </w:docPartPr>
      <w:docPartBody>
        <w:p w:rsidR="00D31E29" w:rsidRDefault="00655194">
          <w:pPr>
            <w:pStyle w:val="3D7D33E27FC4408A86ABE5AFE446DC25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</w:t>
          </w: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a digitar texto.</w:t>
          </w:r>
        </w:p>
      </w:docPartBody>
    </w:docPart>
    <w:docPart>
      <w:docPartPr>
        <w:name w:val="85AF982B8B0D4060ACD0850CC544CF3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C0DFFA4-714C-440F-8568-F75000AE1276}"/>
      </w:docPartPr>
      <w:docPartBody>
        <w:p w:rsidR="00D31E29" w:rsidRDefault="00655194">
          <w:pPr>
            <w:pStyle w:val="85AF982B8B0D4060ACD0850CC544CF3F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81090048D68E4A12BF5F229B30ABB0C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6D004D4-BE98-4EFB-8BB3-7423C596BC51}"/>
      </w:docPartPr>
      <w:docPartBody>
        <w:p w:rsidR="00D31E29" w:rsidRDefault="00655194">
          <w:pPr>
            <w:pStyle w:val="81090048D68E4A12BF5F229B30ABB0CE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01F396B44BC149A68B220BD3F8217BB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8562C44-D9C4-45A6-93DD-6CEE46F586E8}"/>
      </w:docPartPr>
      <w:docPartBody>
        <w:p w:rsidR="00D31E29" w:rsidRDefault="00655194">
          <w:pPr>
            <w:pStyle w:val="01F396B44BC149A68B220BD3F8217BB3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53D1D375DC9B47E68881D45FAFA6F8D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423645D-881E-4DF6-BDB2-FB01180276E1}"/>
      </w:docPartPr>
      <w:docPartBody>
        <w:p w:rsidR="00D31E29" w:rsidRDefault="00655194">
          <w:pPr>
            <w:pStyle w:val="53D1D375DC9B47E68881D45FAFA6F8D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FF3D37CC66E34BDD864C26F4728E41D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74A80C8-F594-4C68-A482-CF0EDA83674F}"/>
      </w:docPartPr>
      <w:docPartBody>
        <w:p w:rsidR="00D31E29" w:rsidRDefault="00655194">
          <w:pPr>
            <w:pStyle w:val="FF3D37CC66E34BDD864C26F4728E41D9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  <w:docPart>
      <w:docPartPr>
        <w:name w:val="C2C4230FE6534CEC93E32BD17118CD61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BA1A3D-AC1D-4084-8344-9704DF607D21}"/>
      </w:docPartPr>
      <w:docPartBody>
        <w:p w:rsidR="00D31E29" w:rsidRDefault="00655194">
          <w:pPr>
            <w:pStyle w:val="C2C4230FE6534CEC93E32BD17118CD61"/>
          </w:pPr>
          <w:r>
            <w:rPr>
              <w:rStyle w:val="TextodoEspaoReservado"/>
              <w:rFonts w:ascii="Arial Narrow" w:hAnsi="Arial Narrow"/>
              <w:color w:val="595959" w:themeColor="text1" w:themeTint="A6"/>
              <w:sz w:val="14"/>
            </w:rPr>
            <w:t>Clique aqui para digitar texto.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55194" w:rsidRDefault="00655194">
      <w:pPr>
        <w:spacing w:line="240" w:lineRule="auto"/>
      </w:pPr>
      <w:r>
        <w:separator/>
      </w:r>
    </w:p>
  </w:endnote>
  <w:endnote w:type="continuationSeparator" w:id="0">
    <w:p w:rsidR="00655194" w:rsidRDefault="00655194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55194" w:rsidRDefault="00655194">
      <w:pPr>
        <w:spacing w:after="0"/>
      </w:pPr>
      <w:r>
        <w:separator/>
      </w:r>
    </w:p>
  </w:footnote>
  <w:footnote w:type="continuationSeparator" w:id="0">
    <w:p w:rsidR="00655194" w:rsidRDefault="00655194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21B"/>
    <w:rsid w:val="0025625F"/>
    <w:rsid w:val="002A1E6F"/>
    <w:rsid w:val="003361C4"/>
    <w:rsid w:val="004410B0"/>
    <w:rsid w:val="00493C0A"/>
    <w:rsid w:val="004F393C"/>
    <w:rsid w:val="00655194"/>
    <w:rsid w:val="006961D7"/>
    <w:rsid w:val="007A7C43"/>
    <w:rsid w:val="007C7C7D"/>
    <w:rsid w:val="00897C0E"/>
    <w:rsid w:val="008F05EC"/>
    <w:rsid w:val="00954B74"/>
    <w:rsid w:val="0097021B"/>
    <w:rsid w:val="00B7608D"/>
    <w:rsid w:val="00D31E29"/>
    <w:rsid w:val="00E36C18"/>
    <w:rsid w:val="00E52816"/>
    <w:rsid w:val="00EB132C"/>
    <w:rsid w:val="00EB7363"/>
    <w:rsid w:val="00F20063"/>
    <w:rsid w:val="00F64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qFormat/>
    <w:rPr>
      <w:color w:val="595959" w:themeColor="text1" w:themeTint="A6"/>
    </w:rPr>
  </w:style>
  <w:style w:type="paragraph" w:customStyle="1" w:styleId="F6C280723BD84FDFA79BFB6882294AC45">
    <w:name w:val="F6C280723BD84FDFA79BFB6882294AC4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6B29C2022D4EE28F06AF92AE4DDBAD4">
    <w:name w:val="C56B29C2022D4EE28F06AF92AE4DDBAD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A899A0F4614C00BA830D828FE5B0453">
    <w:name w:val="0BA899A0F4614C00BA830D828FE5B045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57AD133EBC84AA490ABF097C4B2AE743">
    <w:name w:val="057AD133EBC84AA490ABF097C4B2AE74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37C200813774FD0B7EACC38EAAF681E3">
    <w:name w:val="E37C200813774FD0B7EACC38EAAF681E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F70541E44B4CD0A2A69D02FF5DC6B23">
    <w:name w:val="9BF70541E44B4CD0A2A69D02FF5DC6B2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B6EDB88BE3404B9532F2797FB338FC3">
    <w:name w:val="C5B6EDB88BE3404B9532F2797FB338F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265044EB4A44B26BB48AFCE4C27BA693">
    <w:name w:val="0265044EB4A44B26BB48AFCE4C27BA69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9EA79C9C1F45FFAD06EB997665F1663">
    <w:name w:val="A49EA79C9C1F45FFAD06EB997665F166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979B6C541784F8FB895F3B95EBD50C79">
    <w:name w:val="F979B6C541784F8FB895F3B95EBD50C7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062A952AE3B4FC7A029239FC10B38C59">
    <w:name w:val="C062A952AE3B4FC7A029239FC10B38C5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DDB22BF25F74A39BD90E7599D042B17">
    <w:name w:val="7DDB22BF25F74A39BD90E7599D042B17"/>
    <w:qFormat/>
    <w:pPr>
      <w:spacing w:after="160" w:line="259" w:lineRule="auto"/>
    </w:pPr>
    <w:rPr>
      <w:sz w:val="22"/>
      <w:szCs w:val="22"/>
    </w:rPr>
  </w:style>
  <w:style w:type="paragraph" w:customStyle="1" w:styleId="C3C8026B2AAC4CEB9AC4530CF9C7711915">
    <w:name w:val="C3C8026B2AAC4CEB9AC4530CF9C771191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C4230FE6534CEC93E32BD17118CD61">
    <w:name w:val="C2C4230FE6534CEC93E32BD17118CD61"/>
    <w:qFormat/>
    <w:pPr>
      <w:spacing w:after="160" w:line="259" w:lineRule="auto"/>
    </w:pPr>
    <w:rPr>
      <w:sz w:val="22"/>
      <w:szCs w:val="22"/>
    </w:rPr>
  </w:style>
  <w:style w:type="paragraph" w:customStyle="1" w:styleId="F3E4258DB10647C8BFF1A97919B7C04C">
    <w:name w:val="F3E4258DB10647C8BFF1A97919B7C04C"/>
    <w:qFormat/>
    <w:pPr>
      <w:spacing w:after="160" w:line="259" w:lineRule="auto"/>
    </w:pPr>
    <w:rPr>
      <w:sz w:val="22"/>
      <w:szCs w:val="22"/>
    </w:rPr>
  </w:style>
  <w:style w:type="paragraph" w:customStyle="1" w:styleId="1619855E1C844A7281D1E7AE9E6931A0">
    <w:name w:val="1619855E1C844A7281D1E7AE9E6931A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BE48E31FE1438E965A6C7FF9DBB65D">
    <w:name w:val="F7BE48E31FE1438E965A6C7FF9DBB65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20AB3927284DD2899EB9B5D7EB7388">
    <w:name w:val="6120AB3927284DD2899EB9B5D7EB738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FAC83F5AD34D30B9156596FEDEDC92">
    <w:name w:val="3BFAC83F5AD34D30B9156596FEDEDC9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FD3206C3354B2C81E00E6419625DBE">
    <w:name w:val="55FD3206C3354B2C81E00E6419625DBE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8738739ADE49E99253D2E0AFA98C54">
    <w:name w:val="588738739ADE49E99253D2E0AFA98C5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492ABAB436A4EFEAFB6E87AF0658BD9">
    <w:name w:val="B492ABAB436A4EFEAFB6E87AF0658BD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5C6AF2C23A4D16B159BE7DB4D368EB">
    <w:name w:val="9A5C6AF2C23A4D16B159BE7DB4D368E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261802BAA04C80868249C69DD69BFB">
    <w:name w:val="9E261802BAA04C80868249C69DD69BF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C21585BEB14F5293BB96C5B9258C05">
    <w:name w:val="E4C21585BEB14F5293BB96C5B9258C0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D4DDA2C2B9248FF8021D1B3D7E49305">
    <w:name w:val="8D4DDA2C2B9248FF8021D1B3D7E49305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76BBE524EB42B4BCCFF9942C036B6A">
    <w:name w:val="1676BBE524EB42B4BCCFF9942C036B6A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CA60CDD532E4884BA378A09DC9710D0">
    <w:name w:val="FCA60CDD532E4884BA378A09DC9710D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09FFB61B7A54775B8A53AC303C9EDCC">
    <w:name w:val="309FFB61B7A54775B8A53AC303C9EDC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7F2C967E3494EC7BED256DC2EC76ECB">
    <w:name w:val="87F2C967E3494EC7BED256DC2EC76EC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024B4463E714B6A9935F7216B83A876">
    <w:name w:val="A024B4463E714B6A9935F7216B83A87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E65C88905CB420E87E03E4B0B5DB052">
    <w:name w:val="4E65C88905CB420E87E03E4B0B5DB05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C29EB9D66EC421DAA5BC7771CDB80EB">
    <w:name w:val="CC29EB9D66EC421DAA5BC7771CDB80E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C4A59DC8B841C0A7CE443881137986">
    <w:name w:val="5AC4A59DC8B841C0A7CE44388113798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15ACA7DC1A443882195977719B935B">
    <w:name w:val="F615ACA7DC1A443882195977719B935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CEFBCFFCE741BEB27D641DB30A311D">
    <w:name w:val="3DCEFBCFFCE741BEB27D641DB30A311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9C315EF5CE34B0C8C546D1C7C5A92D6">
    <w:name w:val="99C315EF5CE34B0C8C546D1C7C5A92D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732BB45B9444BA1B99E55F2451114F4">
    <w:name w:val="9732BB45B9444BA1B99E55F2451114F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311756E8BE541D395052D510A7EE298">
    <w:name w:val="6311756E8BE541D395052D510A7EE29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ED6BC0B7AA249C6AD1A306828C534631">
    <w:name w:val="BED6BC0B7AA249C6AD1A306828C5346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A607BF5E57249FA8369B247155209691">
    <w:name w:val="4A607BF5E57249FA8369B2471552096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3874898E527404685D2ED69F500B5881">
    <w:name w:val="C3874898E527404685D2ED69F500B58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1532453E6C7407E81564E6FB2BA7A79">
    <w:name w:val="A1532453E6C7407E81564E6FB2BA7A7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31168968364DA2A0459DF39839457A">
    <w:name w:val="6A31168968364DA2A0459DF39839457A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840BDA3DDA4A27B33FD7B4002745BD">
    <w:name w:val="55840BDA3DDA4A27B33FD7B4002745B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0B1B907DDDD44F9AC0F6B793F9FB810">
    <w:name w:val="E0B1B907DDDD44F9AC0F6B793F9FB81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3725B7BD1C24A9F9433256B8C6C6588">
    <w:name w:val="33725B7BD1C24A9F9433256B8C6C658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6477109CA6441A6A70F920330F214DC">
    <w:name w:val="16477109CA6441A6A70F920330F214D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828DBECD0946C7A1321A019866B3C3">
    <w:name w:val="F7828DBECD0946C7A1321A019866B3C3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2523B61EA844B2CB666FFF4CCCF70D8">
    <w:name w:val="02523B61EA844B2CB666FFF4CCCF70D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581DB45734491DAD7F1553F6467BA4">
    <w:name w:val="E5581DB45734491DAD7F1553F6467BA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564A2CF36984359AC19458143AEC426">
    <w:name w:val="C564A2CF36984359AC19458143AEC426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86670D08CC4B9AB8AAE4701D20F981">
    <w:name w:val="5386670D08CC4B9AB8AAE4701D20F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06350EE84647F6BFF70915D0F63381">
    <w:name w:val="1706350EE84647F6BFF70915D0F633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000476B45C4E3CB1F36D31738A31AC">
    <w:name w:val="5B000476B45C4E3CB1F36D31738A31A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75CA2EA6E754538B577813632383E29">
    <w:name w:val="B75CA2EA6E754538B577813632383E2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55FFC026C34501BFFB2E31624D03681">
    <w:name w:val="5655FFC026C34501BFFB2E31624D0368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C499DD8578BE41768046482F723791E61">
    <w:name w:val="C499DD8578BE41768046482F723791E61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8F21E251F81C4870B29A1880F6A32BC6">
    <w:name w:val="8F21E251F81C4870B29A1880F6A32BC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7E8A28931ED4BCF894A2B2381A817C8">
    <w:name w:val="A7E8A28931ED4BCF894A2B2381A817C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2001B45BB944B6485DF7DFF1111E9EE">
    <w:name w:val="F2001B45BB944B6485DF7DFF1111E9EE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C4B80981DF43EF8C19876C285DA7E8">
    <w:name w:val="3AC4B80981DF43EF8C19876C285DA7E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FD57BAD6784D0FA47F6969D8B41D6D">
    <w:name w:val="E4FD57BAD6784D0FA47F6969D8B41D6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BB212E5FDF4B4C9359920BCE3122FA">
    <w:name w:val="53BB212E5FDF4B4C9359920BCE3122FA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884D3A7AAE4AECB92A5F3A12DFCE22">
    <w:name w:val="A6884D3A7AAE4AECB92A5F3A12DFCE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A0E33BE5D04BD1824AF288EAEC2427">
    <w:name w:val="3DA0E33BE5D04BD1824AF288EAEC242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4E1AC9CA11E40D2A0088CA230E169BD">
    <w:name w:val="F4E1AC9CA11E40D2A0088CA230E169B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8904B89B9774956967D23E7ADD62B09">
    <w:name w:val="98904B89B9774956967D23E7ADD62B0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071D77DAACB43FA99F39F3AD320E248">
    <w:name w:val="1071D77DAACB43FA99F39F3AD320E248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19E99346B9DE4FB1BACA649F771DBF9C">
    <w:name w:val="19E99346B9DE4FB1BACA649F771DBF9C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97F01211C7884DDBA3DBCA16F9A74812">
    <w:name w:val="97F01211C7884DDBA3DBCA16F9A74812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60B86AFBC30F44EA80CB7B1A31E9C04F1">
    <w:name w:val="60B86AFBC30F44EA80CB7B1A31E9C04F1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C320DC7692F4079AA67AB8F0BC9647C1">
    <w:name w:val="CC320DC7692F4079AA67AB8F0BC9647C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1601569166F424B8BDC7101F9652109">
    <w:name w:val="F1601569166F424B8BDC7101F965210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CC76966CD2C4CBC86FB81825B7EA070">
    <w:name w:val="ECC76966CD2C4CBC86FB81825B7EA070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F6D7DE24B24AAA8D4665E24CC019F4">
    <w:name w:val="FFF6D7DE24B24AAA8D4665E24CC019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25D64019B1E4CADA95B24B72A9AE11A">
    <w:name w:val="125D64019B1E4CADA95B24B72A9AE11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9D9B53F95454641821206DE309944E1">
    <w:name w:val="39D9B53F95454641821206DE309944E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6D8D604A8384C4B8C249ECBACCD7D04">
    <w:name w:val="16D8D604A8384C4B8C249ECBACCD7D0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2B3DA876867431595F6792FD9C92F7F">
    <w:name w:val="02B3DA876867431595F6792FD9C92F7F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A2FD177EBA04D8DB7D14C12140048F4">
    <w:name w:val="9A2FD177EBA04D8DB7D14C12140048F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838013F149E47FA959AEC2511E0A5AE">
    <w:name w:val="4838013F149E47FA959AEC2511E0A5A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142B9DF8754E0BA79ACF62D74C059A">
    <w:name w:val="27142B9DF8754E0BA79ACF62D74C059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4D62F7120AC4F49BC6D0348E0DE85C5">
    <w:name w:val="74D62F7120AC4F49BC6D0348E0DE85C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A43C154F77E4A6BBB4DD48417EAA1E6">
    <w:name w:val="AA43C154F77E4A6BBB4DD48417EAA1E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89BB9822AFE4DEC92B74FE825B971E3">
    <w:name w:val="989BB9822AFE4DEC92B74FE825B971E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F273968E0AB49E4BE0CA6659D89DCD7">
    <w:name w:val="DF273968E0AB49E4BE0CA6659D89DCD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8907AC43FB64E0FBE9EB3422394503D">
    <w:name w:val="88907AC43FB64E0FBE9EB3422394503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981E15F66DC4341AE0C81BC9E378D97">
    <w:name w:val="4981E15F66DC4341AE0C81BC9E378D9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F157BEFB5B34A23907F7F83ECDEF1B0">
    <w:name w:val="CF157BEFB5B34A23907F7F83ECDEF1B0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6A70DBA569F4A66A1C63DEADBB8CA75">
    <w:name w:val="36A70DBA569F4A66A1C63DEADBB8CA7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B71F844E07746D89E2062057FAF3896">
    <w:name w:val="0B71F844E07746D89E2062057FAF389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7678E5C58D6423995B458E7EFBF1BCA">
    <w:name w:val="17678E5C58D6423995B458E7EFBF1BC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ABA083CE9A40C0979114D67556ACA3">
    <w:name w:val="ABABA083CE9A40C0979114D67556ACA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C480677DE5544D98BC423B85C7AA505">
    <w:name w:val="5C480677DE5544D98BC423B85C7AA50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71A7527B36A4ED3AFF89C23C4ECDFB8">
    <w:name w:val="F71A7527B36A4ED3AFF89C23C4ECDFB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2EC6356E00C4C148C71463B60905681">
    <w:name w:val="92EC6356E00C4C148C71463B6090568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BFE45631114C6AB47C85E028044FEA">
    <w:name w:val="ABBFE45631114C6AB47C85E028044FE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A76BE060D140D5AA52C07853D10021">
    <w:name w:val="8DA76BE060D140D5AA52C07853D100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34BFAE533144B4CBD125CE2D0B1CB3B">
    <w:name w:val="534BFAE533144B4CBD125CE2D0B1CB3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E57C0D01E564595A95D4D8F4679630F">
    <w:name w:val="EE57C0D01E564595A95D4D8F4679630F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C74ECAD95746B48D763E7E910CE14A">
    <w:name w:val="8EC74ECAD95746B48D763E7E910CE14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72A47DBF39D4FDDA1E9DF51A9DAD67D">
    <w:name w:val="272A47DBF39D4FDDA1E9DF51A9DAD67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D3D41518D1941BE8BE3E0C3BFB80388">
    <w:name w:val="3D3D41518D1941BE8BE3E0C3BFB8038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FE0497BB09142A1847F48CB294FAC6D">
    <w:name w:val="5FE0497BB09142A1847F48CB294FAC6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214BA459F294A7BBFB2A4E13AE6ACE5">
    <w:name w:val="7214BA459F294A7BBFB2A4E13AE6ACE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17AA1BEEAEC4DCF8E2DFB5EA0350CC3">
    <w:name w:val="B17AA1BEEAEC4DCF8E2DFB5EA0350CC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BB72D6B30142368251DEFA5090C60A">
    <w:name w:val="FFBB72D6B30142368251DEFA5090C60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5193435C4A349C2B975298AF08E64A4">
    <w:name w:val="25193435C4A349C2B975298AF08E64A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F814E9C98234080A03BF777278CC9A3">
    <w:name w:val="CF814E9C98234080A03BF777278CC9A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66046B942B546FDBBD28ABBBA965EDB">
    <w:name w:val="966046B942B546FDBBD28ABBBA965ED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83FD61696FC4871A7F2BA5BB4A771CE">
    <w:name w:val="183FD61696FC4871A7F2BA5BB4A771C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12D42EAFBEA489E9D8B104BCB1BA322">
    <w:name w:val="112D42EAFBEA489E9D8B104BCB1BA32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0FBAB59D854B4292F400D0D3BD8830">
    <w:name w:val="940FBAB59D854B4292F400D0D3BD8830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D79F3075291462A917E0BE1613CDBE5">
    <w:name w:val="3D79F3075291462A917E0BE1613CDBE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8D2CF5BBF8D49B28F492CB1F7034937">
    <w:name w:val="F8D2CF5BBF8D49B28F492CB1F7034937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400A80B2C644DBEBD42A330949117C1">
    <w:name w:val="C400A80B2C644DBEBD42A330949117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B113B4B61F04F3EBAFF7F3B78BB9E6E">
    <w:name w:val="CB113B4B61F04F3EBAFF7F3B78BB9E6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0A3CABBDD414937B587E38E492C8CAA">
    <w:name w:val="60A3CABBDD414937B587E38E492C8CA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304FE30DF664D61BB6B8DDDC1789E26">
    <w:name w:val="F304FE30DF664D61BB6B8DDDC1789E2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5EA2CD81444C349C0457FC48DE4DFD">
    <w:name w:val="AB5EA2CD81444C349C0457FC48DE4DF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8A2C3CE69649429138863A4E9C7EB3">
    <w:name w:val="848A2C3CE69649429138863A4E9C7EB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B98F81E4EC147E68196BF5BDFE7628D">
    <w:name w:val="FB98F81E4EC147E68196BF5BDFE7628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68493A5FFF54C7C9AB9730FE09999AA">
    <w:name w:val="168493A5FFF54C7C9AB9730FE09999A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ECD44C36BEB48AA9CB8091D1234CB05">
    <w:name w:val="9ECD44C36BEB48AA9CB8091D1234CB0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FB6A71ADC634D9A9249EAD25D3AD4BC">
    <w:name w:val="0FB6A71ADC634D9A9249EAD25D3AD4BC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6EA20FB463141078BD3BF362A0DAA65">
    <w:name w:val="66EA20FB463141078BD3BF362A0DAA6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E18BCC5159D47A288A0F6D2C8A0B68C">
    <w:name w:val="8E18BCC5159D47A288A0F6D2C8A0B68C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EB2168DD1AA41398B3EB72345C1FBF2">
    <w:name w:val="BEB2168DD1AA41398B3EB72345C1FBF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61AE218EA734B1E81656A0BA9F5F20B">
    <w:name w:val="A61AE218EA734B1E81656A0BA9F5F20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76AAB5207054925BECF54F81814D422">
    <w:name w:val="E76AAB5207054925BECF54F81814D42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384B2A475734945995100A9297ED685">
    <w:name w:val="8384B2A475734945995100A9297ED68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693B66186E42B9830CFF1A459237CE">
    <w:name w:val="52693B66186E42B9830CFF1A459237C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A702718333C45DC87EDB23A009D26B4">
    <w:name w:val="1A702718333C45DC87EDB23A009D26B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4F73FAF63BD4D17B30128B54473BDE9">
    <w:name w:val="B4F73FAF63BD4D17B30128B54473BDE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1F06B2B0AA64366900A59EBB5B6163E">
    <w:name w:val="61F06B2B0AA64366900A59EBB5B6163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148FA44D8E614FECA235AA424ABC8421">
    <w:name w:val="148FA44D8E614FECA235AA424ABC842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E7CE2A63B034D6E8FB0BEE65B2F9C35">
    <w:name w:val="AE7CE2A63B034D6E8FB0BEE65B2F9C3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E893DDB82C24024908D5078C12A6853">
    <w:name w:val="9E893DDB82C24024908D5078C12A685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F6292E6D7EE488396A8F9AEB7D1F6CE">
    <w:name w:val="EF6292E6D7EE488396A8F9AEB7D1F6C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597D5E7886D486EAF5B790A5767AF7A">
    <w:name w:val="4597D5E7886D486EAF5B790A5767AF7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B0A9665AEED435396EA0A04C71EC2EF">
    <w:name w:val="AB0A9665AEED435396EA0A04C71EC2EF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E384CC253F34327B309AE730A75A972">
    <w:name w:val="EE384CC253F34327B309AE730A75A97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FE3879DAB534A68B99F838A6B908295">
    <w:name w:val="AFE3879DAB534A68B99F838A6B908295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97A0ADE5B56C418892D0A1DF4EF98124">
    <w:name w:val="97A0ADE5B56C418892D0A1DF4EF9812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D908458B5843149FA6B5A0441CFAA8">
    <w:name w:val="26D908458B5843149FA6B5A0441CFAA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4CB7225DA7A4D40835BDF111509A774">
    <w:name w:val="C4CB7225DA7A4D40835BDF111509A774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14A4A1C46794A52917BB47E1E6CB354">
    <w:name w:val="414A4A1C46794A52917BB47E1E6CB35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38011A38C6E4914AFAAC6FCA9DD3044">
    <w:name w:val="C38011A38C6E4914AFAAC6FCA9DD304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2DCB8EC785D4250A83DF71B9C6286BD">
    <w:name w:val="F2DCB8EC785D4250A83DF71B9C6286BD"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CF7E70DD7D4493DA00A7420A711CDAA">
    <w:name w:val="6CF7E70DD7D4493DA00A7420A711CDA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10A409D3E30420994078A3A89320183">
    <w:name w:val="010A409D3E30420994078A3A8932018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E9EFAC80FF445FDBDC0C7FA7F644A6F">
    <w:name w:val="FE9EFAC80FF445FDBDC0C7FA7F644A6F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4B23C29E0CC4BD4A8D3087ACAB1945B">
    <w:name w:val="14B23C29E0CC4BD4A8D3087ACAB1945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4BF846150FB472EBB934E670C227843">
    <w:name w:val="64BF846150FB472EBB934E670C227843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81A7783574F49EA837606E13BB4BCFD">
    <w:name w:val="281A7783574F49EA837606E13BB4BCF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7095819AA6544F9B45404A1C97FF110">
    <w:name w:val="67095819AA6544F9B45404A1C97FF11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7F62A5D61246A4B455119C5B31C9A7">
    <w:name w:val="557F62A5D61246A4B455119C5B31C9A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107550642BF41D88C8A72B03511435D">
    <w:name w:val="2107550642BF41D88C8A72B03511435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C1E7EA796AB432380695C1441BAEA0C">
    <w:name w:val="BC1E7EA796AB432380695C1441BAEA0C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728835B4BFD42D49D7C597E336F65A9">
    <w:name w:val="C728835B4BFD42D49D7C597E336F65A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771C350D7514260BCBA0C909CD7389A">
    <w:name w:val="C771C350D7514260BCBA0C909CD7389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CA21D3B7768400FB26BB9C7D7E64F28">
    <w:name w:val="FCA21D3B7768400FB26BB9C7D7E64F2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0F38509E7294374B89591024A9EDF4E">
    <w:name w:val="60F38509E7294374B89591024A9EDF4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D87B9F231C141F2BB5933993957206B">
    <w:name w:val="8D87B9F231C141F2BB5933993957206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EB4973D9BD547579DA308D7BCF016BF">
    <w:name w:val="4EB4973D9BD547579DA308D7BCF016BF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CFCDE8E100F4D90BEF9DFF4B3161218">
    <w:name w:val="4CFCDE8E100F4D90BEF9DFF4B316121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9506AC310494086B2C6BDBE0EFD3ABB">
    <w:name w:val="C9506AC310494086B2C6BDBE0EFD3AB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099019A029748D2B83B45A80A86F2CB">
    <w:name w:val="5099019A029748D2B83B45A80A86F2C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674C43B4E74681A0D36AB45F1A543D">
    <w:name w:val="A4674C43B4E74681A0D36AB45F1A543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D6DCC16EBC541B3AB90E2444EB386BD">
    <w:name w:val="AD6DCC16EBC541B3AB90E2444EB386B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0DC88C01E74E7BBBEE7645FE9D3D6C">
    <w:name w:val="240DC88C01E74E7BBBEE7645FE9D3D6C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D3E0C86DA3C47FF8BEB9CAD6E94F1BD">
    <w:name w:val="5D3E0C86DA3C47FF8BEB9CAD6E94F1BD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25853DBB50948D6849A1282D198ADC0">
    <w:name w:val="425853DBB50948D6849A1282D198ADC0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FA73FB9C0254827BEB663919593F312">
    <w:name w:val="3FA73FB9C0254827BEB663919593F312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EC561B7DE5247E3B2874A76206B1E5D">
    <w:name w:val="AEC561B7DE5247E3B2874A76206B1E5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2E6E76FFF774086BD3945882727E1BC">
    <w:name w:val="52E6E76FFF774086BD3945882727E1B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7ED479D15943B0861D1391C9B273F1">
    <w:name w:val="557ED479D15943B0861D1391C9B273F1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19271B40A1041FFBEB08011E60A118D">
    <w:name w:val="719271B40A1041FFBEB08011E60A118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0068B43BB4BD48B18FB2E11D16D9B50B">
    <w:name w:val="0068B43BB4BD48B18FB2E11D16D9B50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7B4E1A0B5DF2429E94CC7E74B53239C0">
    <w:name w:val="7B4E1A0B5DF2429E94CC7E74B53239C0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850F0A52C0243B39BDED3B229C3AAD9">
    <w:name w:val="7850F0A52C0243B39BDED3B229C3AAD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AF06FDB2B0544D2F8763F136985B343B">
    <w:name w:val="AF06FDB2B0544D2F8763F136985B343B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A8A249F4B224BD9AF297EDFE57FECC6">
    <w:name w:val="3A8A249F4B224BD9AF297EDFE57FECC6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FADEEB879974C49A4581DB5EBD4CEDD">
    <w:name w:val="4FADEEB879974C49A4581DB5EBD4CED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D75BE1C4E5314114BE63B4DDD2D6E8D8">
    <w:name w:val="D75BE1C4E5314114BE63B4DDD2D6E8D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8BA8F44CC831486BBA241632E3F49C64">
    <w:name w:val="8BA8F44CC831486BBA241632E3F49C64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B6A1A70E70D540F0A572DD52F8C3E87E">
    <w:name w:val="B6A1A70E70D540F0A572DD52F8C3E87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30FF378196574C78B3151CE5626771F8">
    <w:name w:val="30FF378196574C78B3151CE5626771F8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4EA9F8D1A3748C799DB68D4F7AE382F">
    <w:name w:val="24EA9F8D1A3748C799DB68D4F7AE382F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C6F1E52AE2CD43D98C235163EB81EFEB">
    <w:name w:val="C6F1E52AE2CD43D98C235163EB81EFE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CDD00596D8434E9B88DF531309483A">
    <w:name w:val="0BCDD00596D8434E9B88DF531309483A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297463CA8A804D34AFE75D88F61D22AD">
    <w:name w:val="297463CA8A804D34AFE75D88F61D22AD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492B50DDD2104B6EBCB1056CEFFF145C">
    <w:name w:val="492B50DDD2104B6EBCB1056CEFFF145C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DC04A7864E4A82881BB09ADE90D33E">
    <w:name w:val="9ADC04A7864E4A82881BB09ADE90D33E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E9C89CB2AA5240AA9EDFD0A0649578BC">
    <w:name w:val="E9C89CB2AA5240AA9EDFD0A0649578BC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FF8EA8A804A44D4E91EB974ED317AEF6">
    <w:name w:val="FF8EA8A804A44D4E91EB974ED317AEF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43089BE99C94A7B81BE14179FE3B749">
    <w:name w:val="F43089BE99C94A7B81BE14179FE3B749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6E03DC39499C4B65B60C98E818D91BF7">
    <w:name w:val="6E03DC39499C4B65B60C98E818D91BF7"/>
    <w:qFormat/>
    <w:pPr>
      <w:spacing w:after="120" w:line="480" w:lineRule="auto"/>
    </w:pPr>
    <w:rPr>
      <w:sz w:val="22"/>
      <w:szCs w:val="22"/>
      <w:lang w:val="pt-PT" w:eastAsia="ja-JP"/>
    </w:rPr>
  </w:style>
  <w:style w:type="paragraph" w:customStyle="1" w:styleId="5A7A6A056D08477484DC6233E926DF43">
    <w:name w:val="5A7A6A056D08477484DC6233E926DF43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BA8595231CC42B3A0D1E79A0C7498D81">
    <w:name w:val="FBA8595231CC42B3A0D1E79A0C7498D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F186621F50345299E7CD652A367FB201">
    <w:name w:val="AF186621F50345299E7CD652A367FB2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286F544A5E4EB09F0103A223C895831">
    <w:name w:val="52286F544A5E4EB09F0103A223C8958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60F0285051405CB3B9536A66FC23FB1">
    <w:name w:val="F060F0285051405CB3B9536A66FC23F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D794D911E2B420B8F9DB9667C6D5AA81">
    <w:name w:val="AD794D911E2B420B8F9DB9667C6D5AA8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D90141205C4D0285FA31ECB3769CD91">
    <w:name w:val="91D90141205C4D0285FA31ECB3769CD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864A8EB14645BF97CFB1BDF8D23E341">
    <w:name w:val="8E864A8EB14645BF97CFB1BDF8D23E3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03659FBC0B346C69F46F5DF392083D51">
    <w:name w:val="003659FBC0B346C69F46F5DF392083D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4E0E6B4E2446CCAFB0B7994AD482AF1">
    <w:name w:val="3B4E0E6B4E2446CCAFB0B7994AD482A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F5EEBA721843F7B658FFC1F70552CD1">
    <w:name w:val="2FF5EEBA721843F7B658FFC1F70552C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C2BA8EC1AA048A9B997A29FB1AFE38C1">
    <w:name w:val="3C2BA8EC1AA048A9B997A29FB1AFE38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0597AC6E92F43DEAD21906A117E9BA81">
    <w:name w:val="00597AC6E92F43DEAD21906A117E9BA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A72F967A49491BB945CA20D5451C4A1">
    <w:name w:val="A2A72F967A49491BB945CA20D5451C4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4A0C409A8A740BF9EE5840686EB45E51">
    <w:name w:val="E4A0C409A8A740BF9EE5840686EB45E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2C961F5075470DB835F5FD4A530C311">
    <w:name w:val="DF2C961F5075470DB835F5FD4A530C3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A4BE3A324DA4C808E7A3599CF330C941">
    <w:name w:val="CA4BE3A324DA4C808E7A3599CF330C941"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76FF99654FF4D21A6E847A548D029731">
    <w:name w:val="C76FF99654FF4D21A6E847A548D029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EBFD7529412437F9A1BC392DD7CC9CD1">
    <w:name w:val="6EBFD7529412437F9A1BC392DD7CC9C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F7BD787984446D08B6867FEF6840F6B1">
    <w:name w:val="8F7BD787984446D08B6867FEF6840F6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B32247B15E45FC9CDB4A0DC68541B01">
    <w:name w:val="B6B32247B15E45FC9CDB4A0DC68541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3E7A9258EAC487986F279D4F58BC0431">
    <w:name w:val="03E7A9258EAC487986F279D4F58BC04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6C03A8130140B2B8455DEE9EACB2681">
    <w:name w:val="436C03A8130140B2B8455DEE9EACB26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ACB028DD69457296429333CCA58FA91">
    <w:name w:val="3AACB028DD69457296429333CCA58FA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03831A60D854ACFB0A2E9510D29D66B1">
    <w:name w:val="303831A60D854ACFB0A2E9510D29D66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94EF5A4E7DD4968995F62A3F64332071">
    <w:name w:val="F94EF5A4E7DD4968995F62A3F643320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A15E798D99C43F9ADCFD1CD1FE12D751">
    <w:name w:val="0A15E798D99C43F9ADCFD1CD1FE12D7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21AE67B1DCF4957A3D8AE436805D1401">
    <w:name w:val="221AE67B1DCF4957A3D8AE436805D1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54C9F4BD1E4A37839897020F6E1B961">
    <w:name w:val="9A54C9F4BD1E4A37839897020F6E1B9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BC19E54C3874AF4B6B194EE0134CA111">
    <w:name w:val="3BC19E54C3874AF4B6B194EE0134CA1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9121428F7934A4A9FC85D5265F1A87A1">
    <w:name w:val="09121428F7934A4A9FC85D5265F1A87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57D891FF49F44C19C823D6C7BB8FBD11">
    <w:name w:val="A57D891FF49F44C19C823D6C7BB8FBD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80002A3621449A9383D40883157F221">
    <w:name w:val="A280002A3621449A9383D40883157F2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FCF9533CF114A53A34A887F8D0CDA151">
    <w:name w:val="3FCF9533CF114A53A34A887F8D0CDA1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9844BEDDC84CD6BC1FD353399D431E1">
    <w:name w:val="5D9844BEDDC84CD6BC1FD353399D431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82EF4F407EA4F35B31AE990E1D8B6A71">
    <w:name w:val="F82EF4F407EA4F35B31AE990E1D8B6A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9A99563C43B4391972CEFD0AD2C2F271">
    <w:name w:val="C9A99563C43B4391972CEFD0AD2C2F2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8E47C85C36640AE9590698D3D1FFF141">
    <w:name w:val="D8E47C85C36640AE9590698D3D1FFF1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A667185856846F48644A9080700FD6D1">
    <w:name w:val="EA667185856846F48644A9080700FD6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9027CE1280D4CF7A1DB612E04DCAB431">
    <w:name w:val="B9027CE1280D4CF7A1DB612E04DCAB4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58DA1A217E94A8293608D56ACD858D81">
    <w:name w:val="A58DA1A217E94A8293608D56ACD858D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15F58A735C14CAD88B8648CEDF935131">
    <w:name w:val="D15F58A735C14CAD88B8648CEDF9351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F21509407B14FFF8D786647BF69A4AF1">
    <w:name w:val="6F21509407B14FFF8D786647BF69A4A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9AA03DDAA74CE589359D69BD4CE6DC1">
    <w:name w:val="559AA03DDAA74CE589359D69BD4CE6D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F3D398BA274D708A4FB73BAC310A3B1">
    <w:name w:val="56F3D398BA274D708A4FB73BAC310A3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C4EDC2C96D04127BBC38E985034EE4D1">
    <w:name w:val="1C4EDC2C96D04127BBC38E985034EE4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5F68F99AD6E4B32A903AE4D78B62AC01">
    <w:name w:val="F5F68F99AD6E4B32A903AE4D78B62AC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AD4283AD9A645E4B62CC315637E565F1">
    <w:name w:val="CAD4283AD9A645E4B62CC315637E565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670866A305D4CDCBA4103A1CBC053A31">
    <w:name w:val="F670866A305D4CDCBA4103A1CBC053A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226B58EF107429CB4AF99BF9F7A71AC1">
    <w:name w:val="6226B58EF107429CB4AF99BF9F7A71A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156F8E7F60048EBBA8B3340AF4E21971">
    <w:name w:val="E156F8E7F60048EBBA8B3340AF4E219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A16A7CE851A40B98E02349367DC3F0F1">
    <w:name w:val="FA16A7CE851A40B98E02349367DC3F0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C615ED333842FD97054F6ABA3F607E1">
    <w:name w:val="46C615ED333842FD97054F6ABA3F607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1B0C1A8388F4840B300E8787F7AB6E01">
    <w:name w:val="B1B0C1A8388F4840B300E8787F7AB6E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762087EF1034DBEA0B3D9E0D28B1DC61">
    <w:name w:val="D762087EF1034DBEA0B3D9E0D28B1DC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2D30290D0464D9D942845787733D1BB1">
    <w:name w:val="32D30290D0464D9D942845787733D1B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E0779E717C43EA8C0791285602D4DD1">
    <w:name w:val="5AE0779E717C43EA8C0791285602D4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8734BC38E9741009DAC73F3EA950BDB1">
    <w:name w:val="38734BC38E9741009DAC73F3EA950BD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761261F2654B9B8FFB84AE5C2907191">
    <w:name w:val="26761261F2654B9B8FFB84AE5C29071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70ADFA3382442BBA53A3330C20E82541">
    <w:name w:val="E70ADFA3382442BBA53A3330C20E825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782808ECAAB493D8420811CB220ABD81">
    <w:name w:val="3782808ECAAB493D8420811CB220ABD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6D5AE49EC34A37861532B0E89BE9BF1">
    <w:name w:val="466D5AE49EC34A37861532B0E89BE9B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E4B8D036A846CBA9C18DF078C4EBC81">
    <w:name w:val="A8E4B8D036A846CBA9C18DF078C4EBC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AC58E88EBB741B2AE83E1C8D6ED2F901">
    <w:name w:val="DAC58E88EBB741B2AE83E1C8D6ED2F9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1DEF861A09C49E6B594D696490DB0F81">
    <w:name w:val="A1DEF861A09C49E6B594D696490DB0F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6B6D2C60DE459B812F47DB5CDCD7801">
    <w:name w:val="746B6D2C60DE459B812F47DB5CDCD78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085CEEAD25D4821AD04AF2515CA006A1">
    <w:name w:val="D085CEEAD25D4821AD04AF2515CA006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EB9C5F827AF4CBA913EB0FB928AC2E51">
    <w:name w:val="6EB9C5F827AF4CBA913EB0FB928AC2E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10788301724C5B81556CEA7DBE8C791">
    <w:name w:val="9A10788301724C5B81556CEA7DBE8C7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E07C480A71D4D87802A56ECDEF478981">
    <w:name w:val="9E07C480A71D4D87802A56ECDEF478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E2F13737CAE438499088B2DAF02D2EF1">
    <w:name w:val="DE2F13737CAE438499088B2DAF02D2E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F309B88DAF24F528EFEBC96DB7D44011">
    <w:name w:val="4F309B88DAF24F528EFEBC96DB7D440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57E5749C9574E9FA8E8E3788D8176B91">
    <w:name w:val="157E5749C9574E9FA8E8E3788D8176B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2FB3EC287A74CF496D468DA723A23241">
    <w:name w:val="12FB3EC287A74CF496D468DA723A232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75CE2B938CD40E2A6C7F2D2388E8D4B1">
    <w:name w:val="575CE2B938CD40E2A6C7F2D2388E8D4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DFE10A415F445C99E04F82C2DCCB4A1">
    <w:name w:val="58DFE10A415F445C99E04F82C2DCCB4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3C7349E7E7454D8C2E5C3A09A5D6B11">
    <w:name w:val="A23C7349E7E7454D8C2E5C3A09A5D6B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177A7EA53B84AE882F0B0386B8768AE1">
    <w:name w:val="2177A7EA53B84AE882F0B0386B8768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136755258741918A9E3552CEA725621">
    <w:name w:val="C2136755258741918A9E3552CEA7256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7614DA83174254A26993EBF10969401">
    <w:name w:val="197614DA83174254A26993EBF109694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BDBF9343264AA6AC60CC45254DD4311">
    <w:name w:val="6ABDBF9343264AA6AC60CC45254DD43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E1DF1C34EE34D70BE6FBAA4E46422521">
    <w:name w:val="2E1DF1C34EE34D70BE6FBAA4E46422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EAFE3DFBD642F0BCD9DEE9BCEB5B311">
    <w:name w:val="E5EAFE3DFBD642F0BCD9DEE9BCEB5B3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021FC7BF4A74ECB8461A58AF41936D61">
    <w:name w:val="4021FC7BF4A74ECB8461A58AF41936D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30D6955BE6246B283E0CAEE10C96C391">
    <w:name w:val="130D6955BE6246B283E0CAEE10C96C3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AB431A369E478ABCDC8E7D7D5A0AAD1">
    <w:name w:val="53AB431A369E478ABCDC8E7D7D5A0AA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BE2F3BF8EE84C608A01EAACF6CBD6D21">
    <w:name w:val="2BE2F3BF8EE84C608A01EAACF6CBD6D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C03FA245D04C5CB0E94752AD15F94B1">
    <w:name w:val="7CC03FA245D04C5CB0E94752AD15F94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0559354634C477DB523D2D2527A2BC51">
    <w:name w:val="30559354634C477DB523D2D2527A2BC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EC550472C2E4CA89D8CCC313DE2B7161">
    <w:name w:val="AEC550472C2E4CA89D8CCC313DE2B7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0D916F334444BEABB9AD32A316B8981">
    <w:name w:val="9B0D916F334444BEABB9AD32A316B8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636D678BFA446C1B06CA2AB84B089F21">
    <w:name w:val="5636D678BFA446C1B06CA2AB84B089F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4857D4D46D442E9BC81D1E90E94BCFF1">
    <w:name w:val="F4857D4D46D442E9BC81D1E90E94BCF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C596E13E84345EF947E498AC79593DE1">
    <w:name w:val="BC596E13E84345EF947E498AC79593D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DE7ADD37084E2A989FCBC3A868349B1">
    <w:name w:val="FEDE7ADD37084E2A989FCBC3A868349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6FC3EEF6F64455A366661DFDC544681">
    <w:name w:val="9A6FC3EEF6F64455A366661DFDC5446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20BEE1838524F4BB803077D04CF402A1">
    <w:name w:val="F20BEE1838524F4BB803077D04CF402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E8B5E34930424598BDA230EF89F93B1">
    <w:name w:val="5DE8B5E34930424598BDA230EF89F93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8CB9C7AB8BD4489904373500D3364D91">
    <w:name w:val="E8CB9C7AB8BD4489904373500D3364D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01FD89E75074FFBB8D7A3783B30CF181">
    <w:name w:val="901FD89E75074FFBB8D7A3783B30CF1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8192A160E0D457F9B293A1A76F7EECA1">
    <w:name w:val="58192A160E0D457F9B293A1A76F7EE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E3B7159C7D4C9EA2EC796EE88BB4CB1">
    <w:name w:val="53E3B7159C7D4C9EA2EC796EE88BB4C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09E2EA54FC433582BB907219BB6B981">
    <w:name w:val="1F09E2EA54FC433582BB907219BB6B9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FD14F8A862942079D262825C0C8ADE51">
    <w:name w:val="1FD14F8A862942079D262825C0C8ADE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5E47CF08674765A17CF42C32A2B4931">
    <w:name w:val="D35E47CF08674765A17CF42C32A2B4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7F65EB1BD5841F28784058D8987409E1">
    <w:name w:val="F7F65EB1BD5841F28784058D8987409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3BD82270D94E50AD513D2EA9FE94B61">
    <w:name w:val="683BD82270D94E50AD513D2EA9FE94B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5AAC020DB543A2B7D8FB79361052791">
    <w:name w:val="0F5AAC020DB543A2B7D8FB793610527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D67ECB86CD3447CBD262574DCBB5FDD1">
    <w:name w:val="5D67ECB86CD3447CBD262574DCBB5F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3DB9FDC1505466A910289B3DB32839C1">
    <w:name w:val="03DB9FDC1505466A910289B3DB32839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8DDAD0E23D949BE8D6D7A52D3D114801">
    <w:name w:val="D8DDAD0E23D949BE8D6D7A52D3D1148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55F7E81A504C5AB5B33A54CE68CEAE1">
    <w:name w:val="3655F7E81A504C5AB5B33A54CE68CEA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4815307372341B9935C3276141D48E21">
    <w:name w:val="54815307372341B9935C3276141D48E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FF281A938FA4094888894324D5106C81">
    <w:name w:val="7FF281A938FA4094888894324D5106C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9AF53ED489F4E349D69B9C6F409390E1">
    <w:name w:val="F9AF53ED489F4E349D69B9C6F409390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306C892516645019BBA73E937EA1C321">
    <w:name w:val="2306C892516645019BBA73E937EA1C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8DA72B1AD1046B6AE8FEEAAAC8E4F261">
    <w:name w:val="A8DA72B1AD1046B6AE8FEEAAAC8E4F2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803A5A3C974BAD9234CCDB9A5F31AB1">
    <w:name w:val="8B803A5A3C974BAD9234CCDB9A5F31A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AA42EB9C7F84F089A570B37023BA63D1">
    <w:name w:val="DAA42EB9C7F84F089A570B37023BA63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1A866DB14B34CDFA9AC1461821531591">
    <w:name w:val="21A866DB14B34CDFA9AC14618215315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4864405882471690DCE2D1D79B17611">
    <w:name w:val="0E4864405882471690DCE2D1D79B176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28B65F342CB4DB8ACF644568F57CCEC1">
    <w:name w:val="A28B65F342CB4DB8ACF644568F57CCE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8A5C0FA6ED40E7867CD9A3B5BC89CA1">
    <w:name w:val="C28A5C0FA6ED40E7867CD9A3B5BC89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5BD7C2AE22C409DB721CE28468C97461">
    <w:name w:val="35BD7C2AE22C409DB721CE28468C974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395567CE4A74CAAA28ABD646F6D59851">
    <w:name w:val="5395567CE4A74CAAA28ABD646F6D598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2AAF25C7D004E2597E373CDF600D2AC1">
    <w:name w:val="52AAF25C7D004E2597E373CDF600D2A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3CBA77A55BF4191A5CFFF75BDD6E2731">
    <w:name w:val="F3CBA77A55BF4191A5CFFF75BDD6E2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AF85E3FF24B49B3801365258919E9271">
    <w:name w:val="BAF85E3FF24B49B3801365258919E92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EE1DD29D0384E928A17E93DD7184A7C1">
    <w:name w:val="CEE1DD29D0384E928A17E93DD7184A7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CC11807CB7445D1A5917C00642CACE11">
    <w:name w:val="0CC11807CB7445D1A5917C00642CACE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6ECF815EF04EF2BE387C49E24918F91">
    <w:name w:val="946ECF815EF04EF2BE387C49E24918F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699333F183744E29690FF64C79A26CE1">
    <w:name w:val="6699333F183744E29690FF64C79A26C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82C8A3807745AB854186709B9EDC7F1">
    <w:name w:val="4682C8A3807745AB854186709B9EDC7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F431176368C4CAEA09CC99CA4F4CBDB1">
    <w:name w:val="0F431176368C4CAEA09CC99CA4F4CBD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A85423506BE47D0A5ADD0611277F92C1">
    <w:name w:val="1A85423506BE47D0A5ADD0611277F92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AE02FF32A1F41AB9A3DDBDB4DB299451">
    <w:name w:val="5AE02FF32A1F41AB9A3DDBDB4DB2994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CE0732C89734AB0AE6EED42FA70614A1">
    <w:name w:val="7CE0732C89734AB0AE6EED42FA70614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AF5E3D749C34508A315C4CC6F3AFA431">
    <w:name w:val="EAF5E3D749C34508A315C4CC6F3AFA4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27DC632C80D4328B6046B59223C9AA11">
    <w:name w:val="F27DC632C80D4328B6046B59223C9A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4818046A05400884C1C9C8D669B00D1">
    <w:name w:val="D94818046A05400884C1C9C8D669B00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2C6AD96BF141788D24DFEB303BD6DD1">
    <w:name w:val="8E2C6AD96BF141788D24DFEB303BD6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A51EA571934002BB7182E1AD14DAE81">
    <w:name w:val="34A51EA571934002BB7182E1AD14DAE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812DE900FC412F9B4899D71B41F36E1">
    <w:name w:val="61812DE900FC412F9B4899D71B41F36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FD118478D88406187C183FC3A3DF2101">
    <w:name w:val="7FD118478D88406187C183FC3A3DF2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A87CC04DF8B406EADA4327C764103711">
    <w:name w:val="9A87CC04DF8B406EADA4327C7641037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3A10ACF31B34712AA549642F4C338CC1">
    <w:name w:val="E3A10ACF31B34712AA549642F4C338C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9A4541F6DDA4EFC85A7170EBB7396521">
    <w:name w:val="79A4541F6DDA4EFC85A7170EBB7396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0A266B37B34A1F8968A7B8E28194861">
    <w:name w:val="F00A266B37B34A1F8968A7B8E281948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A2FD3561DEA4CD593AA8C85CBF9A5AA1">
    <w:name w:val="3A2FD3561DEA4CD593AA8C85CBF9A5A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556DA023B334FC5A8E3B6BF065366831">
    <w:name w:val="7556DA023B334FC5A8E3B6BF0653668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EF44705B24348B8927289A19D5525A31">
    <w:name w:val="AEF44705B24348B8927289A19D5525A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67A1A7A421844DA9F3A883C708A7EB01">
    <w:name w:val="767A1A7A421844DA9F3A883C708A7E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A3328E9F563494AB4196A971A76F9041">
    <w:name w:val="6A3328E9F563494AB4196A971A76F90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8BD0E9B9F1B423A8FC54A6E3ABEFD8A1">
    <w:name w:val="D8BD0E9B9F1B423A8FC54A6E3ABEFD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FCC4194CF8648638EF5094A673146351">
    <w:name w:val="EFCC4194CF8648638EF5094A6731463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460A0BD697546C1B1097B5AF80AD1121">
    <w:name w:val="7460A0BD697546C1B1097B5AF80AD11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50D0B9D94124E8DB760EBD6CC6BFED21">
    <w:name w:val="550D0B9D94124E8DB760EBD6CC6BFED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58EE61F90549939BE910AD0454B68C1">
    <w:name w:val="C258EE61F90549939BE910AD0454B68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42B862538454E159725A1AED030021F1">
    <w:name w:val="842B862538454E159725A1AED030021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0C40086DBAA4E429DE85DD9649A834D1">
    <w:name w:val="B0C40086DBAA4E429DE85DD9649A834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BF1961F3544E7ABB7639E16F2E53081">
    <w:name w:val="0BBF1961F3544E7ABB7639E16F2E530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B3EB72A303141A99A49AF23FF90CCA31">
    <w:name w:val="BB3EB72A303141A99A49AF23FF90CCA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08E99938ACA4DAB84BE0F8C0A5B13D31">
    <w:name w:val="B08E99938ACA4DAB84BE0F8C0A5B13D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DEE54A2E4DD494FAF8031726E5C52301">
    <w:name w:val="9DEE54A2E4DD494FAF8031726E5C523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BF233D53D294A94BF2F11818B0059E11">
    <w:name w:val="0BF233D53D294A94BF2F11818B0059E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215CE6C3E804D46BC4EADB3FDB892B01">
    <w:name w:val="D215CE6C3E804D46BC4EADB3FDB892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5ED30965DEC429EA402235ED382FDAB1">
    <w:name w:val="75ED30965DEC429EA402235ED382FDA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67DF1F94FA048D8B32031C0FEC196E61">
    <w:name w:val="267DF1F94FA048D8B32031C0FEC196E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9319AE23EA246E5B80DC54963742D341">
    <w:name w:val="D9319AE23EA246E5B80DC54963742D3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36647D855E64D9ABD692ED2A23963921">
    <w:name w:val="436647D855E64D9ABD692ED2A239639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1CFAC40D0A24942A2A121393851DFC41">
    <w:name w:val="21CFAC40D0A24942A2A121393851DFC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7D46F1F8F344C8899BDAF0D249899CB1">
    <w:name w:val="47D46F1F8F344C8899BDAF0D249899C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071EE7529714D97A05FC4578CCD37D51">
    <w:name w:val="C071EE7529714D97A05FC4578CCD37D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F9214DD6BEB417DA7F3825A106680A11">
    <w:name w:val="8F9214DD6BEB417DA7F3825A106680A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0C2C9EDEA141088B37564089BD593E1">
    <w:name w:val="5E0C2C9EDEA141088B37564089BD593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EC9E70C76E6422991C10D94056F4ED71">
    <w:name w:val="2EC9E70C76E6422991C10D94056F4ED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513DDAC4024C46A0FDFEE0DF041B031">
    <w:name w:val="5B513DDAC4024C46A0FDFEE0DF041B0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6378A69822F40D8AF3D9873623129161">
    <w:name w:val="A6378A69822F40D8AF3D98736231291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43D8DF4FECE4A5FA4DEC3F9B5B70DF51">
    <w:name w:val="C43D8DF4FECE4A5FA4DEC3F9B5B70DF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3B6A6CA669340379C453B8A0947D11E1">
    <w:name w:val="03B6A6CA669340379C453B8A0947D11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25F1C3F94324F14BDB6A42B780FA1FD1">
    <w:name w:val="225F1C3F94324F14BDB6A42B780FA1F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2C201871B5413695051FF2E95ACD411">
    <w:name w:val="912C201871B5413695051FF2E95ACD4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5A9300EF1EC4A0E8B5D63679348B4911">
    <w:name w:val="E5A9300EF1EC4A0E8B5D63679348B49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9B8A60B7C9C413899F198C1459793521">
    <w:name w:val="19B8A60B7C9C413899F198C14597935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8FD7BEFA19C4DEF8171E21B40611E861">
    <w:name w:val="18FD7BEFA19C4DEF8171E21B40611E8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53D234996B446D08B5F4BC39DD1B7D11">
    <w:name w:val="253D234996B446D08B5F4BC39DD1B7D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617651141042E1B141A1F98B9D84321">
    <w:name w:val="F0617651141042E1B141A1F98B9D84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60E2ABBE41E4CB6AFE2FB8DF00F977A1">
    <w:name w:val="960E2ABBE41E4CB6AFE2FB8DF00F977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CFD9E8CD4A446FD8B6F5F46033D2F651">
    <w:name w:val="2CFD9E8CD4A446FD8B6F5F46033D2F6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C46E8F2B46443E4886046C749D7ECEE1">
    <w:name w:val="5C46E8F2B46443E4886046C749D7ECE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4535DBBC1F44628969FF7FBABFDB9461">
    <w:name w:val="94535DBBC1F44628969FF7FBABFDB946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C42D79D9F3F421DAF694809CCEA43201">
    <w:name w:val="DC42D79D9F3F421DAF694809CCEA432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329DF1DD4E4E8D862E1C1DAC52542F1">
    <w:name w:val="5E329DF1DD4E4E8D862E1C1DAC52542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C4C6366F974B7780F73BA3F9D807B01">
    <w:name w:val="65C4C6366F974B7780F73BA3F9D807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106BCEF830642BF92C3974B4DDE83871">
    <w:name w:val="0106BCEF830642BF92C3974B4DDE838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06B69F74EC242258877C156AE8BEF1C1">
    <w:name w:val="506B69F74EC242258877C156AE8BEF1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15FAB29915A4E828E8567B7480C06E41">
    <w:name w:val="915FAB29915A4E828E8567B7480C06E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B0A268DAD8740D1A3692ED35D0DC9581">
    <w:name w:val="8B0A268DAD8740D1A3692ED35D0DC95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B51AEB700D44F759D36CB083BF773B91">
    <w:name w:val="5B51AEB700D44F759D36CB083BF773B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2653BF02FE44AC39C0A0AC42DDF5D1D1">
    <w:name w:val="C2653BF02FE44AC39C0A0AC42DDF5D1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A651C04C20B4A8C921906B879988A681">
    <w:name w:val="CA651C04C20B4A8C921906B879988A68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1BF3F76E5BE4C168D87EDD1FD01D3331">
    <w:name w:val="C1BF3F76E5BE4C168D87EDD1FD01D33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B257D8E46D9414A9635964527032E491">
    <w:name w:val="9B257D8E46D9414A9635964527032E4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B7D4F58D88C4FFA8FE68C54AB1BDA171">
    <w:name w:val="CB7D4F58D88C4FFA8FE68C54AB1BDA1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DCFD5EE9EB0436AAB453D7B7A352A8F1">
    <w:name w:val="EDCFD5EE9EB0436AAB453D7B7A352A8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799B1E3CD1C4538BBFC10DB8F8D86001">
    <w:name w:val="7799B1E3CD1C4538BBFC10DB8F8D860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897D708AC13460FABA99A7B4216904F1">
    <w:name w:val="6897D708AC13460FABA99A7B4216904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E4F850BB8B4157899C88011E13FD731">
    <w:name w:val="A4E4F850BB8B4157899C88011E13FD7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8A9C451E1944226963B7A60730213231">
    <w:name w:val="48A9C451E1944226963B7A607302132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0E5869D230AE481ABBFB71A3BEED04321">
    <w:name w:val="0E5869D230AE481ABBFB71A3BEED043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97E98B6BD254002B40EC73DED9D56D71">
    <w:name w:val="797E98B6BD254002B40EC73DED9D56D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EA95879C2BA4739B19CC77EF1964FE01">
    <w:name w:val="FEA95879C2BA4739B19CC77EF1964FE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4C87391A85A41679D3B57F93298F7821">
    <w:name w:val="34C87391A85A41679D3B57F93298F782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5F2384585EF490BB9883510D7792B8A1">
    <w:name w:val="B5F2384585EF490BB9883510D7792B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27FA04C101F42E8A2A8C05E55C4E8D51">
    <w:name w:val="B27FA04C101F42E8A2A8C05E55C4E8D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4FD288FF324F1290ECAE75623954551">
    <w:name w:val="364FD288FF324F1290ECAE756239545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7FB47564E424A048D1910F08BC238F71">
    <w:name w:val="A7FB47564E424A048D1910F08BC238F7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613C212352E4559A0FC54D75BC42CCE1">
    <w:name w:val="3613C212352E4559A0FC54D75BC42CCE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8EBB40D83E164BFEAE8572ED6233D86F1">
    <w:name w:val="8EBB40D83E164BFEAE8572ED6233D86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B51A2D4194449648BC194583667D6541">
    <w:name w:val="AB51A2D4194449648BC194583667D65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C61323D8DB47C39BD0AF5DD1E03FB01">
    <w:name w:val="DFC61323D8DB47C39BD0AF5DD1E03FB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46374D62B2448FCB47BEC581A5284101">
    <w:name w:val="F46374D62B2448FCB47BEC581A52841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CBE4BFE6744141A39E79DCE0C3ACCA1">
    <w:name w:val="F0CBE4BFE6744141A39E79DCE0C3AC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61D196C73C24EFF9058EC8F8CEC12191">
    <w:name w:val="461D196C73C24EFF9058EC8F8CEC1219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94858DACF4347E49B6D523F5F266EDD1">
    <w:name w:val="394858DACF4347E49B6D523F5F266EDD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4F8C7AC035546B5918FBDA26DA4B4EA1">
    <w:name w:val="B4F8C7AC035546B5918FBDA26DA4B4E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1AD621AF01042B29C6E05010A2A5CCA1">
    <w:name w:val="41AD621AF01042B29C6E05010A2A5CC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E074848667F42B99711D2A4E0D6BB8A1">
    <w:name w:val="AE074848667F42B99711D2A4E0D6BB8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9818B0F50F2E4D50872CFC0059E3A9D31">
    <w:name w:val="9818B0F50F2E4D50872CFC0059E3A9D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E9EE55E21EF4E219944AC9B0C0460211">
    <w:name w:val="CE9EE55E21EF4E219944AC9B0C04602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4D3802D899644AD9B344695BEA9D0831">
    <w:name w:val="64D3802D899644AD9B344695BEA9D08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17CBFAD59C934B169E742308C9DD788B1">
    <w:name w:val="17CBFAD59C934B169E742308C9DD788B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3A4D564DF9C49A5A880F8ED956DC1151">
    <w:name w:val="D3A4D564DF9C49A5A880F8ED956DC11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663A273937E4D0998404FFE72DB8FF51">
    <w:name w:val="B663A273937E4D0998404FFE72DB8FF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E653361620E7456DBE2A1D5F8AFF0D4A1">
    <w:name w:val="E653361620E7456DBE2A1D5F8AFF0D4A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47345B4C7724F23A7F9256FFB8EC3541">
    <w:name w:val="447345B4C7724F23A7F9256FFB8EC354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F0556B6033634BDAA36AB80332DB1EA01">
    <w:name w:val="F0556B6033634BDAA36AB80332DB1EA0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6C8A836AFC41168BCD4B4061D36D931">
    <w:name w:val="616C8A836AFC41168BCD4B4061D36D93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EEFF90319BB480287952E4561AC036F1">
    <w:name w:val="5EEFF90319BB480287952E4561AC036F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31364871C894A519E20AAE654B3DA011">
    <w:name w:val="731364871C894A519E20AAE654B3DA01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77D078780834A24AD1981240CD53A951">
    <w:name w:val="477D078780834A24AD1981240CD53A95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8A01A57A5D4B518AC8C1320E1A5B72">
    <w:name w:val="658A01A57A5D4B518AC8C1320E1A5B72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B8E77DBC1FF34632B9B4648A219B0D89">
    <w:name w:val="B8E77DBC1FF34632B9B4648A219B0D89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DF0E4E52B87249479AEA2FA1FF7F28A8">
    <w:name w:val="DF0E4E52B87249479AEA2FA1FF7F28A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5FA04EEC1FC14F7999D5B00E1022B2FA">
    <w:name w:val="5FA04EEC1FC14F7999D5B00E1022B2FA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C47D45444954BF59A0AF7514E158DE6">
    <w:name w:val="AC47D45444954BF59A0AF7514E158DE6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119DCF312F04B7698CC498DB0AA6038">
    <w:name w:val="6119DCF312F04B7698CC498DB0AA6038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3D3CF1DFE6244A2283BF591306E37F5B">
    <w:name w:val="3D3CF1DFE6244A2283BF591306E37F5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5C4D49820C24A9CAAEC0D7B9E9D0207">
    <w:name w:val="65C4D49820C24A9CAAEC0D7B9E9D0207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CD07A50D2BA145AA9CCC549CE811A04F">
    <w:name w:val="CD07A50D2BA145AA9CCC549CE811A04F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47C9FA758F6545159520C68816B059E4">
    <w:name w:val="47C9FA758F6545159520C68816B059E4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7D9F2F6249584B86AAAF95E70653989E">
    <w:name w:val="7D9F2F6249584B86AAAF95E70653989E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A44D934B44FF438BA00D73249829F5DB">
    <w:name w:val="A44D934B44FF438BA00D73249829F5DB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2F7E1F54BBB14530A9FF15D9F9FF9B1C1">
    <w:name w:val="2F7E1F54BBB14530A9FF15D9F9FF9B1C1"/>
    <w:qFormat/>
    <w:pPr>
      <w:spacing w:after="160" w:line="259" w:lineRule="auto"/>
    </w:pPr>
    <w:rPr>
      <w:sz w:val="22"/>
      <w:szCs w:val="22"/>
      <w:lang w:val="pt-PT" w:eastAsia="ja-JP"/>
    </w:rPr>
  </w:style>
  <w:style w:type="paragraph" w:customStyle="1" w:styleId="6BA68D938170411B8C57620A6808C467">
    <w:name w:val="6BA68D938170411B8C57620A6808C467"/>
    <w:qFormat/>
    <w:pPr>
      <w:spacing w:after="160" w:line="259" w:lineRule="auto"/>
      <w:ind w:left="720"/>
      <w:contextualSpacing/>
    </w:pPr>
    <w:rPr>
      <w:sz w:val="22"/>
      <w:szCs w:val="22"/>
      <w:lang w:val="pt-PT" w:eastAsia="ja-JP"/>
    </w:rPr>
  </w:style>
  <w:style w:type="paragraph" w:customStyle="1" w:styleId="E5011FF0E8A9442491F3A933FC284E30">
    <w:name w:val="E5011FF0E8A9442491F3A933FC284E30"/>
    <w:qFormat/>
    <w:pPr>
      <w:spacing w:after="160" w:line="259" w:lineRule="auto"/>
    </w:pPr>
    <w:rPr>
      <w:sz w:val="22"/>
      <w:szCs w:val="22"/>
    </w:rPr>
  </w:style>
  <w:style w:type="paragraph" w:customStyle="1" w:styleId="0892AAB672AF42BC90EAC76B72270F77">
    <w:name w:val="0892AAB672AF42BC90EAC76B72270F77"/>
    <w:qFormat/>
    <w:pPr>
      <w:spacing w:after="160" w:line="259" w:lineRule="auto"/>
    </w:pPr>
    <w:rPr>
      <w:sz w:val="22"/>
      <w:szCs w:val="22"/>
    </w:rPr>
  </w:style>
  <w:style w:type="paragraph" w:customStyle="1" w:styleId="E48A18FCBC27492C9834BE8C344EE62E">
    <w:name w:val="E48A18FCBC27492C9834BE8C344EE62E"/>
    <w:qFormat/>
    <w:pPr>
      <w:spacing w:after="160" w:line="259" w:lineRule="auto"/>
    </w:pPr>
    <w:rPr>
      <w:sz w:val="22"/>
      <w:szCs w:val="22"/>
    </w:rPr>
  </w:style>
  <w:style w:type="paragraph" w:customStyle="1" w:styleId="EDA504CBE42740CE983BBD9639403984">
    <w:name w:val="EDA504CBE42740CE983BBD9639403984"/>
    <w:qFormat/>
    <w:pPr>
      <w:spacing w:after="160" w:line="259" w:lineRule="auto"/>
    </w:pPr>
    <w:rPr>
      <w:sz w:val="22"/>
      <w:szCs w:val="22"/>
    </w:rPr>
  </w:style>
  <w:style w:type="paragraph" w:customStyle="1" w:styleId="D386DAA4017B44329C407246FD12B8D8">
    <w:name w:val="D386DAA4017B44329C407246FD12B8D8"/>
    <w:qFormat/>
    <w:pPr>
      <w:spacing w:after="160" w:line="259" w:lineRule="auto"/>
    </w:pPr>
    <w:rPr>
      <w:sz w:val="22"/>
      <w:szCs w:val="22"/>
    </w:rPr>
  </w:style>
  <w:style w:type="paragraph" w:customStyle="1" w:styleId="02086178CBA946FCB08B908DA11585CB">
    <w:name w:val="02086178CBA946FCB08B908DA11585CB"/>
    <w:qFormat/>
    <w:pPr>
      <w:spacing w:after="160" w:line="259" w:lineRule="auto"/>
    </w:pPr>
    <w:rPr>
      <w:sz w:val="22"/>
      <w:szCs w:val="22"/>
    </w:rPr>
  </w:style>
  <w:style w:type="paragraph" w:customStyle="1" w:styleId="4519AE2FDF4F40B38DBC2AB34D260794">
    <w:name w:val="4519AE2FDF4F40B38DBC2AB34D260794"/>
    <w:qFormat/>
    <w:pPr>
      <w:spacing w:after="160" w:line="259" w:lineRule="auto"/>
    </w:pPr>
    <w:rPr>
      <w:sz w:val="22"/>
      <w:szCs w:val="22"/>
    </w:rPr>
  </w:style>
  <w:style w:type="paragraph" w:customStyle="1" w:styleId="9C82ED762F384F8397DC72238449FE70">
    <w:name w:val="9C82ED762F384F8397DC72238449FE70"/>
    <w:qFormat/>
    <w:pPr>
      <w:spacing w:after="160" w:line="259" w:lineRule="auto"/>
    </w:pPr>
    <w:rPr>
      <w:sz w:val="22"/>
      <w:szCs w:val="22"/>
    </w:rPr>
  </w:style>
  <w:style w:type="paragraph" w:customStyle="1" w:styleId="CDE2582C767448FDA5275F2C2BB63F11">
    <w:name w:val="CDE2582C767448FDA5275F2C2BB63F11"/>
    <w:qFormat/>
    <w:pPr>
      <w:spacing w:after="160" w:line="259" w:lineRule="auto"/>
    </w:pPr>
    <w:rPr>
      <w:sz w:val="22"/>
      <w:szCs w:val="22"/>
    </w:rPr>
  </w:style>
  <w:style w:type="paragraph" w:customStyle="1" w:styleId="B50567937C0D463D9D6EBC3C05045F03">
    <w:name w:val="B50567937C0D463D9D6EBC3C05045F03"/>
    <w:qFormat/>
    <w:pPr>
      <w:spacing w:after="160" w:line="259" w:lineRule="auto"/>
    </w:pPr>
    <w:rPr>
      <w:sz w:val="22"/>
      <w:szCs w:val="22"/>
    </w:rPr>
  </w:style>
  <w:style w:type="paragraph" w:customStyle="1" w:styleId="8AD00A82E43F4B23AEBC2AD4148012B9">
    <w:name w:val="8AD00A82E43F4B23AEBC2AD4148012B9"/>
    <w:qFormat/>
    <w:pPr>
      <w:spacing w:after="160" w:line="259" w:lineRule="auto"/>
    </w:pPr>
    <w:rPr>
      <w:sz w:val="22"/>
      <w:szCs w:val="22"/>
    </w:rPr>
  </w:style>
  <w:style w:type="paragraph" w:customStyle="1" w:styleId="EDAFCDA0A4B34A18BD4B6EDD6CC43414">
    <w:name w:val="EDAFCDA0A4B34A18BD4B6EDD6CC43414"/>
    <w:qFormat/>
    <w:pPr>
      <w:spacing w:after="160" w:line="259" w:lineRule="auto"/>
    </w:pPr>
    <w:rPr>
      <w:sz w:val="22"/>
      <w:szCs w:val="22"/>
    </w:rPr>
  </w:style>
  <w:style w:type="paragraph" w:customStyle="1" w:styleId="5B8752E3F2D2470DA277450D93264DE5">
    <w:name w:val="5B8752E3F2D2470DA277450D93264DE5"/>
    <w:qFormat/>
    <w:pPr>
      <w:spacing w:after="160" w:line="259" w:lineRule="auto"/>
    </w:pPr>
    <w:rPr>
      <w:sz w:val="22"/>
      <w:szCs w:val="22"/>
    </w:rPr>
  </w:style>
  <w:style w:type="paragraph" w:customStyle="1" w:styleId="4D59E8E3B89D44348D0D84B6445B28D4">
    <w:name w:val="4D59E8E3B89D44348D0D84B6445B28D4"/>
    <w:qFormat/>
    <w:pPr>
      <w:spacing w:after="160" w:line="259" w:lineRule="auto"/>
    </w:pPr>
    <w:rPr>
      <w:sz w:val="22"/>
      <w:szCs w:val="22"/>
    </w:rPr>
  </w:style>
  <w:style w:type="paragraph" w:customStyle="1" w:styleId="D1036E0BB5654ECEB993EC65F15AFE5F">
    <w:name w:val="D1036E0BB5654ECEB993EC65F15AFE5F"/>
    <w:qFormat/>
    <w:pPr>
      <w:spacing w:after="160" w:line="259" w:lineRule="auto"/>
    </w:pPr>
    <w:rPr>
      <w:sz w:val="22"/>
      <w:szCs w:val="22"/>
    </w:rPr>
  </w:style>
  <w:style w:type="paragraph" w:customStyle="1" w:styleId="FAFC245240F14377A21AC802FBF80BC5">
    <w:name w:val="FAFC245240F14377A21AC802FBF80BC5"/>
    <w:qFormat/>
    <w:pPr>
      <w:spacing w:after="160" w:line="259" w:lineRule="auto"/>
    </w:pPr>
    <w:rPr>
      <w:sz w:val="22"/>
      <w:szCs w:val="22"/>
    </w:rPr>
  </w:style>
  <w:style w:type="paragraph" w:customStyle="1" w:styleId="556CCC23760B4626B95E4C40C2E34715">
    <w:name w:val="556CCC23760B4626B95E4C40C2E34715"/>
    <w:qFormat/>
    <w:pPr>
      <w:spacing w:after="160" w:line="259" w:lineRule="auto"/>
    </w:pPr>
    <w:rPr>
      <w:sz w:val="22"/>
      <w:szCs w:val="22"/>
    </w:rPr>
  </w:style>
  <w:style w:type="paragraph" w:customStyle="1" w:styleId="477BAF0EDB994D39BADA538ED93F199F">
    <w:name w:val="477BAF0EDB994D39BADA538ED93F199F"/>
    <w:qFormat/>
    <w:pPr>
      <w:spacing w:after="160" w:line="259" w:lineRule="auto"/>
    </w:pPr>
    <w:rPr>
      <w:sz w:val="22"/>
      <w:szCs w:val="22"/>
    </w:rPr>
  </w:style>
  <w:style w:type="paragraph" w:customStyle="1" w:styleId="51B2B98E52984C9183B431D7DC7A96A3">
    <w:name w:val="51B2B98E52984C9183B431D7DC7A96A3"/>
    <w:qFormat/>
    <w:pPr>
      <w:spacing w:after="160" w:line="259" w:lineRule="auto"/>
    </w:pPr>
    <w:rPr>
      <w:sz w:val="22"/>
      <w:szCs w:val="22"/>
    </w:rPr>
  </w:style>
  <w:style w:type="paragraph" w:customStyle="1" w:styleId="D272BA9F19F54919827950DD3BCCC91E">
    <w:name w:val="D272BA9F19F54919827950DD3BCCC91E"/>
    <w:qFormat/>
    <w:pPr>
      <w:spacing w:after="160" w:line="259" w:lineRule="auto"/>
    </w:pPr>
    <w:rPr>
      <w:sz w:val="22"/>
      <w:szCs w:val="22"/>
    </w:rPr>
  </w:style>
  <w:style w:type="paragraph" w:customStyle="1" w:styleId="F85E4C94AC944465AFA1ED2DA2D43036">
    <w:name w:val="F85E4C94AC944465AFA1ED2DA2D43036"/>
    <w:qFormat/>
    <w:pPr>
      <w:spacing w:after="160" w:line="259" w:lineRule="auto"/>
    </w:pPr>
    <w:rPr>
      <w:sz w:val="22"/>
      <w:szCs w:val="22"/>
    </w:rPr>
  </w:style>
  <w:style w:type="paragraph" w:customStyle="1" w:styleId="BB647C72A9D44215A28B4C96EBC6A4BE">
    <w:name w:val="BB647C72A9D44215A28B4C96EBC6A4BE"/>
    <w:qFormat/>
    <w:pPr>
      <w:spacing w:after="160" w:line="259" w:lineRule="auto"/>
    </w:pPr>
    <w:rPr>
      <w:sz w:val="22"/>
      <w:szCs w:val="22"/>
    </w:rPr>
  </w:style>
  <w:style w:type="paragraph" w:customStyle="1" w:styleId="F7FBC0464FE248E6932F95BD36433178">
    <w:name w:val="F7FBC0464FE248E6932F95BD36433178"/>
    <w:qFormat/>
    <w:pPr>
      <w:spacing w:after="160" w:line="259" w:lineRule="auto"/>
    </w:pPr>
    <w:rPr>
      <w:sz w:val="22"/>
      <w:szCs w:val="22"/>
    </w:rPr>
  </w:style>
  <w:style w:type="paragraph" w:customStyle="1" w:styleId="903ECEBAC0EF41B7A91917ECAB0C6F69">
    <w:name w:val="903ECEBAC0EF41B7A91917ECAB0C6F69"/>
    <w:qFormat/>
    <w:pPr>
      <w:spacing w:after="160" w:line="259" w:lineRule="auto"/>
    </w:pPr>
    <w:rPr>
      <w:sz w:val="22"/>
      <w:szCs w:val="22"/>
    </w:rPr>
  </w:style>
  <w:style w:type="paragraph" w:customStyle="1" w:styleId="D971619E3AF44466B984ACB5B5246C9D">
    <w:name w:val="D971619E3AF44466B984ACB5B5246C9D"/>
    <w:qFormat/>
    <w:pPr>
      <w:spacing w:after="160" w:line="259" w:lineRule="auto"/>
    </w:pPr>
    <w:rPr>
      <w:sz w:val="22"/>
      <w:szCs w:val="22"/>
    </w:rPr>
  </w:style>
  <w:style w:type="paragraph" w:customStyle="1" w:styleId="A6BCB365ABA145188ED01E57B34DA244">
    <w:name w:val="A6BCB365ABA145188ED01E57B34DA244"/>
    <w:qFormat/>
    <w:pPr>
      <w:spacing w:after="160" w:line="259" w:lineRule="auto"/>
    </w:pPr>
    <w:rPr>
      <w:sz w:val="22"/>
      <w:szCs w:val="22"/>
    </w:rPr>
  </w:style>
  <w:style w:type="paragraph" w:customStyle="1" w:styleId="EA5364E43A7042838F283315AB359A63">
    <w:name w:val="EA5364E43A7042838F283315AB359A63"/>
    <w:qFormat/>
    <w:pPr>
      <w:spacing w:after="160" w:line="259" w:lineRule="auto"/>
    </w:pPr>
    <w:rPr>
      <w:sz w:val="22"/>
      <w:szCs w:val="22"/>
    </w:rPr>
  </w:style>
  <w:style w:type="paragraph" w:customStyle="1" w:styleId="92C5517E085B4BC1B32D7224F7C316AA">
    <w:name w:val="92C5517E085B4BC1B32D7224F7C316AA"/>
    <w:qFormat/>
    <w:pPr>
      <w:spacing w:after="160" w:line="259" w:lineRule="auto"/>
    </w:pPr>
    <w:rPr>
      <w:sz w:val="22"/>
      <w:szCs w:val="22"/>
    </w:rPr>
  </w:style>
  <w:style w:type="paragraph" w:customStyle="1" w:styleId="B2143CF66A6340888F2FFDF0E0E99DF0">
    <w:name w:val="B2143CF66A6340888F2FFDF0E0E99DF0"/>
    <w:qFormat/>
    <w:pPr>
      <w:spacing w:after="160" w:line="259" w:lineRule="auto"/>
    </w:pPr>
    <w:rPr>
      <w:sz w:val="22"/>
      <w:szCs w:val="22"/>
    </w:rPr>
  </w:style>
  <w:style w:type="paragraph" w:customStyle="1" w:styleId="20E63B5D500F475CBEFF0C3040666F78">
    <w:name w:val="20E63B5D500F475CBEFF0C3040666F78"/>
    <w:qFormat/>
    <w:pPr>
      <w:spacing w:after="160" w:line="259" w:lineRule="auto"/>
    </w:pPr>
    <w:rPr>
      <w:sz w:val="22"/>
      <w:szCs w:val="22"/>
    </w:rPr>
  </w:style>
  <w:style w:type="paragraph" w:customStyle="1" w:styleId="D8BD8CD5BEAD4EED9220539E4EA1BF96">
    <w:name w:val="D8BD8CD5BEAD4EED9220539E4EA1BF96"/>
    <w:qFormat/>
    <w:pPr>
      <w:spacing w:after="160" w:line="259" w:lineRule="auto"/>
    </w:pPr>
    <w:rPr>
      <w:sz w:val="22"/>
      <w:szCs w:val="22"/>
    </w:rPr>
  </w:style>
  <w:style w:type="paragraph" w:customStyle="1" w:styleId="572CB106F6BC406BBFF67A9D499BC42E">
    <w:name w:val="572CB106F6BC406BBFF67A9D499BC42E"/>
    <w:qFormat/>
    <w:pPr>
      <w:spacing w:after="160" w:line="259" w:lineRule="auto"/>
    </w:pPr>
    <w:rPr>
      <w:sz w:val="22"/>
      <w:szCs w:val="22"/>
    </w:rPr>
  </w:style>
  <w:style w:type="paragraph" w:customStyle="1" w:styleId="23DA67AE23A44151BA54935C8115E6AB">
    <w:name w:val="23DA67AE23A44151BA54935C8115E6AB"/>
    <w:qFormat/>
    <w:pPr>
      <w:spacing w:after="160" w:line="259" w:lineRule="auto"/>
    </w:pPr>
    <w:rPr>
      <w:sz w:val="22"/>
      <w:szCs w:val="22"/>
    </w:rPr>
  </w:style>
  <w:style w:type="paragraph" w:customStyle="1" w:styleId="6D2304F7150448FA8E2A128E58215F17">
    <w:name w:val="6D2304F7150448FA8E2A128E58215F17"/>
    <w:qFormat/>
    <w:pPr>
      <w:spacing w:after="160" w:line="259" w:lineRule="auto"/>
    </w:pPr>
    <w:rPr>
      <w:sz w:val="22"/>
      <w:szCs w:val="22"/>
    </w:rPr>
  </w:style>
  <w:style w:type="paragraph" w:customStyle="1" w:styleId="306B9FA52D424FFD8E88E191C327994A">
    <w:name w:val="306B9FA52D424FFD8E88E191C327994A"/>
    <w:qFormat/>
    <w:pPr>
      <w:spacing w:after="160" w:line="259" w:lineRule="auto"/>
    </w:pPr>
    <w:rPr>
      <w:sz w:val="22"/>
      <w:szCs w:val="22"/>
    </w:rPr>
  </w:style>
  <w:style w:type="paragraph" w:customStyle="1" w:styleId="33B532F0BEAD46D2A587BD577E9A8BB7">
    <w:name w:val="33B532F0BEAD46D2A587BD577E9A8BB7"/>
    <w:qFormat/>
    <w:pPr>
      <w:spacing w:after="160" w:line="259" w:lineRule="auto"/>
    </w:pPr>
    <w:rPr>
      <w:sz w:val="22"/>
      <w:szCs w:val="22"/>
    </w:rPr>
  </w:style>
  <w:style w:type="paragraph" w:customStyle="1" w:styleId="7A6968044C4B43779774491322F45BFD">
    <w:name w:val="7A6968044C4B43779774491322F45BFD"/>
    <w:qFormat/>
    <w:pPr>
      <w:spacing w:after="160" w:line="259" w:lineRule="auto"/>
    </w:pPr>
    <w:rPr>
      <w:sz w:val="22"/>
      <w:szCs w:val="22"/>
    </w:rPr>
  </w:style>
  <w:style w:type="paragraph" w:customStyle="1" w:styleId="F7BCF25BE5A1413D8B269C309A43807E">
    <w:name w:val="F7BCF25BE5A1413D8B269C309A43807E"/>
    <w:qFormat/>
    <w:pPr>
      <w:spacing w:after="160" w:line="259" w:lineRule="auto"/>
    </w:pPr>
    <w:rPr>
      <w:sz w:val="22"/>
      <w:szCs w:val="22"/>
    </w:rPr>
  </w:style>
  <w:style w:type="paragraph" w:customStyle="1" w:styleId="B57B9597332E41F6A9360C995BBF8416">
    <w:name w:val="B57B9597332E41F6A9360C995BBF8416"/>
    <w:qFormat/>
    <w:pPr>
      <w:spacing w:after="160" w:line="259" w:lineRule="auto"/>
    </w:pPr>
    <w:rPr>
      <w:sz w:val="22"/>
      <w:szCs w:val="22"/>
    </w:rPr>
  </w:style>
  <w:style w:type="paragraph" w:customStyle="1" w:styleId="F50F21D7E0BD446ABDF080C8687353AD">
    <w:name w:val="F50F21D7E0BD446ABDF080C8687353AD"/>
    <w:qFormat/>
    <w:pPr>
      <w:spacing w:after="160" w:line="259" w:lineRule="auto"/>
    </w:pPr>
    <w:rPr>
      <w:sz w:val="22"/>
      <w:szCs w:val="22"/>
    </w:rPr>
  </w:style>
  <w:style w:type="paragraph" w:customStyle="1" w:styleId="A6227F34664444CC8C29FDFFA1AD9286">
    <w:name w:val="A6227F34664444CC8C29FDFFA1AD9286"/>
    <w:qFormat/>
    <w:pPr>
      <w:spacing w:after="160" w:line="259" w:lineRule="auto"/>
    </w:pPr>
    <w:rPr>
      <w:sz w:val="22"/>
      <w:szCs w:val="22"/>
    </w:rPr>
  </w:style>
  <w:style w:type="paragraph" w:customStyle="1" w:styleId="192B42D41C034AF68F4CFD7F078DC986">
    <w:name w:val="192B42D41C034AF68F4CFD7F078DC986"/>
    <w:qFormat/>
    <w:pPr>
      <w:spacing w:after="160" w:line="259" w:lineRule="auto"/>
    </w:pPr>
    <w:rPr>
      <w:sz w:val="22"/>
      <w:szCs w:val="22"/>
    </w:rPr>
  </w:style>
  <w:style w:type="paragraph" w:customStyle="1" w:styleId="7F511A5771B142279CBDFB6324C0282A">
    <w:name w:val="7F511A5771B142279CBDFB6324C0282A"/>
    <w:qFormat/>
    <w:pPr>
      <w:spacing w:after="160" w:line="259" w:lineRule="auto"/>
    </w:pPr>
    <w:rPr>
      <w:sz w:val="22"/>
      <w:szCs w:val="22"/>
    </w:rPr>
  </w:style>
  <w:style w:type="paragraph" w:customStyle="1" w:styleId="690765557D974D55A1D161F7BB3DAF59">
    <w:name w:val="690765557D974D55A1D161F7BB3DAF59"/>
    <w:qFormat/>
    <w:pPr>
      <w:spacing w:after="160" w:line="259" w:lineRule="auto"/>
    </w:pPr>
    <w:rPr>
      <w:sz w:val="22"/>
      <w:szCs w:val="22"/>
    </w:rPr>
  </w:style>
  <w:style w:type="paragraph" w:customStyle="1" w:styleId="D6A775C534C3436F8A3414C4AE980814">
    <w:name w:val="D6A775C534C3436F8A3414C4AE980814"/>
    <w:qFormat/>
    <w:pPr>
      <w:spacing w:after="160" w:line="259" w:lineRule="auto"/>
    </w:pPr>
    <w:rPr>
      <w:sz w:val="22"/>
      <w:szCs w:val="22"/>
    </w:rPr>
  </w:style>
  <w:style w:type="paragraph" w:customStyle="1" w:styleId="3BCC3A518FF4406398CAD96DDDB1231C">
    <w:name w:val="3BCC3A518FF4406398CAD96DDDB1231C"/>
    <w:qFormat/>
    <w:pPr>
      <w:spacing w:after="160" w:line="259" w:lineRule="auto"/>
    </w:pPr>
    <w:rPr>
      <w:sz w:val="22"/>
      <w:szCs w:val="22"/>
    </w:rPr>
  </w:style>
  <w:style w:type="paragraph" w:customStyle="1" w:styleId="EA4832A2EB334F5A8E2A041D9BFEA38A">
    <w:name w:val="EA4832A2EB334F5A8E2A041D9BFEA38A"/>
    <w:qFormat/>
    <w:pPr>
      <w:spacing w:after="160" w:line="259" w:lineRule="auto"/>
    </w:pPr>
    <w:rPr>
      <w:sz w:val="22"/>
      <w:szCs w:val="22"/>
    </w:rPr>
  </w:style>
  <w:style w:type="paragraph" w:customStyle="1" w:styleId="F3DAEDA303C841F3AE8D6CD80FE8B445">
    <w:name w:val="F3DAEDA303C841F3AE8D6CD80FE8B445"/>
    <w:qFormat/>
    <w:pPr>
      <w:spacing w:after="160" w:line="259" w:lineRule="auto"/>
    </w:pPr>
    <w:rPr>
      <w:sz w:val="22"/>
      <w:szCs w:val="22"/>
    </w:rPr>
  </w:style>
  <w:style w:type="paragraph" w:customStyle="1" w:styleId="120500138E3E4566AC1A2F18CBD99D88">
    <w:name w:val="120500138E3E4566AC1A2F18CBD99D88"/>
    <w:qFormat/>
    <w:pPr>
      <w:spacing w:after="160" w:line="259" w:lineRule="auto"/>
    </w:pPr>
    <w:rPr>
      <w:sz w:val="22"/>
      <w:szCs w:val="22"/>
    </w:rPr>
  </w:style>
  <w:style w:type="paragraph" w:customStyle="1" w:styleId="5DAA557724674A0291C0E45F84BA7A82">
    <w:name w:val="5DAA557724674A0291C0E45F84BA7A82"/>
    <w:qFormat/>
    <w:pPr>
      <w:spacing w:after="160" w:line="259" w:lineRule="auto"/>
    </w:pPr>
    <w:rPr>
      <w:sz w:val="22"/>
      <w:szCs w:val="22"/>
    </w:rPr>
  </w:style>
  <w:style w:type="paragraph" w:customStyle="1" w:styleId="2CFB12080B1D4C789AA8D587FA92507E">
    <w:name w:val="2CFB12080B1D4C789AA8D587FA92507E"/>
    <w:qFormat/>
    <w:pPr>
      <w:spacing w:after="160" w:line="259" w:lineRule="auto"/>
    </w:pPr>
    <w:rPr>
      <w:sz w:val="22"/>
      <w:szCs w:val="22"/>
    </w:rPr>
  </w:style>
  <w:style w:type="paragraph" w:customStyle="1" w:styleId="D6CC722460484EA6B0625C8E8AE711A4">
    <w:name w:val="D6CC722460484EA6B0625C8E8AE711A4"/>
    <w:qFormat/>
    <w:pPr>
      <w:spacing w:after="160" w:line="259" w:lineRule="auto"/>
    </w:pPr>
    <w:rPr>
      <w:sz w:val="22"/>
      <w:szCs w:val="22"/>
    </w:rPr>
  </w:style>
  <w:style w:type="paragraph" w:customStyle="1" w:styleId="1C52EF5CCFB04039886585E896232B87">
    <w:name w:val="1C52EF5CCFB04039886585E896232B87"/>
    <w:qFormat/>
    <w:pPr>
      <w:spacing w:after="160" w:line="259" w:lineRule="auto"/>
    </w:pPr>
    <w:rPr>
      <w:sz w:val="22"/>
      <w:szCs w:val="22"/>
    </w:rPr>
  </w:style>
  <w:style w:type="paragraph" w:customStyle="1" w:styleId="EE26189E66DB44778603D513B80F1899">
    <w:name w:val="EE26189E66DB44778603D513B80F1899"/>
    <w:qFormat/>
    <w:pPr>
      <w:spacing w:after="160" w:line="259" w:lineRule="auto"/>
    </w:pPr>
    <w:rPr>
      <w:sz w:val="22"/>
      <w:szCs w:val="22"/>
    </w:rPr>
  </w:style>
  <w:style w:type="paragraph" w:customStyle="1" w:styleId="033F9AD7834D48EDA4C39B65F6AF4613">
    <w:name w:val="033F9AD7834D48EDA4C39B65F6AF4613"/>
    <w:qFormat/>
    <w:pPr>
      <w:spacing w:after="160" w:line="259" w:lineRule="auto"/>
    </w:pPr>
    <w:rPr>
      <w:sz w:val="22"/>
      <w:szCs w:val="22"/>
    </w:rPr>
  </w:style>
  <w:style w:type="paragraph" w:customStyle="1" w:styleId="C50AD55CFF8E4A11A6E978CF2FEDF7A6">
    <w:name w:val="C50AD55CFF8E4A11A6E978CF2FEDF7A6"/>
    <w:qFormat/>
    <w:pPr>
      <w:spacing w:after="160" w:line="259" w:lineRule="auto"/>
    </w:pPr>
    <w:rPr>
      <w:sz w:val="22"/>
      <w:szCs w:val="22"/>
    </w:rPr>
  </w:style>
  <w:style w:type="paragraph" w:customStyle="1" w:styleId="B2A2B30987A44652898AD64EFD0D7D5C">
    <w:name w:val="B2A2B30987A44652898AD64EFD0D7D5C"/>
    <w:qFormat/>
    <w:pPr>
      <w:spacing w:after="160" w:line="259" w:lineRule="auto"/>
    </w:pPr>
    <w:rPr>
      <w:sz w:val="22"/>
      <w:szCs w:val="22"/>
    </w:rPr>
  </w:style>
  <w:style w:type="paragraph" w:customStyle="1" w:styleId="A1F115ABA0594A839AFB9B5E4F9723F5">
    <w:name w:val="A1F115ABA0594A839AFB9B5E4F9723F5"/>
    <w:qFormat/>
    <w:pPr>
      <w:spacing w:after="160" w:line="259" w:lineRule="auto"/>
    </w:pPr>
    <w:rPr>
      <w:sz w:val="22"/>
      <w:szCs w:val="22"/>
    </w:rPr>
  </w:style>
  <w:style w:type="paragraph" w:customStyle="1" w:styleId="C9DE702E942443B3B7E3639784298A05">
    <w:name w:val="C9DE702E942443B3B7E3639784298A05"/>
    <w:qFormat/>
    <w:pPr>
      <w:spacing w:after="160" w:line="259" w:lineRule="auto"/>
    </w:pPr>
    <w:rPr>
      <w:sz w:val="22"/>
      <w:szCs w:val="22"/>
    </w:rPr>
  </w:style>
  <w:style w:type="paragraph" w:customStyle="1" w:styleId="5D5278273FAC4EE5840A1D1120853511">
    <w:name w:val="5D5278273FAC4EE5840A1D1120853511"/>
    <w:qFormat/>
    <w:pPr>
      <w:spacing w:after="160" w:line="259" w:lineRule="auto"/>
    </w:pPr>
    <w:rPr>
      <w:sz w:val="22"/>
      <w:szCs w:val="22"/>
    </w:rPr>
  </w:style>
  <w:style w:type="paragraph" w:customStyle="1" w:styleId="EC318986977D4C6A91A8537F2B49ACD9">
    <w:name w:val="EC318986977D4C6A91A8537F2B49ACD9"/>
    <w:qFormat/>
    <w:pPr>
      <w:spacing w:after="160" w:line="259" w:lineRule="auto"/>
    </w:pPr>
    <w:rPr>
      <w:sz w:val="22"/>
      <w:szCs w:val="22"/>
    </w:rPr>
  </w:style>
  <w:style w:type="paragraph" w:customStyle="1" w:styleId="093D1C6AAF0C4B86B5CA3E67B8115B7B">
    <w:name w:val="093D1C6AAF0C4B86B5CA3E67B8115B7B"/>
    <w:qFormat/>
    <w:pPr>
      <w:spacing w:after="160" w:line="259" w:lineRule="auto"/>
    </w:pPr>
    <w:rPr>
      <w:sz w:val="22"/>
      <w:szCs w:val="22"/>
    </w:rPr>
  </w:style>
  <w:style w:type="paragraph" w:customStyle="1" w:styleId="610D2EEF3F444EB081729736A4549442">
    <w:name w:val="610D2EEF3F444EB081729736A4549442"/>
    <w:qFormat/>
    <w:pPr>
      <w:spacing w:after="160" w:line="259" w:lineRule="auto"/>
    </w:pPr>
    <w:rPr>
      <w:sz w:val="22"/>
      <w:szCs w:val="22"/>
    </w:rPr>
  </w:style>
  <w:style w:type="paragraph" w:customStyle="1" w:styleId="0BCACE1D6C5A4BFEA4AA997E4D7BEE55">
    <w:name w:val="0BCACE1D6C5A4BFEA4AA997E4D7BEE55"/>
    <w:qFormat/>
    <w:pPr>
      <w:spacing w:after="160" w:line="259" w:lineRule="auto"/>
    </w:pPr>
    <w:rPr>
      <w:sz w:val="22"/>
      <w:szCs w:val="22"/>
    </w:rPr>
  </w:style>
  <w:style w:type="paragraph" w:customStyle="1" w:styleId="E3054C2A04974C94AA2F8C6037353A1D">
    <w:name w:val="E3054C2A04974C94AA2F8C6037353A1D"/>
    <w:qFormat/>
    <w:pPr>
      <w:spacing w:after="160" w:line="259" w:lineRule="auto"/>
    </w:pPr>
    <w:rPr>
      <w:sz w:val="22"/>
      <w:szCs w:val="22"/>
    </w:rPr>
  </w:style>
  <w:style w:type="paragraph" w:customStyle="1" w:styleId="0103E26BFF16465AAF0A46EDFF9808CD">
    <w:name w:val="0103E26BFF16465AAF0A46EDFF9808CD"/>
    <w:qFormat/>
    <w:pPr>
      <w:spacing w:after="160" w:line="259" w:lineRule="auto"/>
    </w:pPr>
    <w:rPr>
      <w:sz w:val="22"/>
      <w:szCs w:val="22"/>
    </w:rPr>
  </w:style>
  <w:style w:type="paragraph" w:customStyle="1" w:styleId="B2EF838015D34B9FA32D790893A4F6D8">
    <w:name w:val="B2EF838015D34B9FA32D790893A4F6D8"/>
    <w:qFormat/>
    <w:pPr>
      <w:spacing w:after="160" w:line="259" w:lineRule="auto"/>
    </w:pPr>
    <w:rPr>
      <w:sz w:val="22"/>
      <w:szCs w:val="22"/>
    </w:rPr>
  </w:style>
  <w:style w:type="paragraph" w:customStyle="1" w:styleId="20A58C088F4D40118FDBAE9F3FF8195B">
    <w:name w:val="20A58C088F4D40118FDBAE9F3FF8195B"/>
    <w:qFormat/>
    <w:pPr>
      <w:spacing w:after="160" w:line="259" w:lineRule="auto"/>
    </w:pPr>
    <w:rPr>
      <w:sz w:val="22"/>
      <w:szCs w:val="22"/>
    </w:rPr>
  </w:style>
  <w:style w:type="paragraph" w:customStyle="1" w:styleId="61D593B1F7D24628A5EA12F734233197">
    <w:name w:val="61D593B1F7D24628A5EA12F734233197"/>
    <w:qFormat/>
    <w:pPr>
      <w:spacing w:after="160" w:line="259" w:lineRule="auto"/>
    </w:pPr>
    <w:rPr>
      <w:sz w:val="22"/>
      <w:szCs w:val="22"/>
    </w:rPr>
  </w:style>
  <w:style w:type="paragraph" w:customStyle="1" w:styleId="A881BD6EF5D34C2DB43D853EF0238998">
    <w:name w:val="A881BD6EF5D34C2DB43D853EF0238998"/>
    <w:qFormat/>
    <w:pPr>
      <w:spacing w:after="160" w:line="259" w:lineRule="auto"/>
    </w:pPr>
    <w:rPr>
      <w:sz w:val="22"/>
      <w:szCs w:val="22"/>
    </w:rPr>
  </w:style>
  <w:style w:type="paragraph" w:customStyle="1" w:styleId="AC9A3C62BB0149DC8715F8FE8939ECC5">
    <w:name w:val="AC9A3C62BB0149DC8715F8FE8939ECC5"/>
    <w:qFormat/>
    <w:pPr>
      <w:spacing w:after="160" w:line="259" w:lineRule="auto"/>
    </w:pPr>
    <w:rPr>
      <w:sz w:val="22"/>
      <w:szCs w:val="22"/>
    </w:rPr>
  </w:style>
  <w:style w:type="paragraph" w:customStyle="1" w:styleId="E028205E5A354258AB086A4687D93CE8">
    <w:name w:val="E028205E5A354258AB086A4687D93CE8"/>
    <w:qFormat/>
    <w:pPr>
      <w:spacing w:after="160" w:line="259" w:lineRule="auto"/>
    </w:pPr>
    <w:rPr>
      <w:sz w:val="22"/>
      <w:szCs w:val="22"/>
    </w:rPr>
  </w:style>
  <w:style w:type="paragraph" w:customStyle="1" w:styleId="73A3AABF7AF44267A51C086C66AFA002">
    <w:name w:val="73A3AABF7AF44267A51C086C66AFA002"/>
    <w:qFormat/>
    <w:pPr>
      <w:spacing w:after="160" w:line="259" w:lineRule="auto"/>
    </w:pPr>
    <w:rPr>
      <w:sz w:val="22"/>
      <w:szCs w:val="22"/>
    </w:rPr>
  </w:style>
  <w:style w:type="paragraph" w:customStyle="1" w:styleId="FDCB1A94D4ED4EA194A95AAB470774AD">
    <w:name w:val="FDCB1A94D4ED4EA194A95AAB470774AD"/>
    <w:qFormat/>
    <w:pPr>
      <w:spacing w:after="160" w:line="259" w:lineRule="auto"/>
    </w:pPr>
    <w:rPr>
      <w:sz w:val="22"/>
      <w:szCs w:val="22"/>
    </w:rPr>
  </w:style>
  <w:style w:type="paragraph" w:customStyle="1" w:styleId="8E268C46E812464EA839D3E045A3337E">
    <w:name w:val="8E268C46E812464EA839D3E045A3337E"/>
    <w:qFormat/>
    <w:pPr>
      <w:spacing w:after="160" w:line="259" w:lineRule="auto"/>
    </w:pPr>
    <w:rPr>
      <w:sz w:val="22"/>
      <w:szCs w:val="22"/>
    </w:rPr>
  </w:style>
  <w:style w:type="paragraph" w:customStyle="1" w:styleId="C2316EB01F074EF29B86CAED5F6AFAA4">
    <w:name w:val="C2316EB01F074EF29B86CAED5F6AFAA4"/>
    <w:qFormat/>
    <w:pPr>
      <w:spacing w:after="160" w:line="259" w:lineRule="auto"/>
    </w:pPr>
    <w:rPr>
      <w:sz w:val="22"/>
      <w:szCs w:val="22"/>
    </w:rPr>
  </w:style>
  <w:style w:type="paragraph" w:customStyle="1" w:styleId="F86D273AC39A4F52BDFBF9F0229006ED">
    <w:name w:val="F86D273AC39A4F52BDFBF9F0229006ED"/>
    <w:qFormat/>
    <w:pPr>
      <w:spacing w:after="160" w:line="259" w:lineRule="auto"/>
    </w:pPr>
    <w:rPr>
      <w:sz w:val="22"/>
      <w:szCs w:val="22"/>
    </w:rPr>
  </w:style>
  <w:style w:type="paragraph" w:customStyle="1" w:styleId="0A7CDE38CCBC465D8227F62CF98404A8">
    <w:name w:val="0A7CDE38CCBC465D8227F62CF98404A8"/>
    <w:qFormat/>
    <w:pPr>
      <w:spacing w:after="160" w:line="259" w:lineRule="auto"/>
    </w:pPr>
    <w:rPr>
      <w:sz w:val="22"/>
      <w:szCs w:val="22"/>
    </w:rPr>
  </w:style>
  <w:style w:type="paragraph" w:customStyle="1" w:styleId="22206F4A24D2432BB3E378FE0E51999F">
    <w:name w:val="22206F4A24D2432BB3E378FE0E51999F"/>
    <w:qFormat/>
    <w:pPr>
      <w:spacing w:after="160" w:line="259" w:lineRule="auto"/>
    </w:pPr>
    <w:rPr>
      <w:sz w:val="22"/>
      <w:szCs w:val="22"/>
    </w:rPr>
  </w:style>
  <w:style w:type="paragraph" w:customStyle="1" w:styleId="EAFFE564677547899E0779E7D58C8240">
    <w:name w:val="EAFFE564677547899E0779E7D58C8240"/>
    <w:qFormat/>
    <w:pPr>
      <w:spacing w:after="160" w:line="259" w:lineRule="auto"/>
    </w:pPr>
    <w:rPr>
      <w:sz w:val="22"/>
      <w:szCs w:val="22"/>
    </w:rPr>
  </w:style>
  <w:style w:type="paragraph" w:customStyle="1" w:styleId="D365F4F300934F7B96B76E7FEB22C0F7">
    <w:name w:val="D365F4F300934F7B96B76E7FEB22C0F7"/>
    <w:qFormat/>
    <w:pPr>
      <w:spacing w:after="160" w:line="259" w:lineRule="auto"/>
    </w:pPr>
    <w:rPr>
      <w:sz w:val="22"/>
      <w:szCs w:val="22"/>
    </w:rPr>
  </w:style>
  <w:style w:type="paragraph" w:customStyle="1" w:styleId="1DEA90F8C5054E60B3CE89454B3B39BE">
    <w:name w:val="1DEA90F8C5054E60B3CE89454B3B39BE"/>
    <w:qFormat/>
    <w:pPr>
      <w:spacing w:after="160" w:line="259" w:lineRule="auto"/>
    </w:pPr>
    <w:rPr>
      <w:sz w:val="22"/>
      <w:szCs w:val="22"/>
    </w:rPr>
  </w:style>
  <w:style w:type="paragraph" w:customStyle="1" w:styleId="DBBB4E2D09F94ADCBDC0CBBF91F06921">
    <w:name w:val="DBBB4E2D09F94ADCBDC0CBBF91F06921"/>
    <w:qFormat/>
    <w:pPr>
      <w:spacing w:after="160" w:line="259" w:lineRule="auto"/>
    </w:pPr>
    <w:rPr>
      <w:sz w:val="22"/>
      <w:szCs w:val="22"/>
    </w:rPr>
  </w:style>
  <w:style w:type="paragraph" w:customStyle="1" w:styleId="FB44296ADE214D0ABDC42665D640852E">
    <w:name w:val="FB44296ADE214D0ABDC42665D640852E"/>
    <w:qFormat/>
    <w:pPr>
      <w:spacing w:after="160" w:line="259" w:lineRule="auto"/>
    </w:pPr>
    <w:rPr>
      <w:sz w:val="22"/>
      <w:szCs w:val="22"/>
    </w:rPr>
  </w:style>
  <w:style w:type="paragraph" w:customStyle="1" w:styleId="D56332207269485E8DD31D57F0A66B8E">
    <w:name w:val="D56332207269485E8DD31D57F0A66B8E"/>
    <w:qFormat/>
    <w:pPr>
      <w:spacing w:after="160" w:line="259" w:lineRule="auto"/>
    </w:pPr>
    <w:rPr>
      <w:sz w:val="22"/>
      <w:szCs w:val="22"/>
    </w:rPr>
  </w:style>
  <w:style w:type="paragraph" w:customStyle="1" w:styleId="FE4A518D29704C92B13F74B76C3ACB27">
    <w:name w:val="FE4A518D29704C92B13F74B76C3ACB27"/>
    <w:qFormat/>
    <w:pPr>
      <w:spacing w:after="160" w:line="259" w:lineRule="auto"/>
    </w:pPr>
    <w:rPr>
      <w:sz w:val="22"/>
      <w:szCs w:val="22"/>
    </w:rPr>
  </w:style>
  <w:style w:type="paragraph" w:customStyle="1" w:styleId="7F1F06665470460B84A588CB3EF6CED0">
    <w:name w:val="7F1F06665470460B84A588CB3EF6CED0"/>
    <w:qFormat/>
    <w:pPr>
      <w:spacing w:after="160" w:line="259" w:lineRule="auto"/>
    </w:pPr>
    <w:rPr>
      <w:sz w:val="22"/>
      <w:szCs w:val="22"/>
    </w:rPr>
  </w:style>
  <w:style w:type="paragraph" w:customStyle="1" w:styleId="2F59BA69AB62496A977924C1C5D69B35">
    <w:name w:val="2F59BA69AB62496A977924C1C5D69B35"/>
    <w:qFormat/>
    <w:pPr>
      <w:spacing w:after="160" w:line="259" w:lineRule="auto"/>
    </w:pPr>
    <w:rPr>
      <w:sz w:val="22"/>
      <w:szCs w:val="22"/>
    </w:rPr>
  </w:style>
  <w:style w:type="paragraph" w:customStyle="1" w:styleId="1EB176F1D53449609AED3F2CAE003DEA">
    <w:name w:val="1EB176F1D53449609AED3F2CAE003DEA"/>
    <w:qFormat/>
    <w:pPr>
      <w:spacing w:after="160" w:line="259" w:lineRule="auto"/>
    </w:pPr>
    <w:rPr>
      <w:sz w:val="22"/>
      <w:szCs w:val="22"/>
    </w:rPr>
  </w:style>
  <w:style w:type="paragraph" w:customStyle="1" w:styleId="9E3D8855E9B94255B2B7FBB5A829BEDD">
    <w:name w:val="9E3D8855E9B94255B2B7FBB5A829BEDD"/>
    <w:qFormat/>
    <w:pPr>
      <w:spacing w:after="160" w:line="259" w:lineRule="auto"/>
    </w:pPr>
    <w:rPr>
      <w:sz w:val="22"/>
      <w:szCs w:val="22"/>
    </w:rPr>
  </w:style>
  <w:style w:type="paragraph" w:customStyle="1" w:styleId="AB0A9B58442E43CCACC57E3B53C80E75">
    <w:name w:val="AB0A9B58442E43CCACC57E3B53C80E75"/>
    <w:qFormat/>
    <w:pPr>
      <w:spacing w:after="160" w:line="259" w:lineRule="auto"/>
    </w:pPr>
    <w:rPr>
      <w:sz w:val="22"/>
      <w:szCs w:val="22"/>
    </w:rPr>
  </w:style>
  <w:style w:type="paragraph" w:customStyle="1" w:styleId="FAFB27ECA4A746A3A0D973568655E819">
    <w:name w:val="FAFB27ECA4A746A3A0D973568655E819"/>
    <w:qFormat/>
    <w:pPr>
      <w:spacing w:after="160" w:line="259" w:lineRule="auto"/>
    </w:pPr>
    <w:rPr>
      <w:sz w:val="22"/>
      <w:szCs w:val="22"/>
    </w:rPr>
  </w:style>
  <w:style w:type="paragraph" w:customStyle="1" w:styleId="16F739E3AF4F428E94FE4E6606527A86">
    <w:name w:val="16F739E3AF4F428E94FE4E6606527A86"/>
    <w:qFormat/>
    <w:pPr>
      <w:spacing w:after="160" w:line="259" w:lineRule="auto"/>
    </w:pPr>
    <w:rPr>
      <w:sz w:val="22"/>
      <w:szCs w:val="22"/>
    </w:rPr>
  </w:style>
  <w:style w:type="paragraph" w:customStyle="1" w:styleId="54C6FC175CA04C8E8733D569E479E4EF">
    <w:name w:val="54C6FC175CA04C8E8733D569E479E4EF"/>
    <w:qFormat/>
    <w:pPr>
      <w:spacing w:after="160" w:line="259" w:lineRule="auto"/>
    </w:pPr>
    <w:rPr>
      <w:sz w:val="22"/>
      <w:szCs w:val="22"/>
    </w:rPr>
  </w:style>
  <w:style w:type="paragraph" w:customStyle="1" w:styleId="B3CE42BD01E34492908C938EC4A2F50B">
    <w:name w:val="B3CE42BD01E34492908C938EC4A2F50B"/>
    <w:qFormat/>
    <w:pPr>
      <w:spacing w:after="160" w:line="259" w:lineRule="auto"/>
    </w:pPr>
    <w:rPr>
      <w:sz w:val="22"/>
      <w:szCs w:val="22"/>
    </w:rPr>
  </w:style>
  <w:style w:type="paragraph" w:customStyle="1" w:styleId="F17F02AC89A2415C9FE7F782128C2C88">
    <w:name w:val="F17F02AC89A2415C9FE7F782128C2C88"/>
    <w:qFormat/>
    <w:pPr>
      <w:spacing w:after="160" w:line="259" w:lineRule="auto"/>
    </w:pPr>
    <w:rPr>
      <w:sz w:val="22"/>
      <w:szCs w:val="22"/>
    </w:rPr>
  </w:style>
  <w:style w:type="paragraph" w:customStyle="1" w:styleId="3D7D33E27FC4408A86ABE5AFE446DC25">
    <w:name w:val="3D7D33E27FC4408A86ABE5AFE446DC25"/>
    <w:qFormat/>
    <w:pPr>
      <w:spacing w:after="160" w:line="259" w:lineRule="auto"/>
    </w:pPr>
    <w:rPr>
      <w:sz w:val="22"/>
      <w:szCs w:val="22"/>
    </w:rPr>
  </w:style>
  <w:style w:type="paragraph" w:customStyle="1" w:styleId="85AF982B8B0D4060ACD0850CC544CF3F">
    <w:name w:val="85AF982B8B0D4060ACD0850CC544CF3F"/>
    <w:qFormat/>
    <w:pPr>
      <w:spacing w:after="160" w:line="259" w:lineRule="auto"/>
    </w:pPr>
    <w:rPr>
      <w:sz w:val="22"/>
      <w:szCs w:val="22"/>
    </w:rPr>
  </w:style>
  <w:style w:type="paragraph" w:customStyle="1" w:styleId="81090048D68E4A12BF5F229B30ABB0CE">
    <w:name w:val="81090048D68E4A12BF5F229B30ABB0CE"/>
    <w:qFormat/>
    <w:pPr>
      <w:spacing w:after="160" w:line="259" w:lineRule="auto"/>
    </w:pPr>
    <w:rPr>
      <w:sz w:val="22"/>
      <w:szCs w:val="22"/>
    </w:rPr>
  </w:style>
  <w:style w:type="paragraph" w:customStyle="1" w:styleId="01F396B44BC149A68B220BD3F8217BB3">
    <w:name w:val="01F396B44BC149A68B220BD3F8217BB3"/>
    <w:qFormat/>
    <w:pPr>
      <w:spacing w:after="160" w:line="259" w:lineRule="auto"/>
    </w:pPr>
    <w:rPr>
      <w:sz w:val="22"/>
      <w:szCs w:val="22"/>
    </w:rPr>
  </w:style>
  <w:style w:type="paragraph" w:customStyle="1" w:styleId="53D1D375DC9B47E68881D45FAFA6F8D1">
    <w:name w:val="53D1D375DC9B47E68881D45FAFA6F8D1"/>
    <w:qFormat/>
    <w:pPr>
      <w:spacing w:after="160" w:line="259" w:lineRule="auto"/>
    </w:pPr>
    <w:rPr>
      <w:sz w:val="22"/>
      <w:szCs w:val="22"/>
    </w:rPr>
  </w:style>
  <w:style w:type="paragraph" w:customStyle="1" w:styleId="FF3D37CC66E34BDD864C26F4728E41D9">
    <w:name w:val="FF3D37CC66E34BDD864C26F4728E41D9"/>
    <w:qFormat/>
    <w:pPr>
      <w:spacing w:after="160" w:line="259" w:lineRule="auto"/>
    </w:pPr>
    <w:rPr>
      <w:sz w:val="22"/>
      <w:szCs w:val="22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Theme">
  <a:themeElements>
    <a:clrScheme name="Aspect">
      <a:dk1>
        <a:sysClr val="windowText" lastClr="000000"/>
      </a:dk1>
      <a:lt1>
        <a:sysClr val="window" lastClr="FFFFFF"/>
      </a:lt1>
      <a:dk2>
        <a:srgbClr val="323232"/>
      </a:dk2>
      <a:lt2>
        <a:srgbClr val="E3DED1"/>
      </a:lt2>
      <a:accent1>
        <a:srgbClr val="F07F09"/>
      </a:accent1>
      <a:accent2>
        <a:srgbClr val="9F2936"/>
      </a:accent2>
      <a:accent3>
        <a:srgbClr val="1B587C"/>
      </a:accent3>
      <a:accent4>
        <a:srgbClr val="4E8542"/>
      </a:accent4>
      <a:accent5>
        <a:srgbClr val="604878"/>
      </a:accent5>
      <a:accent6>
        <a:srgbClr val="C19859"/>
      </a:accent6>
      <a:hlink>
        <a:srgbClr val="6B9F25"/>
      </a:hlink>
      <a:folHlink>
        <a:srgbClr val="B26B0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APDescription xmlns="4873beb7-5857-4685-be1f-d57550cc96cc" xsi:nil="true"/>
    <AssetExpire xmlns="4873beb7-5857-4685-be1f-d57550cc96cc">2029-01-01T08:00:00+00:00</AssetExpire>
    <CampaignTagsTaxHTField0 xmlns="4873beb7-5857-4685-be1f-d57550cc96cc">
      <Terms xmlns="http://schemas.microsoft.com/office/infopath/2007/PartnerControls"/>
    </CampaignTagsTaxHTField0>
    <IntlLangReviewDate xmlns="4873beb7-5857-4685-be1f-d57550cc96cc" xsi:nil="true"/>
    <TPFriendlyName xmlns="4873beb7-5857-4685-be1f-d57550cc96cc" xsi:nil="true"/>
    <IntlLangReview xmlns="4873beb7-5857-4685-be1f-d57550cc96cc">false</IntlLangReview>
    <LocLastLocAttemptVersionLookup xmlns="4873beb7-5857-4685-be1f-d57550cc96cc">856581</LocLastLocAttemptVersionLookup>
    <PolicheckWords xmlns="4873beb7-5857-4685-be1f-d57550cc96cc" xsi:nil="true"/>
    <SubmitterId xmlns="4873beb7-5857-4685-be1f-d57550cc96cc" xsi:nil="true"/>
    <AcquiredFrom xmlns="4873beb7-5857-4685-be1f-d57550cc96cc">Internal MS</AcquiredFrom>
    <EditorialStatus xmlns="4873beb7-5857-4685-be1f-d57550cc96cc">Complete</EditorialStatus>
    <Markets xmlns="4873beb7-5857-4685-be1f-d57550cc96cc"/>
    <OriginAsset xmlns="4873beb7-5857-4685-be1f-d57550cc96cc" xsi:nil="true"/>
    <AssetStart xmlns="4873beb7-5857-4685-be1f-d57550cc96cc">2012-09-19T07:42:00+00:00</AssetStart>
    <FriendlyTitle xmlns="4873beb7-5857-4685-be1f-d57550cc96cc" xsi:nil="true"/>
    <MarketSpecific xmlns="4873beb7-5857-4685-be1f-d57550cc96cc">false</MarketSpecific>
    <TPNamespace xmlns="4873beb7-5857-4685-be1f-d57550cc96cc" xsi:nil="true"/>
    <PublishStatusLookup xmlns="4873beb7-5857-4685-be1f-d57550cc96cc">
      <Value>1622610</Value>
    </PublishStatusLookup>
    <APAuthor xmlns="4873beb7-5857-4685-be1f-d57550cc96cc">
      <UserInfo>
        <DisplayName>REDMOND\v-aptall</DisplayName>
        <AccountId>2566</AccountId>
        <AccountType/>
      </UserInfo>
    </APAuthor>
    <TPCommandLine xmlns="4873beb7-5857-4685-be1f-d57550cc96cc" xsi:nil="true"/>
    <IntlLangReviewer xmlns="4873beb7-5857-4685-be1f-d57550cc96cc" xsi:nil="true"/>
    <OpenTemplate xmlns="4873beb7-5857-4685-be1f-d57550cc96cc">true</OpenTemplate>
    <CSXSubmissionDate xmlns="4873beb7-5857-4685-be1f-d57550cc96cc" xsi:nil="true"/>
    <TaxCatchAll xmlns="4873beb7-5857-4685-be1f-d57550cc96cc"/>
    <Manager xmlns="4873beb7-5857-4685-be1f-d57550cc96cc" xsi:nil="true"/>
    <NumericId xmlns="4873beb7-5857-4685-be1f-d57550cc96cc" xsi:nil="true"/>
    <ParentAssetId xmlns="4873beb7-5857-4685-be1f-d57550cc96cc" xsi:nil="true"/>
    <OriginalSourceMarket xmlns="4873beb7-5857-4685-be1f-d57550cc96cc" xsi:nil="true"/>
    <ApprovalStatus xmlns="4873beb7-5857-4685-be1f-d57550cc96cc">InProgress</ApprovalStatus>
    <TPComponent xmlns="4873beb7-5857-4685-be1f-d57550cc96cc" xsi:nil="true"/>
    <EditorialTags xmlns="4873beb7-5857-4685-be1f-d57550cc96cc" xsi:nil="true"/>
    <TPExecutable xmlns="4873beb7-5857-4685-be1f-d57550cc96cc" xsi:nil="true"/>
    <TPLaunchHelpLink xmlns="4873beb7-5857-4685-be1f-d57550cc96cc" xsi:nil="true"/>
    <LocComments xmlns="4873beb7-5857-4685-be1f-d57550cc96cc" xsi:nil="true"/>
    <LocRecommendedHandoff xmlns="4873beb7-5857-4685-be1f-d57550cc96cc" xsi:nil="true"/>
    <SourceTitle xmlns="4873beb7-5857-4685-be1f-d57550cc96cc" xsi:nil="true"/>
    <CSXUpdate xmlns="4873beb7-5857-4685-be1f-d57550cc96cc">false</CSXUpdate>
    <IntlLocPriority xmlns="4873beb7-5857-4685-be1f-d57550cc96cc" xsi:nil="true"/>
    <UAProjectedTotalWords xmlns="4873beb7-5857-4685-be1f-d57550cc96cc" xsi:nil="true"/>
    <AssetType xmlns="4873beb7-5857-4685-be1f-d57550cc96cc">TP</AssetType>
    <MachineTranslated xmlns="4873beb7-5857-4685-be1f-d57550cc96cc">false</MachineTranslated>
    <OutputCachingOn xmlns="4873beb7-5857-4685-be1f-d57550cc96cc">false</OutputCachingOn>
    <TemplateStatus xmlns="4873beb7-5857-4685-be1f-d57550cc96cc">Complete</TemplateStatus>
    <IsSearchable xmlns="4873beb7-5857-4685-be1f-d57550cc96cc">true</IsSearchable>
    <ContentItem xmlns="4873beb7-5857-4685-be1f-d57550cc96cc" xsi:nil="true"/>
    <HandoffToMSDN xmlns="4873beb7-5857-4685-be1f-d57550cc96cc" xsi:nil="true"/>
    <ShowIn xmlns="4873beb7-5857-4685-be1f-d57550cc96cc">Show everywhere</ShowIn>
    <ThumbnailAssetId xmlns="4873beb7-5857-4685-be1f-d57550cc96cc" xsi:nil="true"/>
    <UALocComments xmlns="4873beb7-5857-4685-be1f-d57550cc96cc" xsi:nil="true"/>
    <UALocRecommendation xmlns="4873beb7-5857-4685-be1f-d57550cc96cc">Localize</UALocRecommendation>
    <LastModifiedDateTime xmlns="4873beb7-5857-4685-be1f-d57550cc96cc" xsi:nil="true"/>
    <LegacyData xmlns="4873beb7-5857-4685-be1f-d57550cc96cc" xsi:nil="true"/>
    <LocManualTestRequired xmlns="4873beb7-5857-4685-be1f-d57550cc96cc">false</LocManualTestRequired>
    <LocMarketGroupTiers2 xmlns="4873beb7-5857-4685-be1f-d57550cc96cc" xsi:nil="true"/>
    <ClipArtFilename xmlns="4873beb7-5857-4685-be1f-d57550cc96cc" xsi:nil="true"/>
    <TPApplication xmlns="4873beb7-5857-4685-be1f-d57550cc96cc" xsi:nil="true"/>
    <CSXHash xmlns="4873beb7-5857-4685-be1f-d57550cc96cc" xsi:nil="true"/>
    <DirectSourceMarket xmlns="4873beb7-5857-4685-be1f-d57550cc96cc" xsi:nil="true"/>
    <PrimaryImageGen xmlns="4873beb7-5857-4685-be1f-d57550cc96cc">true</PrimaryImageGen>
    <PlannedPubDate xmlns="4873beb7-5857-4685-be1f-d57550cc96cc" xsi:nil="true"/>
    <CSXSubmissionMarket xmlns="4873beb7-5857-4685-be1f-d57550cc96cc" xsi:nil="true"/>
    <Downloads xmlns="4873beb7-5857-4685-be1f-d57550cc96cc">0</Downloads>
    <ArtSampleDocs xmlns="4873beb7-5857-4685-be1f-d57550cc96cc" xsi:nil="true"/>
    <TrustLevel xmlns="4873beb7-5857-4685-be1f-d57550cc96cc">1 Microsoft Managed Content</TrustLevel>
    <BlockPublish xmlns="4873beb7-5857-4685-be1f-d57550cc96cc">false</BlockPublish>
    <TPLaunchHelpLinkType xmlns="4873beb7-5857-4685-be1f-d57550cc96cc">Template</TPLaunchHelpLinkType>
    <LocalizationTagsTaxHTField0 xmlns="4873beb7-5857-4685-be1f-d57550cc96cc">
      <Terms xmlns="http://schemas.microsoft.com/office/infopath/2007/PartnerControls"/>
    </LocalizationTagsTaxHTField0>
    <BusinessGroup xmlns="4873beb7-5857-4685-be1f-d57550cc96cc" xsi:nil="true"/>
    <Providers xmlns="4873beb7-5857-4685-be1f-d57550cc96cc" xsi:nil="true"/>
    <TemplateTemplateType xmlns="4873beb7-5857-4685-be1f-d57550cc96cc">Word Document Template</TemplateTemplateType>
    <TimesCloned xmlns="4873beb7-5857-4685-be1f-d57550cc96cc" xsi:nil="true"/>
    <TPAppVersion xmlns="4873beb7-5857-4685-be1f-d57550cc96cc" xsi:nil="true"/>
    <VoteCount xmlns="4873beb7-5857-4685-be1f-d57550cc96cc" xsi:nil="true"/>
    <AverageRating xmlns="4873beb7-5857-4685-be1f-d57550cc96cc" xsi:nil="true"/>
    <FeatureTagsTaxHTField0 xmlns="4873beb7-5857-4685-be1f-d57550cc96cc">
      <Terms xmlns="http://schemas.microsoft.com/office/infopath/2007/PartnerControls"/>
    </FeatureTagsTaxHTField0>
    <Provider xmlns="4873beb7-5857-4685-be1f-d57550cc96cc" xsi:nil="true"/>
    <UACurrentWords xmlns="4873beb7-5857-4685-be1f-d57550cc96cc" xsi:nil="true"/>
    <AssetId xmlns="4873beb7-5857-4685-be1f-d57550cc96cc">TP103457714</AssetId>
    <TPClientViewer xmlns="4873beb7-5857-4685-be1f-d57550cc96cc" xsi:nil="true"/>
    <DSATActionTaken xmlns="4873beb7-5857-4685-be1f-d57550cc96cc" xsi:nil="true"/>
    <APEditor xmlns="4873beb7-5857-4685-be1f-d57550cc96cc">
      <UserInfo>
        <DisplayName/>
        <AccountId xsi:nil="true"/>
        <AccountType/>
      </UserInfo>
    </APEditor>
    <TPInstallLocation xmlns="4873beb7-5857-4685-be1f-d57550cc96cc" xsi:nil="true"/>
    <OOCacheId xmlns="4873beb7-5857-4685-be1f-d57550cc96cc" xsi:nil="true"/>
    <IsDeleted xmlns="4873beb7-5857-4685-be1f-d57550cc96cc">false</IsDeleted>
    <PublishTargets xmlns="4873beb7-5857-4685-be1f-d57550cc96cc">OfficeOnlineVNext</PublishTargets>
    <ApprovalLog xmlns="4873beb7-5857-4685-be1f-d57550cc96cc" xsi:nil="true"/>
    <BugNumber xmlns="4873beb7-5857-4685-be1f-d57550cc96cc" xsi:nil="true"/>
    <CrawlForDependencies xmlns="4873beb7-5857-4685-be1f-d57550cc96cc">false</CrawlForDependencies>
    <InternalTagsTaxHTField0 xmlns="4873beb7-5857-4685-be1f-d57550cc96cc">
      <Terms xmlns="http://schemas.microsoft.com/office/infopath/2007/PartnerControls"/>
    </InternalTagsTaxHTField0>
    <LastHandOff xmlns="4873beb7-5857-4685-be1f-d57550cc96cc" xsi:nil="true"/>
    <Milestone xmlns="4873beb7-5857-4685-be1f-d57550cc96cc" xsi:nil="true"/>
    <OriginalRelease xmlns="4873beb7-5857-4685-be1f-d57550cc96cc">15</OriginalRelease>
    <RecommendationsModifier xmlns="4873beb7-5857-4685-be1f-d57550cc96cc" xsi:nil="true"/>
    <ScenarioTagsTaxHTField0 xmlns="4873beb7-5857-4685-be1f-d57550cc96cc">
      <Terms xmlns="http://schemas.microsoft.com/office/infopath/2007/PartnerControls"/>
    </ScenarioTagsTaxHTField0>
    <UANotes xmlns="4873beb7-5857-4685-be1f-d57550cc96cc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671810-3EF7-4C8E-BCBA-248ABE2BAB39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customXml/itemProps2.xml><?xml version="1.0" encoding="utf-8"?>
<ds:datastoreItem xmlns:ds="http://schemas.openxmlformats.org/officeDocument/2006/customXml" ds:itemID="{499EA1EC-B023-4266-9865-E1EDA122A8C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9332E30D-EFB4-40E8-AB8F-C2E02C2E75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F316FE9-098D-4E30-A0AE-4C8A784367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Design Relatório (em branco)</Template>
  <TotalTime>0</TotalTime>
  <Pages>1</Pages>
  <Words>4824</Words>
  <Characters>26054</Characters>
  <Application>Microsoft Office Word</Application>
  <DocSecurity>0</DocSecurity>
  <Lines>217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priscila.moreschi</cp:lastModifiedBy>
  <cp:revision>3</cp:revision>
  <cp:lastPrinted>2020-10-08T19:12:00Z</cp:lastPrinted>
  <dcterms:created xsi:type="dcterms:W3CDTF">2022-03-17T16:54:00Z</dcterms:created>
  <dcterms:modified xsi:type="dcterms:W3CDTF">2022-03-17T16:54:00Z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0x0101006EDDDB5EE6D98C44930B742096920B300400F5B6D36B3EF94B4E9A635CDF2A18F5B8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KSOProductBuildVer">
    <vt:lpwstr>1046-11.2.0.10296</vt:lpwstr>
  </property>
  <property fmtid="{D5CDD505-2E9C-101B-9397-08002B2CF9AE}" pid="9" name="ICV">
    <vt:lpwstr>FF98F3D6F52D467F9DF96605D6E1D1E8</vt:lpwstr>
  </property>
</Properties>
</file>