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D17B38" w14:textId="77777777" w:rsidR="003274EA" w:rsidRDefault="001E425A">
      <w:pPr>
        <w:pStyle w:val="Ttulo1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ANEXO I - </w:t>
      </w:r>
      <w:r>
        <w:rPr>
          <w:rFonts w:ascii="Verdana" w:hAnsi="Verdana" w:cs="Verdana"/>
          <w:sz w:val="20"/>
          <w:szCs w:val="20"/>
          <w:lang w:val="pt-BR"/>
        </w:rPr>
        <w:t>F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14:paraId="45711E56" w14:textId="77777777" w:rsidR="003274EA" w:rsidRDefault="001E425A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EXTRAÇÃO MINERAL</w:t>
      </w:r>
    </w:p>
    <w:p w14:paraId="1FA5A0FC" w14:textId="77777777" w:rsidR="003274EA" w:rsidRDefault="001E425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proibido qualquer tipo de intervenção em Área de Preservação Permanente, ressalvados os casos de utilidade pública, interesse social e de </w:t>
      </w:r>
      <w:r>
        <w:rPr>
          <w:rFonts w:ascii="Verdana" w:hAnsi="Verdana" w:cs="Verdana"/>
          <w:b/>
          <w:sz w:val="20"/>
          <w:szCs w:val="20"/>
        </w:rPr>
        <w:t>atividades de eventual ou de baixo impacto ambiental, dispostos na Lei Federal nº 12.651/2012 – Código Florestal.</w:t>
      </w:r>
    </w:p>
    <w:p w14:paraId="301DB1EC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proibida à apresentação de qualquer documento ou estudo ou projeto técnico plagiado, incorrendo sob Crime de Violação aos Dire</w:t>
      </w:r>
      <w:r>
        <w:rPr>
          <w:rFonts w:ascii="Verdana" w:hAnsi="Verdana" w:cs="Verdana"/>
          <w:b/>
          <w:sz w:val="20"/>
          <w:szCs w:val="20"/>
        </w:rPr>
        <w:t xml:space="preserve">itos Autorais no Art. 184 – Código Penal. </w:t>
      </w:r>
    </w:p>
    <w:p w14:paraId="7E3F846C" w14:textId="77777777" w:rsidR="003274EA" w:rsidRDefault="001E425A">
      <w:pPr>
        <w:spacing w:before="120" w:after="120"/>
        <w:jc w:val="both"/>
        <w:rPr>
          <w:rFonts w:ascii="Verdana" w:hAnsi="Verdana" w:cs="Verdana"/>
          <w:i/>
          <w:iCs/>
          <w:sz w:val="20"/>
          <w:szCs w:val="20"/>
          <w:highlight w:val="yellow"/>
        </w:rPr>
      </w:pPr>
      <w:r>
        <w:rPr>
          <w:rFonts w:ascii="Verdana" w:hAnsi="Verdana" w:cs="Verdana"/>
          <w:sz w:val="20"/>
          <w:szCs w:val="20"/>
        </w:rPr>
        <w:t xml:space="preserve">Todos os projetos pertinentes à licença municipal prévia, instalação ou de regularização deverão ser apresentados juntamente a este formulário. </w:t>
      </w:r>
    </w:p>
    <w:p w14:paraId="65C80D55" w14:textId="77777777" w:rsidR="003274EA" w:rsidRDefault="001E425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Deverá ser observada rigorosamente a formatação deste formulário, nã</w:t>
      </w:r>
      <w:r>
        <w:rPr>
          <w:rFonts w:ascii="Verdana" w:hAnsi="Verdana" w:cs="Verdana"/>
          <w:sz w:val="20"/>
          <w:szCs w:val="20"/>
        </w:rPr>
        <w:t xml:space="preserve">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14:paraId="46B45783" w14:textId="77777777" w:rsidR="003274EA" w:rsidRDefault="001E425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deste documento esgotar todos os temas e critérios a serem contemplados no estudo, bem como não excluir a possib</w:t>
      </w:r>
      <w:r>
        <w:rPr>
          <w:rFonts w:ascii="Verdana" w:hAnsi="Verdana" w:cs="Verdana"/>
          <w:b/>
          <w:sz w:val="20"/>
          <w:szCs w:val="20"/>
        </w:rPr>
        <w:t>ilidade de complementação de informações, caso seja identificada necessidade de subsídios não contemplados no estudo ambiental.</w:t>
      </w:r>
    </w:p>
    <w:p w14:paraId="0F8E0A12" w14:textId="77777777" w:rsidR="003274EA" w:rsidRDefault="001E425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454"/>
        <w:gridCol w:w="4563"/>
      </w:tblGrid>
      <w:tr w:rsidR="003274EA" w14:paraId="0D70109F" w14:textId="77777777">
        <w:tc>
          <w:tcPr>
            <w:tcW w:w="9123" w:type="dxa"/>
            <w:gridSpan w:val="2"/>
          </w:tcPr>
          <w:p w14:paraId="572500F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974525018"/>
              <w:placeholder>
                <w:docPart w:val="DF74851BFF1E495592DD09BDCC0030B1"/>
              </w:placeholder>
              <w:showingPlcHdr/>
              <w:comboBox>
                <w:listItem w:value="Escolher um item."/>
                <w:listItem w:displayText="1.01 - Extração de rochas para produção de paralelepipedos e outros artefatos artesanais." w:value="1.01 - Extração de rochas para produção de paralelepipedos e outros artefatos artesanais."/>
                <w:listItem w:displayText="1.02 - Extração de argila para produção de cerâmicas e outros produtos industriais/artesanais." w:value="1.02 - Extração de argila para produção de cerâmicas e outros produtos industriais/artesanais."/>
                <w:listItem w:displayText="1.03 - Extração de areia em leito de rio." w:value="1.03 - Extração de areia em leito de rio."/>
                <w:listItem w:displayText="1.04 - Extração de feldspato e caulim para produção de cerâmicas e outros produtos industriais/artesanais." w:value="1.04 - Extração de feldspato e caulim para produção de cerâmicas e outros produtos industriais/artesanais."/>
                <w:listItem w:displayText="1.05 - Extração de agregados da construção civil, tais como areia, argila, saibro, cascalho, quartzito friável e outros, exceto pedra britada." w:value="1.05 - Extração de agregados da construção civil, tais como areia, argila, saibro, cascalho, quartzito friável e outros, exceto pedra britada."/>
                <w:listItem w:displayText="1.06 - Captação de água mineral/potável de mesa (fonte/surgência) para comercialização, associado ou não ao envase." w:value="1.06 - Captação de água mineral/potável de mesa (fonte/surgência) para comercialização, associado ou não ao envase."/>
              </w:comboBox>
            </w:sdtPr>
            <w:sdtEndPr/>
            <w:sdtContent>
              <w:p w14:paraId="41A31F48" w14:textId="77777777" w:rsidR="003274EA" w:rsidRDefault="001E425A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olher um item.</w:t>
                </w:r>
              </w:p>
            </w:sdtContent>
          </w:sdt>
          <w:p w14:paraId="29F3EA4B" w14:textId="77777777" w:rsidR="003274EA" w:rsidRDefault="003274E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3274EA" w14:paraId="578185AE" w14:textId="77777777">
        <w:tc>
          <w:tcPr>
            <w:tcW w:w="4508" w:type="dxa"/>
          </w:tcPr>
          <w:p w14:paraId="1F3A614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Processo ANM nº: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300399"/>
              <w:placeholder>
                <w:docPart w:val="D780C3DC1B2E4C3C8316E4740DC8B96F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82897261"/>
                  <w:placeholder>
                    <w:docPart w:val="5145A2853654487CBC1C42682EC8B0F4"/>
                  </w:placeholder>
                  <w:showingPlcHdr/>
                </w:sdtPr>
                <w:sdtEndPr/>
                <w:sdtContent>
                  <w:p w14:paraId="1DB2BF81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  <w:p w14:paraId="6D69821D" w14:textId="77777777" w:rsidR="003274EA" w:rsidRDefault="003274E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  <w:tc>
          <w:tcPr>
            <w:tcW w:w="4615" w:type="dxa"/>
          </w:tcPr>
          <w:p w14:paraId="03B192F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Registro da Licença na ANM nº: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83234228"/>
              <w:placeholder>
                <w:docPart w:val="477E5EB9DDDA4C6F9C600AED626A033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99165332"/>
                  <w:placeholder>
                    <w:docPart w:val="9E115C0D9D89404E887304F2CA9CA1B4"/>
                  </w:placeholder>
                  <w:showingPlcHdr/>
                </w:sdtPr>
                <w:sdtEndPr/>
                <w:sdtContent>
                  <w:p w14:paraId="4E5FCE18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  <w:p w14:paraId="4C7249AE" w14:textId="77777777" w:rsidR="003274EA" w:rsidRDefault="003274E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3274EA" w14:paraId="781F63FB" w14:textId="77777777">
        <w:tc>
          <w:tcPr>
            <w:tcW w:w="4508" w:type="dxa"/>
          </w:tcPr>
          <w:p w14:paraId="1EF24C8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Fase do processo na ANM: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829797878"/>
              <w:placeholder>
                <w:docPart w:val="7B69BE5453C1425AB52CE3D65728A9E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213124980"/>
                  <w:placeholder>
                    <w:docPart w:val="DECEC7DECF5948A4A7DB742525D17D8B"/>
                  </w:placeholder>
                  <w:showingPlcHdr/>
                </w:sdtPr>
                <w:sdtEndPr/>
                <w:sdtContent>
                  <w:p w14:paraId="506E116F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4615" w:type="dxa"/>
          </w:tcPr>
          <w:p w14:paraId="299FB2F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Tipo e número do documento minerário solicitado: 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951624628"/>
              <w:placeholder>
                <w:docPart w:val="E0AFDB31ADA94843907D769B5B76757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607551708"/>
                  <w:placeholder>
                    <w:docPart w:val="3537CCEDAA224826A1CDFEE2BC817CDE"/>
                  </w:placeholder>
                  <w:showingPlcHdr/>
                </w:sdtPr>
                <w:sdtEndPr/>
                <w:sdtContent>
                  <w:p w14:paraId="6EA210FC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  <w:p w14:paraId="5A729087" w14:textId="77777777" w:rsidR="003274EA" w:rsidRDefault="003274E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3274EA" w14:paraId="1DCF5490" w14:textId="77777777">
        <w:tc>
          <w:tcPr>
            <w:tcW w:w="9123" w:type="dxa"/>
            <w:gridSpan w:val="2"/>
          </w:tcPr>
          <w:p w14:paraId="674B855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Nº DO CADASTRO TÉCNICO FEDERAL, quando couber (Lei Federal nº 10.165, de 27 de dezembro de 2000):</w:t>
            </w:r>
          </w:p>
          <w:p w14:paraId="5746A5C8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8062640"/>
                <w:placeholder>
                  <w:docPart w:val="9689BAC6AAEF4E11BC042058D5DABD47"/>
                </w:placeholder>
              </w:sdtPr>
              <w:sdtEndPr/>
              <w:sdtContent>
                <w:sdt>
                  <w:sdtPr>
                    <w:rPr>
                      <w:rFonts w:ascii="Verdana" w:hAnsi="Verdana" w:cs="Verdana"/>
                      <w:sz w:val="20"/>
                      <w:szCs w:val="20"/>
                    </w:rPr>
                    <w:id w:val="1951964890"/>
                    <w:placeholder>
                      <w:docPart w:val="75FA83DEC4B24D4FA0863C852BEB720F"/>
                    </w:placeholder>
                    <w:showingPlcHdr/>
                  </w:sdtPr>
                  <w:sdtEndPr/>
                  <w:sdtContent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sdtContent>
                </w:sdt>
              </w:sdtContent>
            </w:sdt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</w:t>
            </w:r>
          </w:p>
          <w:p w14:paraId="4C52C152" w14:textId="77777777" w:rsidR="003274EA" w:rsidRDefault="003274E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</w:tbl>
    <w:p w14:paraId="35EBCFC3" w14:textId="77777777" w:rsidR="003274EA" w:rsidRDefault="003274EA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328E2F34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EMPREENDEDOR: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3274EA" w14:paraId="58ABD728" w14:textId="77777777">
        <w:trPr>
          <w:trHeight w:val="510"/>
        </w:trPr>
        <w:tc>
          <w:tcPr>
            <w:tcW w:w="5382" w:type="dxa"/>
            <w:gridSpan w:val="2"/>
          </w:tcPr>
          <w:p w14:paraId="13B59CAF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BF5C9C0DE3104D86B79AECF3A9944488"/>
              </w:placeholder>
              <w:showingPlcHdr/>
            </w:sdtPr>
            <w:sdtEndPr/>
            <w:sdtContent>
              <w:p w14:paraId="3948A14B" w14:textId="77777777" w:rsidR="003274EA" w:rsidRDefault="001E425A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32608B2B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19F47E358C3346AEB3DD018013DA089B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DE5CD9D4B5A0415493A9942DD65536B1"/>
                  </w:placeholder>
                  <w:showingPlcHdr/>
                </w:sdtPr>
                <w:sdtEndPr/>
                <w:sdtContent>
                  <w:p w14:paraId="3CC7D10E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3274EA" w14:paraId="7645BB5C" w14:textId="77777777">
        <w:trPr>
          <w:trHeight w:val="510"/>
        </w:trPr>
        <w:tc>
          <w:tcPr>
            <w:tcW w:w="5382" w:type="dxa"/>
            <w:gridSpan w:val="2"/>
          </w:tcPr>
          <w:p w14:paraId="536A07E6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D9658A88BD3C400AAC114266445C9230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170431293D324205AA985115CD8EC532"/>
                  </w:placeholder>
                  <w:showingPlcHdr/>
                </w:sdtPr>
                <w:sdtEndPr/>
                <w:sdtContent>
                  <w:p w14:paraId="25BDF1C0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02F01B82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9F94B92C96A44AE283BD51320CB1667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C209840B74A34ED3ACB15DCE4ED39F21"/>
                  </w:placeholder>
                  <w:showingPlcHdr/>
                </w:sdtPr>
                <w:sdtEndPr/>
                <w:sdtContent>
                  <w:p w14:paraId="505C0C03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3274EA" w14:paraId="5F766682" w14:textId="77777777">
        <w:trPr>
          <w:trHeight w:val="510"/>
        </w:trPr>
        <w:tc>
          <w:tcPr>
            <w:tcW w:w="9067" w:type="dxa"/>
            <w:gridSpan w:val="4"/>
          </w:tcPr>
          <w:p w14:paraId="6C31BB52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58FB0AAE0AD9423E8C07802EA6E965E3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66D0E88F1CCE4DA4968678385A0C59D9"/>
                  </w:placeholder>
                  <w:showingPlcHdr/>
                </w:sdtPr>
                <w:sdtEndPr/>
                <w:sdtContent>
                  <w:p w14:paraId="4AEC1F37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3274EA" w14:paraId="7D39CEA2" w14:textId="77777777">
        <w:trPr>
          <w:trHeight w:val="510"/>
        </w:trPr>
        <w:tc>
          <w:tcPr>
            <w:tcW w:w="2972" w:type="dxa"/>
          </w:tcPr>
          <w:p w14:paraId="5C4767C9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F2E09D9E3DA1447EA4B04BAC9BA985DC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9F8A84AC75DB4016B2B8CA0A93357C5A"/>
                  </w:placeholder>
                  <w:showingPlcHdr/>
                </w:sdtPr>
                <w:sdtEndPr/>
                <w:sdtContent>
                  <w:p w14:paraId="3A656CB3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6007F155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FE21272A95BC48A98826145F0A7A2A68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AC54E2A1517B492A93EE589E8D2E7050"/>
                  </w:placeholder>
                  <w:showingPlcHdr/>
                </w:sdtPr>
                <w:sdtEndPr/>
                <w:sdtContent>
                  <w:p w14:paraId="2BC22FB5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53AD06D3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F011297298FB40C08826052C4EFC3618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C401FFA315D8475AB671AFC3E58E8AA5"/>
                  </w:placeholder>
                  <w:showingPlcHdr/>
                </w:sdtPr>
                <w:sdtEndPr/>
                <w:sdtContent>
                  <w:p w14:paraId="2FEB9EDA" w14:textId="77777777" w:rsidR="003274EA" w:rsidRDefault="001E425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3274EA" w14:paraId="4A60FDCC" w14:textId="77777777">
        <w:trPr>
          <w:trHeight w:val="510"/>
        </w:trPr>
        <w:tc>
          <w:tcPr>
            <w:tcW w:w="9067" w:type="dxa"/>
            <w:gridSpan w:val="4"/>
          </w:tcPr>
          <w:p w14:paraId="2DB91AF5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 xml:space="preserve">Telefone de contato: </w:t>
            </w:r>
          </w:p>
          <w:p w14:paraId="314BF774" w14:textId="77777777" w:rsidR="003274EA" w:rsidRDefault="001E425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D4DD8C11C0DE4026839452B04DE1878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14:paraId="05F56117" w14:textId="77777777" w:rsidR="003274EA" w:rsidRDefault="003274EA">
      <w:pPr>
        <w:jc w:val="both"/>
        <w:rPr>
          <w:rFonts w:ascii="Verdana" w:hAnsi="Verdana" w:cs="Verdana"/>
          <w:b/>
          <w:sz w:val="20"/>
          <w:szCs w:val="20"/>
        </w:rPr>
      </w:pPr>
    </w:p>
    <w:p w14:paraId="319A6B00" w14:textId="77777777" w:rsidR="003274EA" w:rsidRDefault="003274EA">
      <w:pPr>
        <w:jc w:val="both"/>
        <w:rPr>
          <w:rFonts w:ascii="Verdana" w:hAnsi="Verdana" w:cs="Verdana"/>
          <w:b/>
          <w:sz w:val="20"/>
          <w:szCs w:val="20"/>
        </w:rPr>
      </w:pPr>
    </w:p>
    <w:p w14:paraId="0C07A8F5" w14:textId="77777777" w:rsidR="003274EA" w:rsidRDefault="003274EA">
      <w:pPr>
        <w:jc w:val="both"/>
        <w:rPr>
          <w:rFonts w:ascii="Verdana" w:hAnsi="Verdana" w:cs="Verdana"/>
          <w:b/>
          <w:sz w:val="20"/>
          <w:szCs w:val="20"/>
        </w:rPr>
      </w:pPr>
    </w:p>
    <w:p w14:paraId="1CE97D32" w14:textId="77777777" w:rsidR="003274EA" w:rsidRDefault="003274EA">
      <w:pPr>
        <w:jc w:val="both"/>
        <w:rPr>
          <w:rFonts w:ascii="Verdana" w:hAnsi="Verdana" w:cs="Verdana"/>
          <w:b/>
          <w:sz w:val="20"/>
          <w:szCs w:val="20"/>
        </w:rPr>
      </w:pPr>
    </w:p>
    <w:p w14:paraId="4474B7DD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EMPREENDIMENTO: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310"/>
        <w:gridCol w:w="956"/>
        <w:gridCol w:w="706"/>
        <w:gridCol w:w="822"/>
        <w:gridCol w:w="739"/>
        <w:gridCol w:w="1387"/>
        <w:gridCol w:w="596"/>
        <w:gridCol w:w="284"/>
        <w:gridCol w:w="2267"/>
      </w:tblGrid>
      <w:tr w:rsidR="003274EA" w14:paraId="6A217C6B" w14:textId="77777777">
        <w:trPr>
          <w:trHeight w:val="454"/>
        </w:trPr>
        <w:tc>
          <w:tcPr>
            <w:tcW w:w="5920" w:type="dxa"/>
            <w:gridSpan w:val="6"/>
          </w:tcPr>
          <w:p w14:paraId="4CBE64D0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14:paraId="3F2E5D00" w14:textId="77777777" w:rsidR="003274EA" w:rsidRDefault="001E425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8664581"/>
                <w:placeholder>
                  <w:docPart w:val="B5C71353D1D448A4A547D3510378E6B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47" w:type="dxa"/>
            <w:gridSpan w:val="3"/>
          </w:tcPr>
          <w:p w14:paraId="70B28FE1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640724710"/>
              <w:placeholder>
                <w:docPart w:val="B273E2A4097D4E0094DC73C0E372A8C6"/>
              </w:placeholder>
              <w:showingPlcHdr/>
            </w:sdtPr>
            <w:sdtEndPr/>
            <w:sdtContent>
              <w:p w14:paraId="0D46A480" w14:textId="77777777" w:rsidR="003274EA" w:rsidRDefault="001E425A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texto.</w:t>
                </w:r>
              </w:p>
            </w:sdtContent>
          </w:sdt>
        </w:tc>
      </w:tr>
      <w:tr w:rsidR="003274EA" w14:paraId="219610A2" w14:textId="77777777">
        <w:trPr>
          <w:trHeight w:val="454"/>
        </w:trPr>
        <w:tc>
          <w:tcPr>
            <w:tcW w:w="1310" w:type="dxa"/>
          </w:tcPr>
          <w:p w14:paraId="21AEFE5F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Tipo: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4790157"/>
              <w:placeholder>
                <w:docPart w:val="7194D60070B044CDBBADD18E0D680169"/>
              </w:placeholder>
              <w:showingPlcHdr/>
              <w:dropDownList>
                <w:listItem w:value="Escolher um item."/>
                <w:listItem w:displayText="Industrial" w:value="Industrial"/>
                <w:listItem w:displayText="Não Industrial" w:value="Não Industrial"/>
              </w:dropDownList>
            </w:sdtPr>
            <w:sdtEndPr/>
            <w:sdtContent>
              <w:p w14:paraId="516152C2" w14:textId="77777777" w:rsidR="003274EA" w:rsidRDefault="001E425A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484" w:type="dxa"/>
            <w:gridSpan w:val="3"/>
          </w:tcPr>
          <w:p w14:paraId="1DB0CAEC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Segmento: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624699982"/>
              <w:placeholder>
                <w:docPart w:val="D6ACE3D0FB7B4EF49A2641DE12C0579E"/>
              </w:placeholder>
              <w:showingPlcHdr/>
              <w:dropDownList>
                <w:listItem w:value="Escolher um item."/>
                <w:listItem w:displayText="Atividades Agropecuárias" w:value="Atividades Agropecuárias"/>
                <w:listItem w:displayText="Indústria de Produtos Minerais Não Metálicos" w:value="Indústria de Produtos Minerais Não Metálicos"/>
                <w:listItem w:displayText="Indústria de Transformação" w:value="Indústria de Transformação"/>
                <w:listItem w:displayText="Indústria Metalmecânica" w:value="Indústria Metalmecânica"/>
                <w:listItem w:displayText="Indústria de Material Elétrico e de Comunicação" w:value="Indústria de Material Elétrico e de Comunicação"/>
                <w:listItem w:displayText="Indústria de Material de Transporte" w:value="Indústria de Material de Transporte"/>
                <w:listItem w:displayText="Indústria de Madeira e Mobiliário" w:value="Indústria de Madeira e Mobiliário"/>
                <w:listItem w:displayText="Indústria de Celulose e Papel" w:value="Indústria de Celulose e Papel"/>
                <w:listItem w:displayText="Indústria de Borracha" w:value="Indústria de Borracha"/>
                <w:listItem w:displayText="Indústria Química" w:value="Indústria Química"/>
                <w:listItem w:displayText="Indústria de Produtos de Materiais Plásticos" w:value="Indústria de Produtos de Materiais Plásticos"/>
                <w:listItem w:displayText="Indústria Têxtil" w:value="Indústria Têxtil"/>
                <w:listItem w:displayText="Indústria de Vestuário" w:value="Indústria de Vestuário"/>
                <w:listItem w:displayText="Indústria de Produtos Alimentares" w:value="Indústria de Produtos Alimentares"/>
                <w:listItem w:displayText="Indústria de Bebidas" w:value="Indústria de Bebidas"/>
                <w:listItem w:displayText="Indústrias Diversas" w:value="Indústrias Diversas"/>
                <w:listItem w:displayText="Uso e Ocupação do Solo" w:value="Uso e Ocupação do Solo"/>
                <w:listItem w:displayText="Energia" w:value="Energia"/>
                <w:listItem w:displayText="Gerenciamento de Resíduos" w:value="Gerenciamento de Resíduos"/>
                <w:listItem w:displayText="Obras e Estruturas Diversas" w:value="Obras e Estruturas Diversas"/>
                <w:listItem w:displayText="Armazenamento e Estocagem" w:value="Armazenamento e Estocagem"/>
                <w:listItem w:displayText="Serviços de Saúde e Áreas Afins" w:value="Serviços de Saúde e Áreas Afins"/>
                <w:listItem w:displayText="Atividades Diversas" w:value="Atividades Diversas"/>
                <w:listItem w:displayText="Saneamento" w:value="Saneamento"/>
              </w:dropDownList>
            </w:sdtPr>
            <w:sdtEndPr/>
            <w:sdtContent>
              <w:p w14:paraId="22658F89" w14:textId="77777777" w:rsidR="003274EA" w:rsidRDefault="001E425A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126" w:type="dxa"/>
            <w:gridSpan w:val="2"/>
          </w:tcPr>
          <w:p w14:paraId="2D403F68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</w:p>
          <w:p w14:paraId="14CD3AF2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49219553"/>
                <w:placeholder>
                  <w:docPart w:val="047A9BCAA23244A8A6FDD22736CD2F5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14:paraId="205B184E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Municipio: </w:t>
            </w:r>
          </w:p>
          <w:p w14:paraId="61C01943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52906664"/>
                <w:placeholder>
                  <w:docPart w:val="23B08A9119814AD9BE190802BBEE3E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0F59FC6" w14:textId="77777777">
        <w:trPr>
          <w:trHeight w:val="454"/>
        </w:trPr>
        <w:tc>
          <w:tcPr>
            <w:tcW w:w="9067" w:type="dxa"/>
            <w:gridSpan w:val="9"/>
          </w:tcPr>
          <w:p w14:paraId="1508E2E8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9611503"/>
                <w:placeholder>
                  <w:docPart w:val="093DC17E1F5047B986993C936F0064F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732AE15" w14:textId="77777777">
        <w:trPr>
          <w:trHeight w:val="454"/>
        </w:trPr>
        <w:tc>
          <w:tcPr>
            <w:tcW w:w="2972" w:type="dxa"/>
            <w:gridSpan w:val="3"/>
          </w:tcPr>
          <w:p w14:paraId="39FF18F7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55801590"/>
                <w:placeholder>
                  <w:docPart w:val="94D019CBA76B4B99BAF4B97C7E7E6C7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tc>
          <w:tcPr>
            <w:tcW w:w="3544" w:type="dxa"/>
            <w:gridSpan w:val="4"/>
          </w:tcPr>
          <w:p w14:paraId="0A6D91C0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48247801"/>
                <w:placeholder>
                  <w:docPart w:val="9911A6125A514D52AE22A2948C06069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287D3A4F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1903383"/>
                <w:placeholder>
                  <w:docPart w:val="10C5E5A569364F33BE1C687D0D8653E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D8350F1" w14:textId="77777777">
        <w:trPr>
          <w:trHeight w:val="454"/>
        </w:trPr>
        <w:tc>
          <w:tcPr>
            <w:tcW w:w="9067" w:type="dxa"/>
            <w:gridSpan w:val="9"/>
          </w:tcPr>
          <w:p w14:paraId="1E4D3D1D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Complemento/ referência:</w:t>
            </w:r>
          </w:p>
          <w:p w14:paraId="142E4114" w14:textId="77777777" w:rsidR="003274EA" w:rsidRDefault="001E425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10807954"/>
                <w:placeholder>
                  <w:docPart w:val="AD8413792C694FAEA1D42DA8D08CB56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6047E69" w14:textId="77777777">
        <w:trPr>
          <w:trHeight w:val="454"/>
        </w:trPr>
        <w:tc>
          <w:tcPr>
            <w:tcW w:w="4533" w:type="dxa"/>
            <w:gridSpan w:val="5"/>
          </w:tcPr>
          <w:p w14:paraId="41C4FBA0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Horário de funcionamento: </w:t>
            </w:r>
          </w:p>
          <w:p w14:paraId="3CF60D4E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509055"/>
                <w:placeholder>
                  <w:docPart w:val="52C8DB2D43ED4B51BB27E7BE9D36AD0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4" w:type="dxa"/>
            <w:gridSpan w:val="4"/>
          </w:tcPr>
          <w:p w14:paraId="46693D8E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Dias da semana de funcionamento: </w:t>
            </w:r>
          </w:p>
          <w:p w14:paraId="4E6B50B8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73069942"/>
                <w:placeholder>
                  <w:docPart w:val="69CA54229B7A4BC7A12FB11FF7E5A35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D598AC1" w14:textId="77777777">
        <w:trPr>
          <w:trHeight w:val="454"/>
        </w:trPr>
        <w:tc>
          <w:tcPr>
            <w:tcW w:w="2266" w:type="dxa"/>
            <w:gridSpan w:val="2"/>
          </w:tcPr>
          <w:p w14:paraId="7572344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da propriedade (ha):</w:t>
            </w:r>
          </w:p>
          <w:p w14:paraId="394C28C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993930"/>
                <w:placeholder>
                  <w:docPart w:val="0C29FE634DD7447A9C5052D57D45688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14:paraId="39C497A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Área de Registro ANM (ha): </w:t>
            </w:r>
          </w:p>
          <w:p w14:paraId="45FBDC0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1211462"/>
                <w:placeholder>
                  <w:docPart w:val="9AFB48D468A74D458330A1ACF33E322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14:paraId="6A35E9D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a ser minerada (ha):</w:t>
            </w:r>
          </w:p>
          <w:p w14:paraId="3159A8E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13754160"/>
                <w:placeholder>
                  <w:docPart w:val="D0777CC805694C8D9EA5F3BD283ED5C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</w:tcPr>
          <w:p w14:paraId="57B0F1F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Parâmetro: </w:t>
            </w:r>
          </w:p>
          <w:p w14:paraId="3A407BD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63676954"/>
                <w:placeholder>
                  <w:docPart w:val="61100851E9CB428A89B24CAFAC9D8B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95668879"/>
              <w:placeholder>
                <w:docPart w:val="BAE0DC2D1D734423A1C0A5E9255029D5"/>
              </w:placeholder>
              <w:showingPlcHdr/>
              <w:comboBox>
                <w:listItem w:value="Escolher um item."/>
                <w:listItem w:displayText="Produção mensal (m³/mês)" w:value="Produção mensal (m³/mês)"/>
                <w:listItem w:displayText="Área Útil (ha)" w:value="Área Útil (ha)"/>
                <w:listItem w:displayText="I = área útil do(s) porto(s) de estocagem / carregamento x volume (m³/mês)" w:value="I = área útil do(s) porto(s) de estocagem / carregamento x volume (m³/mês)"/>
                <w:listItem w:displayText="Outro" w:value="Outro"/>
              </w:comboBox>
            </w:sdtPr>
            <w:sdtEndPr/>
            <w:sdtContent>
              <w:p w14:paraId="56DB7D0F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a unidade</w:t>
                </w:r>
              </w:p>
            </w:sdtContent>
          </w:sdt>
        </w:tc>
      </w:tr>
    </w:tbl>
    <w:p w14:paraId="2F2CF3F1" w14:textId="77777777" w:rsidR="003274EA" w:rsidRDefault="003274EA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497"/>
        <w:gridCol w:w="4520"/>
      </w:tblGrid>
      <w:tr w:rsidR="003274EA" w14:paraId="4663FDF5" w14:textId="77777777">
        <w:trPr>
          <w:trHeight w:val="335"/>
        </w:trPr>
        <w:tc>
          <w:tcPr>
            <w:tcW w:w="9039" w:type="dxa"/>
            <w:gridSpan w:val="2"/>
            <w:shd w:val="clear" w:color="auto" w:fill="F2F2F2" w:themeFill="background1" w:themeFillShade="F2"/>
            <w:vAlign w:val="center"/>
          </w:tcPr>
          <w:p w14:paraId="6A97389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PRODUÇÃO MENSAL</w:t>
            </w:r>
          </w:p>
        </w:tc>
      </w:tr>
      <w:tr w:rsidR="003274EA" w14:paraId="6007B2ED" w14:textId="77777777">
        <w:trPr>
          <w:trHeight w:val="495"/>
        </w:trPr>
        <w:tc>
          <w:tcPr>
            <w:tcW w:w="4508" w:type="dxa"/>
            <w:vAlign w:val="center"/>
          </w:tcPr>
          <w:p w14:paraId="051283D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Produto e SubProduto</w:t>
            </w:r>
          </w:p>
        </w:tc>
        <w:tc>
          <w:tcPr>
            <w:tcW w:w="4531" w:type="dxa"/>
            <w:vAlign w:val="center"/>
          </w:tcPr>
          <w:p w14:paraId="325773F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Produção mensal (m³ ou ton)</w:t>
            </w:r>
          </w:p>
        </w:tc>
      </w:tr>
      <w:tr w:rsidR="003274EA" w14:paraId="66E22487" w14:textId="77777777">
        <w:trPr>
          <w:trHeight w:val="283"/>
        </w:trPr>
        <w:tc>
          <w:tcPr>
            <w:tcW w:w="4508" w:type="dxa"/>
            <w:vAlign w:val="center"/>
          </w:tcPr>
          <w:p w14:paraId="226807CA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23862545"/>
                <w:placeholder>
                  <w:docPart w:val="1C86ACAF4F334E3FA8DE9EA0A2474D8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0BFF941F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95908553"/>
                <w:placeholder>
                  <w:docPart w:val="7BA9C340E4534E1BB95826352499DE1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1D30861" w14:textId="77777777">
        <w:trPr>
          <w:trHeight w:val="283"/>
        </w:trPr>
        <w:tc>
          <w:tcPr>
            <w:tcW w:w="4508" w:type="dxa"/>
            <w:vAlign w:val="center"/>
          </w:tcPr>
          <w:p w14:paraId="0CA042E3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04033367"/>
                <w:placeholder>
                  <w:docPart w:val="F5F6887A67004A4D9450DFC50308A1E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7B32AAE5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84979628"/>
                <w:placeholder>
                  <w:docPart w:val="B872634E0C774244B4063D9B85C1E9F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</w:tr>
      <w:tr w:rsidR="003274EA" w14:paraId="79E076EA" w14:textId="77777777">
        <w:trPr>
          <w:trHeight w:val="283"/>
        </w:trPr>
        <w:tc>
          <w:tcPr>
            <w:tcW w:w="4508" w:type="dxa"/>
            <w:vAlign w:val="center"/>
          </w:tcPr>
          <w:p w14:paraId="77F54E5F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91245494"/>
                <w:placeholder>
                  <w:docPart w:val="11F4118ECDA4455F840FD814A3BA01A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18CC8A40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78663964"/>
                <w:placeholder>
                  <w:docPart w:val="7C60FAC33F814A09BB4019187F9126D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225F068D" w14:textId="77777777">
        <w:trPr>
          <w:trHeight w:val="283"/>
        </w:trPr>
        <w:tc>
          <w:tcPr>
            <w:tcW w:w="4508" w:type="dxa"/>
            <w:vAlign w:val="center"/>
          </w:tcPr>
          <w:p w14:paraId="333EDBA8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53140806"/>
                <w:placeholder>
                  <w:docPart w:val="8E1859D4758F4E3CAD93B8A975D937B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0D7D7E32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39099060"/>
                <w:placeholder>
                  <w:docPart w:val="B964B61F55844F5AA5485EE3627D987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FFE8A28" w14:textId="77777777">
        <w:trPr>
          <w:trHeight w:val="283"/>
        </w:trPr>
        <w:tc>
          <w:tcPr>
            <w:tcW w:w="4508" w:type="dxa"/>
            <w:vAlign w:val="center"/>
          </w:tcPr>
          <w:p w14:paraId="328B2684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50983305"/>
                <w:placeholder>
                  <w:docPart w:val="484F8E324E9C4EC2B3FC8CB286B0E09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1F5160E2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8747365"/>
                <w:placeholder>
                  <w:docPart w:val="555EAC7757F547CE8445E66C86EBCE3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5A3D600" w14:textId="77777777">
        <w:trPr>
          <w:trHeight w:val="283"/>
        </w:trPr>
        <w:tc>
          <w:tcPr>
            <w:tcW w:w="4508" w:type="dxa"/>
            <w:vAlign w:val="center"/>
          </w:tcPr>
          <w:p w14:paraId="3306E205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30137885"/>
                <w:placeholder>
                  <w:docPart w:val="21AE0C453F4B409D81A04C322ACCF36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2A19AA37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2710797"/>
                <w:placeholder>
                  <w:docPart w:val="2EC36C0250134939B14011B9B0500FB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C6E925D" w14:textId="77777777">
        <w:trPr>
          <w:trHeight w:val="283"/>
        </w:trPr>
        <w:tc>
          <w:tcPr>
            <w:tcW w:w="4508" w:type="dxa"/>
            <w:vAlign w:val="center"/>
          </w:tcPr>
          <w:p w14:paraId="6955858E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96912225"/>
                <w:placeholder>
                  <w:docPart w:val="C945935A6BCC4558AE5D7BA8E159776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1" w:type="dxa"/>
            <w:vAlign w:val="center"/>
          </w:tcPr>
          <w:p w14:paraId="10F18456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276361"/>
                <w:placeholder>
                  <w:docPart w:val="A700049E4F3142C1ACAFCDDD6F635DD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8F1B953" w14:textId="77777777" w:rsidR="003274EA" w:rsidRDefault="001E425A">
      <w:pPr>
        <w:pStyle w:val="PargrafodaLista"/>
        <w:spacing w:after="0"/>
        <w:ind w:left="714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Obs.: Descrever o produto (bem mineral), incluindo os subprodutos (rejeitos e outros).</w:t>
      </w:r>
    </w:p>
    <w:p w14:paraId="4C5F8031" w14:textId="77777777" w:rsidR="003274EA" w:rsidRDefault="003274E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06C5A5E1" w14:textId="77777777" w:rsidR="003274EA" w:rsidRDefault="001E425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Fase do Empreendimento: </w:t>
      </w:r>
      <w:sdt>
        <w:sdtPr>
          <w:rPr>
            <w:rFonts w:ascii="Verdana" w:hAnsi="Verdana" w:cs="Verdana"/>
            <w:b/>
            <w:sz w:val="20"/>
            <w:szCs w:val="20"/>
          </w:rPr>
          <w:id w:val="564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Planejamento </w:t>
      </w:r>
      <w:sdt>
        <w:sdtPr>
          <w:rPr>
            <w:rFonts w:ascii="Verdana" w:hAnsi="Verdana" w:cs="Verdana"/>
            <w:b/>
            <w:sz w:val="20"/>
            <w:szCs w:val="20"/>
          </w:rPr>
          <w:id w:val="-209794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Instalação </w:t>
      </w:r>
      <w:sdt>
        <w:sdtPr>
          <w:rPr>
            <w:rFonts w:ascii="Verdana" w:hAnsi="Verdana" w:cs="Verdana"/>
            <w:b/>
            <w:sz w:val="20"/>
            <w:szCs w:val="20"/>
          </w:rPr>
          <w:id w:val="998704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Operação</w:t>
      </w:r>
    </w:p>
    <w:p w14:paraId="6779668D" w14:textId="77777777" w:rsidR="003274EA" w:rsidRDefault="003274EA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376029CE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COORDENADAS DO EMPREENDIMENTO/ATIVIDADE:</w:t>
      </w:r>
    </w:p>
    <w:p w14:paraId="7F30A3F7" w14:textId="77777777" w:rsidR="003274EA" w:rsidRDefault="001E425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As coordenadas deverão ser fornecidas utilizando-se o sistema de coordenadas UTM Datum Sirgas 2000 ou WGS 84 (Formato: XXX.XXX / X.XXX.XXX).</w:t>
      </w:r>
    </w:p>
    <w:p w14:paraId="080F3CA9" w14:textId="77777777" w:rsidR="003274EA" w:rsidRDefault="001E425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 c</w:t>
      </w:r>
      <w:r>
        <w:rPr>
          <w:rFonts w:ascii="Verdana" w:hAnsi="Verdana" w:cs="Verdana"/>
          <w:sz w:val="20"/>
          <w:szCs w:val="20"/>
        </w:rPr>
        <w:t>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684"/>
        <w:gridCol w:w="3212"/>
        <w:gridCol w:w="678"/>
        <w:gridCol w:w="3701"/>
      </w:tblGrid>
      <w:tr w:rsidR="003274EA" w14:paraId="73F688C0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4B96D1A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</w:t>
            </w:r>
          </w:p>
        </w:tc>
      </w:tr>
      <w:tr w:rsidR="003274EA" w14:paraId="14885373" w14:textId="77777777">
        <w:tc>
          <w:tcPr>
            <w:tcW w:w="627" w:type="dxa"/>
            <w:vAlign w:val="center"/>
          </w:tcPr>
          <w:p w14:paraId="53E922B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686" w:type="dxa"/>
            <w:vAlign w:val="center"/>
          </w:tcPr>
          <w:p w14:paraId="31E58EC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4EA399B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269E1459F53741E197C8F98405530C8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754D2CD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CBE1DC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09402A72F8A14036ABDC9F28DBFDE49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BB17FE5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4CF6308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COORDENADAS DA POLIGONAL DO </w:t>
            </w:r>
            <w:r>
              <w:rPr>
                <w:rFonts w:ascii="Verdana" w:hAnsi="Verdana" w:cs="Verdana"/>
                <w:sz w:val="20"/>
                <w:szCs w:val="20"/>
              </w:rPr>
              <w:t>EMPREENDIMENTO</w:t>
            </w:r>
          </w:p>
        </w:tc>
      </w:tr>
      <w:tr w:rsidR="003274EA" w14:paraId="10B563DD" w14:textId="77777777">
        <w:tc>
          <w:tcPr>
            <w:tcW w:w="627" w:type="dxa"/>
            <w:vAlign w:val="center"/>
          </w:tcPr>
          <w:p w14:paraId="0384328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14:paraId="01936A0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0F57EB4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330E4ACBB2FE4D72BF134B364F365F2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3AEA075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3F28864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BC05917BB00241459C3992BCA1C2F91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2CCAEB0" w14:textId="77777777">
        <w:tc>
          <w:tcPr>
            <w:tcW w:w="627" w:type="dxa"/>
            <w:vAlign w:val="center"/>
          </w:tcPr>
          <w:p w14:paraId="19C4BCA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14:paraId="2B85077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297C22B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BB123787B70F42BE8DF995FD8709CFC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1A4BBE9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66DA611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C2E1A1A30F4D4EEFAD30D3720EBE4C7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CA62B24" w14:textId="77777777">
        <w:tc>
          <w:tcPr>
            <w:tcW w:w="627" w:type="dxa"/>
            <w:vAlign w:val="center"/>
          </w:tcPr>
          <w:p w14:paraId="61567A4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14:paraId="4D9D64D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2A3323D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6435755B10F5453092DCA5D58ADF5AC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06F1BEE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033468D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1109AFD86B464B36B81251C5338BBD7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0A355D2" w14:textId="77777777">
        <w:tc>
          <w:tcPr>
            <w:tcW w:w="627" w:type="dxa"/>
            <w:vAlign w:val="center"/>
          </w:tcPr>
          <w:p w14:paraId="5DD1B84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14:paraId="519869F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F25C08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14566396A00B4A9A8DC6BCCB7FCBA5F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4658FEA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5F2DF1D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18D0124A8BB3401EA6673231DEE6D45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3D5FE10" w14:textId="77777777">
        <w:tc>
          <w:tcPr>
            <w:tcW w:w="627" w:type="dxa"/>
            <w:vAlign w:val="center"/>
          </w:tcPr>
          <w:p w14:paraId="151FF9D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14:paraId="06BF4D9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410ABE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56F0F22266446768F16FEF788F3D03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3EA0944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31653CB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261A9C85B3884D0DA1223CDAF66C349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F74F8C6" w14:textId="77777777">
        <w:tc>
          <w:tcPr>
            <w:tcW w:w="627" w:type="dxa"/>
            <w:vAlign w:val="center"/>
          </w:tcPr>
          <w:p w14:paraId="1380624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14:paraId="3F47666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312F8B9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3F9EF435F937433C9F02C68C0B7730E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080B702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39DA86D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7D0D803B87EC47F3996DC0EF3431E47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2392BBD" w14:textId="77777777">
        <w:tc>
          <w:tcPr>
            <w:tcW w:w="627" w:type="dxa"/>
            <w:vAlign w:val="center"/>
          </w:tcPr>
          <w:p w14:paraId="15787CA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P7</w:t>
            </w:r>
          </w:p>
        </w:tc>
        <w:tc>
          <w:tcPr>
            <w:tcW w:w="686" w:type="dxa"/>
          </w:tcPr>
          <w:p w14:paraId="4A52D96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76B09E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91724048"/>
                <w:placeholder>
                  <w:docPart w:val="1C6479D9AFF74DF1AF5973DF954FA50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1066BED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50B3866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03800494"/>
                <w:placeholder>
                  <w:docPart w:val="C48A89B0F9AA4ED69D98149BACCE950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5E300997" w14:textId="77777777">
        <w:tc>
          <w:tcPr>
            <w:tcW w:w="627" w:type="dxa"/>
            <w:vAlign w:val="center"/>
          </w:tcPr>
          <w:p w14:paraId="364FBC3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P8</w:t>
            </w:r>
          </w:p>
        </w:tc>
        <w:tc>
          <w:tcPr>
            <w:tcW w:w="686" w:type="dxa"/>
          </w:tcPr>
          <w:p w14:paraId="2BF4598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81C72A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5205385"/>
                <w:placeholder>
                  <w:docPart w:val="246C1A2C16F8425BBD9E59F3B6A6248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6684BB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7A2E52E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42108645"/>
                <w:placeholder>
                  <w:docPart w:val="9753851B616546FFB2C0AFEBE5A1435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5E3B1658" w14:textId="77777777">
        <w:tc>
          <w:tcPr>
            <w:tcW w:w="627" w:type="dxa"/>
            <w:vAlign w:val="center"/>
          </w:tcPr>
          <w:p w14:paraId="73ECC86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P9</w:t>
            </w:r>
          </w:p>
        </w:tc>
        <w:tc>
          <w:tcPr>
            <w:tcW w:w="686" w:type="dxa"/>
          </w:tcPr>
          <w:p w14:paraId="5DD0525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BF3751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444607"/>
                <w:placeholder>
                  <w:docPart w:val="8651ABB13B6C47489F9230116B4D75B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5E0215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626BD79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7782316"/>
                <w:placeholder>
                  <w:docPart w:val="506B0A9FB95F4F138B28762BCE4AB9C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8D30FD5" w14:textId="77777777">
        <w:tc>
          <w:tcPr>
            <w:tcW w:w="627" w:type="dxa"/>
            <w:vAlign w:val="center"/>
          </w:tcPr>
          <w:p w14:paraId="1BD5214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P10</w:t>
            </w:r>
          </w:p>
        </w:tc>
        <w:tc>
          <w:tcPr>
            <w:tcW w:w="686" w:type="dxa"/>
          </w:tcPr>
          <w:p w14:paraId="5A6AB5E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4AD1243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37487609"/>
                <w:placeholder>
                  <w:docPart w:val="BDED1E4662204292AC175939B7F950F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4679F9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662012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71364665"/>
                <w:placeholder>
                  <w:docPart w:val="34E2AE8FC0E8419FBBBA99BDC71D178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28F6124" w14:textId="77777777">
        <w:tc>
          <w:tcPr>
            <w:tcW w:w="627" w:type="dxa"/>
            <w:vAlign w:val="center"/>
          </w:tcPr>
          <w:p w14:paraId="74132FF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P11</w:t>
            </w:r>
          </w:p>
        </w:tc>
        <w:tc>
          <w:tcPr>
            <w:tcW w:w="686" w:type="dxa"/>
          </w:tcPr>
          <w:p w14:paraId="1F245C3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0F388D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0235175"/>
                <w:placeholder>
                  <w:docPart w:val="2DBF6A34D2E0491FBFFC989A22F9A23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9D69E6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98731D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69956695"/>
                <w:placeholder>
                  <w:docPart w:val="550008323F6442ADAE7EDD84B4A5903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7FA63601" w14:textId="77777777">
        <w:tc>
          <w:tcPr>
            <w:tcW w:w="627" w:type="dxa"/>
            <w:vAlign w:val="center"/>
          </w:tcPr>
          <w:p w14:paraId="118E74B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P12</w:t>
            </w:r>
          </w:p>
        </w:tc>
        <w:tc>
          <w:tcPr>
            <w:tcW w:w="686" w:type="dxa"/>
          </w:tcPr>
          <w:p w14:paraId="2120C47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011DA1E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28855749"/>
                <w:placeholder>
                  <w:docPart w:val="73E3DABBBB574C4DBB722F1BFD1CB3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8D82BB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4812432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84260264"/>
                <w:placeholder>
                  <w:docPart w:val="20CAA27E47FF4B81B507594B298CA6F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97E853A" w14:textId="77777777">
        <w:tc>
          <w:tcPr>
            <w:tcW w:w="627" w:type="dxa"/>
            <w:vAlign w:val="center"/>
          </w:tcPr>
          <w:p w14:paraId="2672CF9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P13</w:t>
            </w:r>
          </w:p>
        </w:tc>
        <w:tc>
          <w:tcPr>
            <w:tcW w:w="686" w:type="dxa"/>
          </w:tcPr>
          <w:p w14:paraId="1D924D7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0B37D6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28859999"/>
                <w:placeholder>
                  <w:docPart w:val="C232704E474242E3B4EF5E257117275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0DE3C0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78B16BB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25434560"/>
                <w:placeholder>
                  <w:docPart w:val="5A2614B126764F3EBBB8588B6C238FF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17EBFC2" w14:textId="77777777">
        <w:tc>
          <w:tcPr>
            <w:tcW w:w="627" w:type="dxa"/>
            <w:vAlign w:val="center"/>
          </w:tcPr>
          <w:p w14:paraId="15C9E70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P14</w:t>
            </w:r>
          </w:p>
        </w:tc>
        <w:tc>
          <w:tcPr>
            <w:tcW w:w="686" w:type="dxa"/>
          </w:tcPr>
          <w:p w14:paraId="7DAFB82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93973A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07027941"/>
                <w:placeholder>
                  <w:docPart w:val="B63A9E4CE99B44F89E8B129A313DC07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0C15ED3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403AF96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8889396"/>
                <w:placeholder>
                  <w:docPart w:val="63C75E206F7C4D6EB82C2CD4260530E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9B51FA8" w14:textId="77777777">
        <w:tc>
          <w:tcPr>
            <w:tcW w:w="627" w:type="dxa"/>
            <w:vAlign w:val="center"/>
          </w:tcPr>
          <w:p w14:paraId="668F390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P15</w:t>
            </w:r>
          </w:p>
        </w:tc>
        <w:tc>
          <w:tcPr>
            <w:tcW w:w="686" w:type="dxa"/>
          </w:tcPr>
          <w:p w14:paraId="1F8CEE8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CA6C6F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74061997"/>
                <w:placeholder>
                  <w:docPart w:val="8D08226165BF4A3C9FF365E907F6B7A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52B03F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7E43CA4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33720341"/>
                <w:placeholder>
                  <w:docPart w:val="7E44D14F935C4BBFBD9CEECD6116135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B3FD8A5" w14:textId="77777777">
        <w:tc>
          <w:tcPr>
            <w:tcW w:w="627" w:type="dxa"/>
            <w:vAlign w:val="center"/>
          </w:tcPr>
          <w:p w14:paraId="048C135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P16</w:t>
            </w:r>
          </w:p>
        </w:tc>
        <w:tc>
          <w:tcPr>
            <w:tcW w:w="686" w:type="dxa"/>
          </w:tcPr>
          <w:p w14:paraId="0CCE1FD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AA80F8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82664429"/>
                <w:placeholder>
                  <w:docPart w:val="C0EEDF10FCA34A72B37AEE55A8D111C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7C69D15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0290E22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79264242"/>
                <w:placeholder>
                  <w:docPart w:val="5B2CA5CD3C8044D0BAAD0E9056DD70F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B245426" w14:textId="77777777">
        <w:tc>
          <w:tcPr>
            <w:tcW w:w="627" w:type="dxa"/>
            <w:vAlign w:val="center"/>
          </w:tcPr>
          <w:p w14:paraId="2B66DE7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P17</w:t>
            </w:r>
          </w:p>
        </w:tc>
        <w:tc>
          <w:tcPr>
            <w:tcW w:w="686" w:type="dxa"/>
          </w:tcPr>
          <w:p w14:paraId="2470CE9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6B1516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12874310"/>
                <w:placeholder>
                  <w:docPart w:val="63B029B74EAC40518B23F13C0B292B8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B8BB70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9F8DC3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0650229"/>
                <w:placeholder>
                  <w:docPart w:val="31C84ECD46AD405EAEED5131D2C5B29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2CAD1F2" w14:textId="77777777">
        <w:tc>
          <w:tcPr>
            <w:tcW w:w="627" w:type="dxa"/>
            <w:vAlign w:val="center"/>
          </w:tcPr>
          <w:p w14:paraId="4BBD202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P18</w:t>
            </w:r>
          </w:p>
        </w:tc>
        <w:tc>
          <w:tcPr>
            <w:tcW w:w="686" w:type="dxa"/>
          </w:tcPr>
          <w:p w14:paraId="3187D21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42926B6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79090819"/>
                <w:placeholder>
                  <w:docPart w:val="FB2EE1DD76A545A4AB16013E3690417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062E519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39FCD02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81571363"/>
                <w:placeholder>
                  <w:docPart w:val="BE65F71C2D6C4B568F94AFC166414CD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70F50326" w14:textId="77777777">
        <w:tc>
          <w:tcPr>
            <w:tcW w:w="627" w:type="dxa"/>
            <w:vAlign w:val="center"/>
          </w:tcPr>
          <w:p w14:paraId="29E4FFF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P19</w:t>
            </w:r>
          </w:p>
        </w:tc>
        <w:tc>
          <w:tcPr>
            <w:tcW w:w="686" w:type="dxa"/>
          </w:tcPr>
          <w:p w14:paraId="513C726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6FDEB2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62005208"/>
                <w:placeholder>
                  <w:docPart w:val="A2482D59C55E400EB32803D6FD639B9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6331C2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11CC982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75470031"/>
                <w:placeholder>
                  <w:docPart w:val="E1CD3360D63F43D6BF51E92D4F79277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</w:tr>
      <w:tr w:rsidR="003274EA" w14:paraId="179398EB" w14:textId="77777777">
        <w:tc>
          <w:tcPr>
            <w:tcW w:w="627" w:type="dxa"/>
            <w:vAlign w:val="center"/>
          </w:tcPr>
          <w:p w14:paraId="0286CED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P20</w:t>
            </w:r>
          </w:p>
        </w:tc>
        <w:tc>
          <w:tcPr>
            <w:tcW w:w="686" w:type="dxa"/>
          </w:tcPr>
          <w:p w14:paraId="08BA596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003FCC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60657115"/>
                <w:placeholder>
                  <w:docPart w:val="D0588934955441E0B4E3DB500E05806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405A95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483E42C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23460468"/>
                <w:placeholder>
                  <w:docPart w:val="844830217A5A4B4AB17DAE9AA24CBAA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145E28B2" w14:textId="77777777" w:rsidR="003274EA" w:rsidRDefault="003274EA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7B4BE66A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09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CHECK LIST DE DOCUMENTOS NECESSÁRIOS PARA COMPOR SOLICITAÇÃO DE LICENÇA MUNICIPAL PRÉVIA – LMP</w:t>
      </w:r>
    </w:p>
    <w:p w14:paraId="29D361BA" w14:textId="77777777" w:rsidR="003274EA" w:rsidRDefault="003274EA">
      <w:pPr>
        <w:pStyle w:val="PargrafodaLista"/>
        <w:spacing w:after="0"/>
        <w:ind w:left="426"/>
        <w:jc w:val="both"/>
        <w:rPr>
          <w:rFonts w:ascii="Verdana" w:hAnsi="Verdana" w:cs="Verdana"/>
          <w:b/>
          <w:sz w:val="20"/>
          <w:szCs w:val="20"/>
        </w:rPr>
      </w:pPr>
    </w:p>
    <w:p w14:paraId="2D58E1BB" w14:textId="77777777" w:rsidR="003274EA" w:rsidRDefault="001E425A">
      <w:pPr>
        <w:spacing w:before="120" w:after="120" w:line="276" w:lineRule="auto"/>
        <w:jc w:val="both"/>
        <w:rPr>
          <w:rFonts w:ascii="Verdana" w:hAnsi="Verdana" w:cs="Verdana"/>
          <w:i/>
          <w:iCs/>
          <w:sz w:val="20"/>
          <w:szCs w:val="20"/>
          <w:highlight w:val="yellow"/>
        </w:rPr>
      </w:pPr>
      <w:r>
        <w:rPr>
          <w:rFonts w:ascii="Verdana" w:hAnsi="Verdana" w:cs="Verdana"/>
          <w:sz w:val="20"/>
          <w:szCs w:val="20"/>
        </w:rPr>
        <w:t>Para compor a solicitação de Licença Municipal Prévia –</w:t>
      </w:r>
      <w:r>
        <w:rPr>
          <w:rFonts w:ascii="Verdana" w:hAnsi="Verdana" w:cs="Verdana"/>
          <w:sz w:val="20"/>
          <w:szCs w:val="20"/>
        </w:rPr>
        <w:t xml:space="preserve"> LMP para a atividade referente a EXTRAÇÃO MINERAL deverá o empreendedor apensar junto ao processo administrativo, juntamente deste FTCA e a documentação administrativa, os documentos abaixo listados. Os campos deverão ser marcados.</w:t>
      </w:r>
    </w:p>
    <w:p w14:paraId="45D88F83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5003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Documento hábil exp</w:t>
      </w:r>
      <w:r>
        <w:rPr>
          <w:rFonts w:ascii="Verdana" w:hAnsi="Verdana" w:cs="Verdana"/>
          <w:sz w:val="20"/>
          <w:szCs w:val="20"/>
        </w:rPr>
        <w:t xml:space="preserve">edido pela ANM/MME, conforme a fase e/ou o Regime em que se encontra o processo minerário, cabendo a apresentação da publicação no Diário Oficial da União–DOU e cópia de um dos seguintes documentos: Aprovação do Relatório Final de Pesquisa – RFP; Portaria </w:t>
      </w:r>
      <w:r>
        <w:rPr>
          <w:rFonts w:ascii="Verdana" w:hAnsi="Verdana" w:cs="Verdana"/>
          <w:sz w:val="20"/>
          <w:szCs w:val="20"/>
        </w:rPr>
        <w:t>de Lavra; Cessão e/ou Arrendamento de direitos minerários; Registro de Licença; Registro de Extração; ou ainda a apresentação de manifestações oficiais da ANM como: Declaração de Aptidão quanto ao Registro de Licença ou Registro de Extração; ou Ofício de a</w:t>
      </w:r>
      <w:r>
        <w:rPr>
          <w:rFonts w:ascii="Verdana" w:hAnsi="Verdana" w:cs="Verdana"/>
          <w:sz w:val="20"/>
          <w:szCs w:val="20"/>
        </w:rPr>
        <w:t>ptidão emitido pela ANM com exigência de Licença para a Concessão de lavra;</w:t>
      </w:r>
    </w:p>
    <w:p w14:paraId="2006607F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426308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Prova de titularidade do solo ou Autorização/Acordo com o titular do solo, contendo manifestação de concordância do titular do terreno quanto às medidas de recuperação futura a</w:t>
      </w:r>
      <w:r>
        <w:rPr>
          <w:rFonts w:ascii="Verdana" w:hAnsi="Verdana" w:cs="Verdana"/>
          <w:sz w:val="20"/>
          <w:szCs w:val="20"/>
        </w:rPr>
        <w:t xml:space="preserve"> serem implantadas na área;</w:t>
      </w:r>
    </w:p>
    <w:p w14:paraId="2FB09BB0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76225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Laudo do IDAF, contendo o nome do proprietário rural; tamanho da propriedade; coordenadas UTM da área vistoriada, com indicação do datum utilizado; caracterização da cobertura vegetal, indicando se existem espécies ameaçadas</w:t>
      </w:r>
      <w:r>
        <w:rPr>
          <w:rFonts w:ascii="Verdana" w:hAnsi="Verdana" w:cs="Verdana"/>
          <w:bCs/>
          <w:sz w:val="20"/>
          <w:szCs w:val="20"/>
        </w:rPr>
        <w:t xml:space="preserve"> de extinção, raras ou endêmicas; manifestação sobre a Reserva Legal; indicação de presença de corpos d’água; manifestação sobre necessidade ou não de supressão florestal; fotos da área vistoriada em cores ou em cópia colorida e croqui da propriedade origi</w:t>
      </w:r>
      <w:r>
        <w:rPr>
          <w:rFonts w:ascii="Verdana" w:hAnsi="Verdana" w:cs="Verdana"/>
          <w:bCs/>
          <w:sz w:val="20"/>
          <w:szCs w:val="20"/>
        </w:rPr>
        <w:t>nal ou em cópia colorida;</w:t>
      </w:r>
    </w:p>
    <w:p w14:paraId="25518794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87631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Planta de Situação em escala 1:20.000 ou maior e com malha de Coordenadas UTM em Datum SIRGAS 2000, a qual deve conter: (i) a representação da poligonal do processo minerário, da hidrografia da região, e dos fragmentos florest</w:t>
      </w:r>
      <w:r>
        <w:rPr>
          <w:rFonts w:ascii="Verdana" w:hAnsi="Verdana" w:cs="Verdana"/>
          <w:bCs/>
          <w:sz w:val="20"/>
          <w:szCs w:val="20"/>
        </w:rPr>
        <w:t>ais inseridos na mesma, (ii) o delineamento do local de cada uma das jazidas identificadas e informadas no Relatório Final de Pesquisa (RFP) aprovado e (iii) o delineamento, sobre o local das jazidas, do polígono correspondente à delimitação da área objeto</w:t>
      </w:r>
      <w:r>
        <w:rPr>
          <w:rFonts w:ascii="Verdana" w:hAnsi="Verdana" w:cs="Verdana"/>
          <w:bCs/>
          <w:sz w:val="20"/>
          <w:szCs w:val="20"/>
        </w:rPr>
        <w:t xml:space="preserve"> do requerimento de LMP que está sendo formalizado;</w:t>
      </w:r>
    </w:p>
    <w:p w14:paraId="43CB0E09" w14:textId="77777777" w:rsidR="003274EA" w:rsidRDefault="001E425A">
      <w:pPr>
        <w:pStyle w:val="PargrafodaLista"/>
        <w:spacing w:after="0"/>
        <w:ind w:left="567"/>
        <w:jc w:val="both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eastAsia="MS Gothic" w:hAnsi="Verdana" w:cs="Verdana"/>
          <w:b/>
          <w:i/>
          <w:sz w:val="20"/>
          <w:szCs w:val="20"/>
        </w:rPr>
        <w:t xml:space="preserve">Obs.: </w:t>
      </w:r>
      <w:r>
        <w:rPr>
          <w:rFonts w:ascii="Verdana" w:hAnsi="Verdana" w:cs="Verdana"/>
          <w:i/>
          <w:sz w:val="20"/>
          <w:szCs w:val="20"/>
        </w:rPr>
        <w:t>A cada novo requerimento de LP para frentes de lavra de uma determinada poligonal do processo minerário, deverão ser atualizadas as informações desta Planta de Situação, tanto com relação a novas fr</w:t>
      </w:r>
      <w:r>
        <w:rPr>
          <w:rFonts w:ascii="Verdana" w:hAnsi="Verdana" w:cs="Verdana"/>
          <w:i/>
          <w:sz w:val="20"/>
          <w:szCs w:val="20"/>
        </w:rPr>
        <w:t>entes de lavra existentes na poligonal, como também a eventuais reavaliações de reservas aprovadas pela ANM.</w:t>
      </w:r>
    </w:p>
    <w:p w14:paraId="5FE63DDE" w14:textId="77777777" w:rsidR="003274EA" w:rsidRDefault="003274EA">
      <w:pPr>
        <w:pStyle w:val="PargrafodaLista"/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</w:p>
    <w:p w14:paraId="1EE05C3F" w14:textId="77777777" w:rsidR="003274EA" w:rsidRDefault="001E425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7073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 xml:space="preserve">Arquivos digitais em formato “kmz”(.kmz), em Datum SIRGAS 2000, referentes: (i) à delimitação da área útil pretendida, (ii) à área da Reserva </w:t>
      </w:r>
      <w:r>
        <w:rPr>
          <w:rFonts w:ascii="Verdana" w:hAnsi="Verdana" w:cs="Verdana"/>
          <w:bCs/>
          <w:sz w:val="20"/>
          <w:szCs w:val="20"/>
        </w:rPr>
        <w:t>Legal (se houver), (iii) à delimitação da área eventualmente autorizada pelo IDAF para supressão de vegetação florestal (se houver), e (iv) à delimitação da área objeto da proposta de medida compensatória;</w:t>
      </w:r>
    </w:p>
    <w:p w14:paraId="203F9443" w14:textId="77777777" w:rsidR="003274EA" w:rsidRDefault="003274E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</w:p>
    <w:p w14:paraId="42278ABB" w14:textId="77777777" w:rsidR="003274EA" w:rsidRDefault="001E425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04690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 xml:space="preserve">Anotações de Responsabilidade Técnica (ART) </w:t>
      </w:r>
      <w:r>
        <w:rPr>
          <w:rFonts w:ascii="Verdana" w:hAnsi="Verdana" w:cs="Verdana"/>
          <w:bCs/>
          <w:sz w:val="20"/>
          <w:szCs w:val="20"/>
        </w:rPr>
        <w:t>dos profissionais envolvidos, no que tange à elaboração do conteúdo dos Estudos Ambientais apresentados, e também à elaboração das Plantas;</w:t>
      </w:r>
    </w:p>
    <w:p w14:paraId="02021136" w14:textId="77777777" w:rsidR="003274EA" w:rsidRDefault="003274E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</w:p>
    <w:p w14:paraId="245AFFF6" w14:textId="77777777" w:rsidR="003274EA" w:rsidRDefault="001E425A">
      <w:pPr>
        <w:pStyle w:val="PargrafodaLista"/>
        <w:spacing w:before="240" w:after="240" w:line="276" w:lineRule="auto"/>
        <w:ind w:left="567" w:hanging="14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49193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Manifestação do Instituto do Patrimônio Histórico e Artístico Nacional</w:t>
      </w:r>
      <w:r>
        <w:rPr>
          <w:rFonts w:ascii="Verdana" w:hAnsi="Verdana" w:cs="Verdana"/>
          <w:bCs/>
          <w:sz w:val="20"/>
          <w:szCs w:val="20"/>
        </w:rPr>
        <w:t xml:space="preserve"> (IPHAN) favorável à implantação do empre</w:t>
      </w:r>
      <w:r>
        <w:rPr>
          <w:rFonts w:ascii="Verdana" w:hAnsi="Verdana" w:cs="Verdana"/>
          <w:bCs/>
          <w:sz w:val="20"/>
          <w:szCs w:val="20"/>
        </w:rPr>
        <w:t>endimento;</w:t>
      </w:r>
    </w:p>
    <w:p w14:paraId="521A54D0" w14:textId="77777777" w:rsidR="003274EA" w:rsidRDefault="001E425A">
      <w:pPr>
        <w:pStyle w:val="Corpodetexto2"/>
        <w:tabs>
          <w:tab w:val="left" w:pos="426"/>
        </w:tabs>
        <w:spacing w:before="120" w:line="276" w:lineRule="auto"/>
        <w:ind w:left="567" w:hanging="1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Qual o Nível de classificação do empreendimento determinado pelo IPHAN/ES? </w:t>
      </w:r>
    </w:p>
    <w:p w14:paraId="5734953D" w14:textId="77777777" w:rsidR="003274EA" w:rsidRDefault="001E425A">
      <w:pPr>
        <w:pStyle w:val="Corpodetexto2"/>
        <w:tabs>
          <w:tab w:val="left" w:pos="426"/>
        </w:tabs>
        <w:spacing w:before="120" w:line="276" w:lineRule="auto"/>
        <w:ind w:left="567" w:hanging="14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517545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33394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1500854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1851753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-818573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14:paraId="174E31A9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O empreendimento está localizado próximo a rodovias, ferrovias, dutovias e/ou linhas de </w:t>
      </w:r>
      <w:r>
        <w:rPr>
          <w:rFonts w:ascii="Verdana" w:hAnsi="Verdana" w:cs="Verdana"/>
          <w:b/>
          <w:sz w:val="20"/>
          <w:szCs w:val="20"/>
        </w:rPr>
        <w:t>transmissão de energia elétrica de alta tensão ou é cortado por alguma?</w:t>
      </w:r>
    </w:p>
    <w:p w14:paraId="2DD3D479" w14:textId="77777777" w:rsidR="003274EA" w:rsidRDefault="001E425A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9456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 xml:space="preserve">Manifestação do(a) órgão/empresa gestor(a) das rodovia, ferrovia, dutovia e/ou linha de transmissão de energia elétrica de alta tensão </w:t>
      </w:r>
      <w:r>
        <w:rPr>
          <w:rFonts w:ascii="Verdana" w:hAnsi="Verdana" w:cs="Verdana"/>
          <w:bCs/>
          <w:sz w:val="20"/>
          <w:szCs w:val="20"/>
        </w:rPr>
        <w:t xml:space="preserve">sobre a execução da atividade e informando a </w:t>
      </w:r>
      <w:r>
        <w:rPr>
          <w:rFonts w:ascii="Verdana" w:hAnsi="Verdana" w:cs="Verdana"/>
          <w:bCs/>
          <w:sz w:val="20"/>
          <w:szCs w:val="20"/>
        </w:rPr>
        <w:t>largura da faixa de domínio/servidão para o trecho no qual o empreendimento pretende se instalar.</w:t>
      </w:r>
    </w:p>
    <w:p w14:paraId="328AE2A6" w14:textId="77777777" w:rsidR="003274EA" w:rsidRDefault="003274EA">
      <w:pPr>
        <w:pStyle w:val="PargrafodaLista"/>
        <w:spacing w:before="240"/>
        <w:ind w:left="426"/>
        <w:jc w:val="both"/>
        <w:rPr>
          <w:rFonts w:ascii="Verdana" w:hAnsi="Verdana" w:cs="Verdana"/>
          <w:bCs/>
          <w:sz w:val="20"/>
          <w:szCs w:val="20"/>
        </w:rPr>
      </w:pPr>
    </w:p>
    <w:p w14:paraId="1525D918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09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CHECK LIST DE DOCUMENTOS NECESSÁRIOS PARA COMPOR SOLICITAÇÃO DE LICENÇA MUNICIPAL DE INSTALAÇÃO – LMI, QUANDO COUBER.</w:t>
      </w:r>
    </w:p>
    <w:p w14:paraId="68061893" w14:textId="77777777" w:rsidR="003274EA" w:rsidRDefault="003274EA">
      <w:pPr>
        <w:pStyle w:val="PargrafodaLista"/>
        <w:spacing w:before="240"/>
        <w:ind w:left="567"/>
        <w:jc w:val="both"/>
        <w:rPr>
          <w:rFonts w:ascii="Verdana" w:hAnsi="Verdana" w:cs="Verdana"/>
          <w:b/>
          <w:sz w:val="20"/>
          <w:szCs w:val="20"/>
        </w:rPr>
      </w:pPr>
    </w:p>
    <w:p w14:paraId="4CE9BBB5" w14:textId="77777777" w:rsidR="003274EA" w:rsidRDefault="001E425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64656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 xml:space="preserve">Ofício da ANM com exigência de </w:t>
      </w:r>
      <w:r>
        <w:rPr>
          <w:rFonts w:ascii="Verdana" w:hAnsi="Verdana" w:cs="Verdana"/>
          <w:bCs/>
          <w:sz w:val="20"/>
          <w:szCs w:val="20"/>
        </w:rPr>
        <w:t>Licença ambiental para expedição do Título Autorizativo de Lavra (podendo também ser substituído pela apresentação do próprio Título Autorizativo de Lavra válido, caso existente);</w:t>
      </w:r>
    </w:p>
    <w:p w14:paraId="3DD2F5B5" w14:textId="77777777" w:rsidR="003274EA" w:rsidRDefault="001E425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488520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 xml:space="preserve">Guia de Autorização. </w:t>
      </w:r>
    </w:p>
    <w:p w14:paraId="6128EA42" w14:textId="77777777" w:rsidR="003274EA" w:rsidRDefault="003274E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</w:p>
    <w:p w14:paraId="79AFC715" w14:textId="77777777" w:rsidR="003274EA" w:rsidRDefault="003274EA">
      <w:pPr>
        <w:pStyle w:val="PargrafodaLista"/>
        <w:spacing w:before="240"/>
        <w:ind w:left="426"/>
        <w:jc w:val="both"/>
        <w:rPr>
          <w:rFonts w:ascii="Verdana" w:hAnsi="Verdana" w:cs="Verdana"/>
          <w:bCs/>
          <w:sz w:val="20"/>
          <w:szCs w:val="20"/>
        </w:rPr>
      </w:pPr>
    </w:p>
    <w:p w14:paraId="67755A0D" w14:textId="77777777" w:rsidR="003274EA" w:rsidRDefault="001E425A">
      <w:pPr>
        <w:pStyle w:val="PargrafodaLista"/>
        <w:numPr>
          <w:ilvl w:val="0"/>
          <w:numId w:val="1"/>
        </w:numPr>
        <w:spacing w:after="0"/>
        <w:ind w:left="709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CHECK LIST DE DOCUMENTOS NECESSÁRIOS PARA COMPOR</w:t>
      </w:r>
      <w:r>
        <w:rPr>
          <w:rFonts w:ascii="Verdana" w:hAnsi="Verdana" w:cs="Verdana"/>
          <w:b/>
          <w:sz w:val="20"/>
          <w:szCs w:val="20"/>
        </w:rPr>
        <w:t xml:space="preserve"> SOLICITAÇÃO DE LICENÇA MUNICIPAL DE OPERAÇÃO – LMO, QUANDO COUBER.</w:t>
      </w:r>
    </w:p>
    <w:p w14:paraId="1C0C9471" w14:textId="77777777" w:rsidR="003274EA" w:rsidRDefault="003274EA">
      <w:pPr>
        <w:pStyle w:val="PargrafodaLista"/>
        <w:spacing w:before="240"/>
        <w:ind w:left="426"/>
        <w:jc w:val="both"/>
        <w:rPr>
          <w:rFonts w:ascii="Verdana" w:hAnsi="Verdana" w:cs="Verdana"/>
          <w:bCs/>
          <w:sz w:val="20"/>
          <w:szCs w:val="20"/>
        </w:rPr>
      </w:pPr>
    </w:p>
    <w:p w14:paraId="29A78639" w14:textId="77777777" w:rsidR="003274EA" w:rsidRDefault="001E425A">
      <w:pPr>
        <w:pStyle w:val="PargrafodaLista"/>
        <w:spacing w:before="240"/>
        <w:ind w:left="567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379677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Título Autorizativo de Lavra da ANM/MME, tais como:</w:t>
      </w:r>
    </w:p>
    <w:p w14:paraId="1AD50403" w14:textId="77777777" w:rsidR="003274EA" w:rsidRDefault="001E425A">
      <w:pPr>
        <w:pStyle w:val="PargrafodaLista"/>
        <w:numPr>
          <w:ilvl w:val="0"/>
          <w:numId w:val="2"/>
        </w:numPr>
        <w:spacing w:before="240"/>
        <w:ind w:left="1134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Portaria de Lavra publicada no DOU;</w:t>
      </w:r>
    </w:p>
    <w:p w14:paraId="7907AF9E" w14:textId="77777777" w:rsidR="003274EA" w:rsidRDefault="001E425A">
      <w:pPr>
        <w:pStyle w:val="PargrafodaLista"/>
        <w:numPr>
          <w:ilvl w:val="0"/>
          <w:numId w:val="2"/>
        </w:numPr>
        <w:spacing w:before="240"/>
        <w:ind w:left="1134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Registro de Licença publicado no DOU;</w:t>
      </w:r>
    </w:p>
    <w:p w14:paraId="36E93A02" w14:textId="77777777" w:rsidR="003274EA" w:rsidRDefault="001E425A">
      <w:pPr>
        <w:pStyle w:val="PargrafodaLista"/>
        <w:numPr>
          <w:ilvl w:val="0"/>
          <w:numId w:val="2"/>
        </w:numPr>
        <w:spacing w:before="240"/>
        <w:ind w:left="1134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Registro de Extração (exclusivo para Prefeituras/Poder Pú</w:t>
      </w:r>
      <w:r>
        <w:rPr>
          <w:rFonts w:ascii="Verdana" w:hAnsi="Verdana" w:cs="Verdana"/>
          <w:bCs/>
          <w:sz w:val="20"/>
          <w:szCs w:val="20"/>
        </w:rPr>
        <w:t>blico) publicado no DOU.</w:t>
      </w:r>
    </w:p>
    <w:p w14:paraId="2C633113" w14:textId="77777777" w:rsidR="003274EA" w:rsidRDefault="003274EA">
      <w:pPr>
        <w:pStyle w:val="PargrafodaLista"/>
        <w:spacing w:after="0"/>
        <w:ind w:left="426"/>
        <w:jc w:val="both"/>
        <w:rPr>
          <w:rFonts w:ascii="Verdana" w:hAnsi="Verdana" w:cs="Verdana"/>
          <w:b/>
          <w:sz w:val="20"/>
          <w:szCs w:val="20"/>
        </w:rPr>
      </w:pPr>
    </w:p>
    <w:p w14:paraId="745E7147" w14:textId="77777777" w:rsidR="003274EA" w:rsidRDefault="001E425A">
      <w:pPr>
        <w:pStyle w:val="PargrafodaLista"/>
        <w:tabs>
          <w:tab w:val="left" w:pos="1134"/>
        </w:tabs>
        <w:spacing w:after="0"/>
        <w:ind w:left="4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526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341630</wp:posOffset>
                </wp:positionV>
                <wp:extent cx="5591175" cy="857250"/>
                <wp:effectExtent l="0" t="0" r="28575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CA4167D" w14:textId="77777777" w:rsidR="003274EA" w:rsidRDefault="001E425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ANEXO AO PRESENTE DOCUMENTO DEVERÁ SER APRESENTADA FOTO AÉREA, - INDICANDO, EM UM RAIO DE 500 (QUINHENTOS) METROS, A SITUAÇÃO DE OCUPAÇÃO DA ÁREA (HABITAÇÃO, SERVIÇO PÚBLICO, ARRUAMENTO, ATIVIDADES PRODUTIVAS LOCAIS E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OUTROS), RECURSOS FLORESTAIS, BEM COMO, DEVERÁ CONSTAR TODOS OS RECURSOS HÍDRICOS (NASCENTES,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left:0.75pt;margin-top:26.9pt;height:67.5pt;width:440.25pt;mso-wrap-distance-bottom:3.6pt;mso-wrap-distance-left:9pt;mso-wrap-distance-right:9pt;mso-wrap-distance-top:3.6pt;z-index:251660288;v-text-anchor:middle;mso-width-relative:page;mso-height-relative:page;" fillcolor="#FFFFFF" filled="t" stroked="t" coordsize="21600,21600" o:gfxdata="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7dpzvTAAAACAEAAA8AAAAAAAAAAQAgAAAAIgAAAGRycy9kb3ducmV2LnhtbFBLAQIU&#10;ABQAAAAIAIdO4kABYlIvMQIAAIQEAAAOAAAAAAAAAAEAIAAAACIBAABkcnMvZTJvRG9jLnhtbFBL&#10;BQYAAAAABgAGAFkBAADF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7. CARACTERIZAÇÃO AMBIENTAL DA ÁREA E ENTORNO DO EMPREENDIMENTO / ATIVIDADE</w:t>
      </w:r>
    </w:p>
    <w:p w14:paraId="7DFF9F29" w14:textId="77777777" w:rsidR="003274EA" w:rsidRDefault="003274E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5289DB5C" w14:textId="77777777" w:rsidR="003274EA" w:rsidRDefault="001E425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 e apresentar documentos que evidêncie a anuência dos moradores, quando pertinente ao licenciamento ambiental)? </w:t>
      </w:r>
      <w:r>
        <w:rPr>
          <w:rFonts w:ascii="Verdana" w:hAnsi="Verdana" w:cs="Verdana"/>
          <w:sz w:val="20"/>
          <w:szCs w:val="20"/>
        </w:rPr>
        <w:tab/>
      </w:r>
    </w:p>
    <w:p w14:paraId="0DB12ED1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615DCBF5" w14:textId="77777777" w:rsidR="003274EA" w:rsidRDefault="003274E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6667382" w14:textId="77777777" w:rsidR="003274EA" w:rsidRDefault="001E425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7.2</w:t>
      </w:r>
      <w:r>
        <w:rPr>
          <w:rFonts w:ascii="Verdana" w:hAnsi="Verdana" w:cs="Verdana"/>
          <w:sz w:val="20"/>
          <w:szCs w:val="20"/>
        </w:rPr>
        <w:t xml:space="preserve"> A área está</w:t>
      </w:r>
      <w:r>
        <w:rPr>
          <w:rFonts w:ascii="Verdana" w:hAnsi="Verdana" w:cs="Verdana"/>
          <w:sz w:val="20"/>
          <w:szCs w:val="20"/>
        </w:rPr>
        <w:t xml:space="preserve"> inserida em Unidade de Conservação (UC) ou em sua Zona de Amortecimento?</w:t>
      </w:r>
    </w:p>
    <w:p w14:paraId="036A2596" w14:textId="77777777" w:rsidR="003274EA" w:rsidRDefault="001E425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Sim</w:t>
      </w:r>
    </w:p>
    <w:p w14:paraId="1A30996D" w14:textId="77777777" w:rsidR="003274EA" w:rsidRDefault="001E425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42587983BA7A4BB0BE88DCECEDB58448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E1647FA23758472AB9B45167B79D4FBF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557AAB56" w14:textId="77777777" w:rsidR="003274EA" w:rsidRDefault="001E425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 (se aplicável):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A0C46BD0EC75464EB1B5CA545AFDE22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5821E532F5F74058A0A447D439D19D22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5E0BD9AF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07AAE771" w14:textId="77777777" w:rsidR="003274EA" w:rsidRDefault="003274E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427D9DDC" w14:textId="77777777" w:rsidR="003274EA" w:rsidRDefault="001E425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7.3</w:t>
      </w:r>
      <w:r>
        <w:rPr>
          <w:rFonts w:ascii="Verdana" w:hAnsi="Verdana" w:cs="Verdana"/>
          <w:sz w:val="20"/>
          <w:szCs w:val="20"/>
        </w:rPr>
        <w:t xml:space="preserve"> O e</w:t>
      </w:r>
      <w:r>
        <w:rPr>
          <w:rFonts w:ascii="Verdana" w:hAnsi="Verdana" w:cs="Verdana"/>
          <w:sz w:val="20"/>
          <w:szCs w:val="20"/>
        </w:rPr>
        <w:t xml:space="preserve">mpreendimento ocupa Área de Preservação Permanente (APP), assim definida pela Lei Federal 12.651/12 (demonstrar imagem satélite do ano de 2008, 2016 e atual)? </w:t>
      </w:r>
    </w:p>
    <w:p w14:paraId="681DE985" w14:textId="77777777" w:rsidR="003274EA" w:rsidRDefault="001E425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empreen</w:t>
      </w:r>
      <w:r>
        <w:rPr>
          <w:rFonts w:ascii="Verdana" w:hAnsi="Verdana" w:cs="Verdana"/>
          <w:sz w:val="20"/>
          <w:szCs w:val="20"/>
        </w:rPr>
        <w:t>dimento, observando especialmente a localização de topos de morros, rios, córregos, riachos, nascentes, lagoas, reservatórios, praias e estuários (quando couber).</w:t>
      </w:r>
    </w:p>
    <w:p w14:paraId="5E948308" w14:textId="77777777" w:rsidR="003274EA" w:rsidRDefault="001E425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5709759082224F7C8077B130D8E3A7B3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Tamanho da área 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A7B6D6BE6CB348949829A17C0B71901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(m²). </w:t>
      </w:r>
    </w:p>
    <w:p w14:paraId="0273C372" w14:textId="77777777" w:rsidR="003274EA" w:rsidRDefault="001E425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Não.</w:t>
      </w:r>
    </w:p>
    <w:p w14:paraId="2E1D915B" w14:textId="77777777" w:rsidR="003274EA" w:rsidRDefault="001E425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* A área da atividade não deve corresponder a APP, excetuam-se somente os casos de interesse social, utilidade pública e baixo impacto ambiental previstos na Lei Federal nº 12.651/12 (artigo 3º, incisos VIII, IX e X), devidamente </w:t>
      </w:r>
      <w:r>
        <w:rPr>
          <w:rFonts w:ascii="Verdana" w:hAnsi="Verdana" w:cs="Verdana"/>
          <w:sz w:val="20"/>
          <w:szCs w:val="20"/>
        </w:rPr>
        <w:t>comprovados, situação em que deverá ser formulada consulta prévia ao Órgão Licenciador, acompanhada de proposta de medida compensatória pela utilização de tal área. Quando localizado em área a montante ou jusante à captação de água, a construção deve garan</w:t>
      </w:r>
      <w:r>
        <w:rPr>
          <w:rFonts w:ascii="Verdana" w:hAnsi="Verdana" w:cs="Verdana"/>
          <w:sz w:val="20"/>
          <w:szCs w:val="20"/>
        </w:rPr>
        <w:t>tir a preservação da citada captação.</w:t>
      </w:r>
    </w:p>
    <w:p w14:paraId="3F5E1898" w14:textId="77777777" w:rsidR="003274EA" w:rsidRDefault="003274E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7E2431B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14:paraId="5E352C03" w14:textId="77777777" w:rsidR="003274EA" w:rsidRDefault="001E425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888430E55DF54808B2B6D809DCFB6A0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9CD0481BD28D4A15A4B6A5387F55D78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(m).</w:t>
      </w:r>
    </w:p>
    <w:p w14:paraId="38E65AB0" w14:textId="77777777" w:rsidR="003274EA" w:rsidRDefault="001E425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7831E57B" w14:textId="77777777" w:rsidR="003274EA" w:rsidRDefault="003274E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14:paraId="2D3D8DD4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14:paraId="2D76D875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435ABD32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7CA1851DDD42436E83A1B9167AFF70D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B1905F4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A060C80" w14:textId="77777777" w:rsidR="003274EA" w:rsidRDefault="003274E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351A6072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lastRenderedPageBreak/>
        <w:t>7.6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hortaliças,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7C56FB356C4E4D229E012CE8CEE73B4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FF2B600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possui.       </w:t>
      </w:r>
    </w:p>
    <w:p w14:paraId="2D3D0DDF" w14:textId="77777777" w:rsidR="003274EA" w:rsidRDefault="003274E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1A49DEC2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</w:t>
      </w:r>
      <w:r>
        <w:rPr>
          <w:rFonts w:ascii="Verdana" w:hAnsi="Verdana" w:cs="Verdana"/>
          <w:sz w:val="20"/>
          <w:szCs w:val="20"/>
        </w:rPr>
        <w:t>finições constantes na Lei Federal nº 12.651/2012?</w:t>
      </w:r>
    </w:p>
    <w:p w14:paraId="1EF37B8A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14:paraId="7DD72669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14:paraId="41E97CB6" w14:textId="77777777" w:rsidR="003274EA" w:rsidRDefault="003274E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562219E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14:paraId="10B07987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14:paraId="5D32DC53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7E34240740DF4417B5E39B0C6DADB58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igitar texto.</w:t>
          </w:r>
        </w:sdtContent>
      </w:sdt>
    </w:p>
    <w:p w14:paraId="033B4368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14:paraId="1395ABCD" w14:textId="77777777" w:rsidR="003274EA" w:rsidRDefault="003274E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FEC81BB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7.9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14:paraId="5F39E4DC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4B0DA490" w14:textId="77777777" w:rsidR="003274EA" w:rsidRDefault="001E425A">
      <w:pPr>
        <w:pStyle w:val="PargrafodaLista"/>
        <w:numPr>
          <w:ilvl w:val="0"/>
          <w:numId w:val="3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656EFD94" w14:textId="77777777" w:rsidR="003274EA" w:rsidRDefault="001E425A">
      <w:pPr>
        <w:pStyle w:val="PargrafodaLista"/>
        <w:numPr>
          <w:ilvl w:val="0"/>
          <w:numId w:val="4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FE9226DBE8364FEE98F809130294164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para digitar texto.</w:t>
          </w:r>
        </w:sdtContent>
      </w:sdt>
    </w:p>
    <w:p w14:paraId="6E030BBA" w14:textId="77777777" w:rsidR="003274EA" w:rsidRDefault="003274EA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14:paraId="05E5CD2B" w14:textId="77777777" w:rsidR="003274EA" w:rsidRDefault="001E425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Obs.: Será necessário fazer juntada aos autos do processo da cópia de ofício contendo a manifestação do órgão responsável municipal, estadual ou federal responsável pelo tombamento e às restrições existentes para a instalação e opera</w:t>
      </w:r>
      <w:r>
        <w:rPr>
          <w:rFonts w:ascii="Verdana" w:hAnsi="Verdana" w:cs="Verdana"/>
          <w:sz w:val="20"/>
          <w:szCs w:val="20"/>
        </w:rPr>
        <w:t>ção do empreendimento.</w:t>
      </w:r>
    </w:p>
    <w:p w14:paraId="5BFCA1FE" w14:textId="77777777" w:rsidR="003274EA" w:rsidRDefault="001E425A">
      <w:pPr>
        <w:ind w:left="567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br w:type="page"/>
      </w:r>
    </w:p>
    <w:p w14:paraId="05DF7008" w14:textId="77777777" w:rsidR="003274EA" w:rsidRDefault="003274EA">
      <w:pPr>
        <w:ind w:left="567"/>
        <w:rPr>
          <w:rFonts w:ascii="Verdana" w:hAnsi="Verdana" w:cs="Verdana"/>
          <w:b/>
          <w:sz w:val="20"/>
          <w:szCs w:val="20"/>
        </w:rPr>
      </w:pPr>
    </w:p>
    <w:p w14:paraId="67D9A5D1" w14:textId="77777777" w:rsidR="003274EA" w:rsidRDefault="001E425A">
      <w:pPr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8. DESCRIÇÃO GERAL DO EMPREENDIMENTO E CARACTERIZAÇÃO GERAL DA ATIVIDADE:</w:t>
      </w:r>
    </w:p>
    <w:p w14:paraId="23BB24A2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 xml:space="preserve">8.1 </w:t>
      </w:r>
      <w:r>
        <w:rPr>
          <w:rFonts w:ascii="Verdana" w:hAnsi="Verdana" w:cs="Verdana"/>
          <w:i/>
          <w:iCs/>
          <w:sz w:val="20"/>
          <w:szCs w:val="20"/>
        </w:rPr>
        <w:t>Defina qual o método de extração mineral:</w:t>
      </w:r>
    </w:p>
    <w:p w14:paraId="5D792F4B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b/>
          <w:i/>
          <w:i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06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Escavação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422336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sz w:val="20"/>
          <w:szCs w:val="20"/>
        </w:rPr>
        <w:t xml:space="preserve">Dragagem </w:t>
      </w:r>
      <w:sdt>
        <w:sdtPr>
          <w:rPr>
            <w:rFonts w:ascii="Verdana" w:hAnsi="Verdana" w:cs="Verdana"/>
            <w:b/>
            <w:sz w:val="20"/>
            <w:szCs w:val="20"/>
          </w:rPr>
          <w:id w:val="-1372076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Mecânico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515297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Hidráulico </w:t>
      </w:r>
      <w:sdt>
        <w:sdtPr>
          <w:rPr>
            <w:rFonts w:ascii="Verdana" w:hAnsi="Verdana" w:cs="Verdana"/>
            <w:b/>
            <w:sz w:val="20"/>
            <w:szCs w:val="20"/>
          </w:rPr>
          <w:id w:val="-1671867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Explosivos</w:t>
      </w:r>
      <w:r>
        <w:rPr>
          <w:rFonts w:ascii="Verdana" w:hAnsi="Verdana" w:cs="Verdana"/>
          <w:bCs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-10954712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Outro. Qual? </w:t>
      </w:r>
      <w:sdt>
        <w:sdtPr>
          <w:rPr>
            <w:rFonts w:ascii="Verdana" w:hAnsi="Verdana" w:cs="Verdana"/>
            <w:sz w:val="20"/>
            <w:szCs w:val="20"/>
          </w:rPr>
          <w:id w:val="480511036"/>
          <w:placeholder>
            <w:docPart w:val="0EC636E8A2C44E6E9DF4D7E716E1DEA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14:paraId="0D18454A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 xml:space="preserve">8.2 </w:t>
      </w:r>
      <w:r>
        <w:rPr>
          <w:rFonts w:ascii="Verdana" w:hAnsi="Verdana" w:cs="Verdana"/>
          <w:i/>
          <w:iCs/>
          <w:sz w:val="20"/>
          <w:szCs w:val="20"/>
        </w:rPr>
        <w:t>Em caso de de extração via dragagem, responder a forma de realização:</w:t>
      </w:r>
    </w:p>
    <w:p w14:paraId="7726D0B7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/>
          <w:i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96884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Corpo Hídrico Natural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611737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sz w:val="20"/>
          <w:szCs w:val="20"/>
        </w:rPr>
        <w:t xml:space="preserve">Corpo Hídrico Artificial </w:t>
      </w:r>
      <w:sdt>
        <w:sdtPr>
          <w:rPr>
            <w:rFonts w:ascii="Verdana" w:hAnsi="Verdana" w:cs="Verdana"/>
            <w:b/>
            <w:sz w:val="20"/>
            <w:szCs w:val="20"/>
          </w:rPr>
          <w:id w:val="-142571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Cava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32840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Outro. Qual? </w:t>
      </w:r>
      <w:sdt>
        <w:sdtPr>
          <w:rPr>
            <w:rFonts w:ascii="Verdana" w:hAnsi="Verdana" w:cs="Verdana"/>
            <w:sz w:val="20"/>
            <w:szCs w:val="20"/>
          </w:rPr>
          <w:id w:val="1439486858"/>
          <w:placeholder>
            <w:docPart w:val="8268EB513D944C1698E341A8D95C435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721FC76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179070</wp:posOffset>
                </wp:positionV>
                <wp:extent cx="228600" cy="133350"/>
                <wp:effectExtent l="0" t="0" r="38100" b="95250"/>
                <wp:wrapNone/>
                <wp:docPr id="17" name="Conector: Angulad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2" o:spid="_x0000_s1026" o:spt="34" type="#_x0000_t34" style="position:absolute;left:0pt;margin-left:27pt;margin-top:14.1pt;height:10.5pt;width:18pt;z-index:251662336;mso-width-relative:page;mso-height-relative:page;" filled="f" stroked="t" coordsize="21600,21600" o:gfxdata="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tOg79UAAAAHAQAADwAAAAAA&#10;AAABACAAAAAiAAAAZHJzL2Rvd25yZXYueG1sUEsBAhQAFAAAAAgAh07iQOxFg+cWAgAAJQQAAA4A&#10;AAAAAAAAAQAgAAAAJA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-76200</wp:posOffset>
                </wp:positionV>
                <wp:extent cx="228600" cy="133350"/>
                <wp:effectExtent l="0" t="0" r="38100" b="95250"/>
                <wp:wrapNone/>
                <wp:docPr id="15" name="Conector: Angulad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2" o:spid="_x0000_s1026" o:spt="34" type="#_x0000_t34" style="position:absolute;left:0pt;margin-left:27pt;margin-top:-6pt;height:10.5pt;width:18pt;z-index:251661312;mso-width-relative:page;mso-height-relative:page;" filled="f" stroked="t" coordsize="21600,21600" o:gfxdata="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+jJ549UAAAAHAQAADwAAAAAA&#10;AAABACAAAAAiAAAAZHJzL2Rvd25yZXYueG1sUEsBAhQAFAAAAAgAh07iQETFApUWAgAAJQQAAA4A&#10;AAAAAAAAAQAgAAAAJA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Nome do Corpo Hídrico: </w:t>
      </w:r>
      <w:sdt>
        <w:sdtPr>
          <w:rPr>
            <w:rFonts w:ascii="Verdana" w:hAnsi="Verdana" w:cs="Verdana"/>
            <w:sz w:val="20"/>
            <w:szCs w:val="20"/>
          </w:rPr>
          <w:id w:val="1720628377"/>
          <w:placeholder>
            <w:docPart w:val="2C5403D438D345E38B60B7A4DCCECBC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5DDEF7A2" w14:textId="77777777" w:rsidR="003274EA" w:rsidRDefault="001E425A">
      <w:pPr>
        <w:pStyle w:val="Corpodetexto2"/>
        <w:spacing w:before="120" w:line="240" w:lineRule="auto"/>
        <w:rPr>
          <w:rFonts w:ascii="Verdana" w:hAnsi="Verdana" w:cs="Verdana"/>
          <w:b/>
          <w:i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Largura Média (m): </w:t>
      </w:r>
      <w:sdt>
        <w:sdtPr>
          <w:rPr>
            <w:rFonts w:ascii="Verdana" w:hAnsi="Verdana" w:cs="Verdana"/>
            <w:sz w:val="20"/>
            <w:szCs w:val="20"/>
          </w:rPr>
          <w:id w:val="556366386"/>
          <w:placeholder>
            <w:docPart w:val="2DE84D96BF5248A3A2F02AFEFE7FA1E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DCEE79B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 xml:space="preserve">8.3 </w:t>
      </w:r>
      <w:r>
        <w:rPr>
          <w:rFonts w:ascii="Verdana" w:hAnsi="Verdana" w:cs="Verdana"/>
          <w:i/>
          <w:iCs/>
          <w:sz w:val="20"/>
          <w:szCs w:val="20"/>
        </w:rPr>
        <w:t>O empreendimento possui/possuirá bacia de decantação de sedimentos?</w:t>
      </w:r>
      <w:r>
        <w:rPr>
          <w:rFonts w:ascii="Verdana" w:hAnsi="Verdana" w:cs="Verdana"/>
          <w:b/>
          <w:i/>
          <w:i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2130539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393491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sz w:val="20"/>
          <w:szCs w:val="20"/>
        </w:rPr>
        <w:t>Não</w:t>
      </w:r>
    </w:p>
    <w:p w14:paraId="1597F26A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 xml:space="preserve">Se sim: </w:t>
      </w:r>
    </w:p>
    <w:p w14:paraId="013B7C77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/>
          <w:iCs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>Descrição e dimensão:</w:t>
      </w:r>
      <w:r>
        <w:rPr>
          <w:rFonts w:ascii="Verdana" w:hAnsi="Verdana" w:cs="Verdana"/>
          <w:b/>
          <w:i/>
          <w:iCs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404570048"/>
          <w:placeholder>
            <w:docPart w:val="93E05370CDEF4F469E3F64C38D2434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</w:p>
    <w:p w14:paraId="62229E4C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 xml:space="preserve">8.4 </w:t>
      </w:r>
      <w:r>
        <w:rPr>
          <w:rFonts w:ascii="Verdana" w:hAnsi="Verdana" w:cs="Verdana"/>
          <w:i/>
          <w:iCs/>
          <w:sz w:val="20"/>
          <w:szCs w:val="20"/>
        </w:rPr>
        <w:t xml:space="preserve">Haverá remoção de solo orgânico? </w:t>
      </w:r>
      <w:sdt>
        <w:sdtPr>
          <w:rPr>
            <w:rFonts w:ascii="Verdana" w:hAnsi="Verdana" w:cs="Verdana"/>
            <w:b/>
            <w:sz w:val="20"/>
            <w:szCs w:val="20"/>
          </w:rPr>
          <w:id w:val="945810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1103152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sz w:val="20"/>
          <w:szCs w:val="20"/>
        </w:rPr>
        <w:t>Não</w:t>
      </w:r>
    </w:p>
    <w:p w14:paraId="651FA4DF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 xml:space="preserve">8.4.1 Se sim: </w:t>
      </w:r>
    </w:p>
    <w:p w14:paraId="0A04ED76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>Volume estimado (m³):</w:t>
      </w:r>
      <w:r>
        <w:rPr>
          <w:rFonts w:ascii="Verdana" w:hAnsi="Verdana" w:cs="Verdana"/>
          <w:b/>
          <w:i/>
          <w:iCs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342358630"/>
          <w:placeholder>
            <w:docPart w:val="1EA81E0C4A924569A998160C5D287DD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A16714D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 xml:space="preserve">Forma de estocagem e preservação do solo orgânico para utilização na recuperação topográfica e de área degradada: </w:t>
      </w:r>
    </w:p>
    <w:p w14:paraId="4A0581F8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1143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Leiras</w:t>
      </w:r>
      <w:r>
        <w:rPr>
          <w:rFonts w:ascii="Verdana" w:hAnsi="Verdana" w:cs="Verdana"/>
          <w:bCs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2083140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sz w:val="20"/>
          <w:szCs w:val="20"/>
        </w:rPr>
        <w:t xml:space="preserve">Pilhas </w:t>
      </w:r>
      <w:sdt>
        <w:sdtPr>
          <w:rPr>
            <w:rFonts w:ascii="Verdana" w:hAnsi="Verdana" w:cs="Verdana"/>
            <w:b/>
            <w:sz w:val="20"/>
            <w:szCs w:val="20"/>
          </w:rPr>
          <w:id w:val="-645820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Outro. Qual? </w:t>
      </w:r>
      <w:sdt>
        <w:sdtPr>
          <w:rPr>
            <w:rFonts w:ascii="Verdana" w:hAnsi="Verdana" w:cs="Verdana"/>
            <w:sz w:val="20"/>
            <w:szCs w:val="20"/>
          </w:rPr>
          <w:id w:val="-116610893"/>
          <w:placeholder>
            <w:docPart w:val="E1E7752E66B24D79927E2497D70B32E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5057EF9E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Obs.: O solo removido deverá obrigatoriamente permanecer dentro dos limites da área licenciada.</w:t>
      </w:r>
    </w:p>
    <w:p w14:paraId="58906926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Cs/>
          <w:i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8.5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bCs/>
          <w:iCs/>
          <w:sz w:val="20"/>
          <w:szCs w:val="20"/>
        </w:rPr>
        <w:t xml:space="preserve">Neste item faça um relato sumário do projeto, desde sua concepção inicial até a </w:t>
      </w:r>
      <w:r>
        <w:rPr>
          <w:rFonts w:ascii="Verdana" w:hAnsi="Verdana" w:cs="Verdana"/>
          <w:bCs/>
          <w:iCs/>
          <w:sz w:val="20"/>
          <w:szCs w:val="20"/>
        </w:rPr>
        <w:t>conclusão da obra, com a devida identificação de suas etapas, informando sobre o projeto no seu conjunto, dando destaque para sua localização, matérias-primas e tecnologia para operação (</w:t>
      </w:r>
      <w:commentRangeStart w:id="1"/>
      <w:r>
        <w:rPr>
          <w:rFonts w:ascii="Verdana" w:hAnsi="Verdana" w:cs="Verdana"/>
          <w:bCs/>
          <w:iCs/>
          <w:sz w:val="20"/>
          <w:szCs w:val="20"/>
        </w:rPr>
        <w:t>no caso de regularização, a descrição feita deve contemplar odas as i</w:t>
      </w:r>
      <w:r>
        <w:rPr>
          <w:rFonts w:ascii="Verdana" w:hAnsi="Verdana" w:cs="Verdana"/>
          <w:bCs/>
          <w:iCs/>
          <w:sz w:val="20"/>
          <w:szCs w:val="20"/>
        </w:rPr>
        <w:t>nstalações da planta do empreendimento, além de apresentar as matérias-primas e tecnologias para operação</w:t>
      </w:r>
      <w:commentRangeEnd w:id="1"/>
      <w:r>
        <w:rPr>
          <w:rStyle w:val="Refdecomentrio"/>
          <w:rFonts w:ascii="Verdana" w:hAnsi="Verdana" w:cs="Verdana"/>
          <w:sz w:val="20"/>
          <w:szCs w:val="20"/>
        </w:rPr>
        <w:commentReference w:id="1"/>
      </w:r>
      <w:r>
        <w:rPr>
          <w:rFonts w:ascii="Verdana" w:hAnsi="Verdana" w:cs="Verdana"/>
          <w:bCs/>
          <w:iCs/>
          <w:sz w:val="20"/>
          <w:szCs w:val="20"/>
        </w:rPr>
        <w:t>).</w:t>
      </w:r>
    </w:p>
    <w:p w14:paraId="2417FF25" w14:textId="77777777" w:rsidR="003274EA" w:rsidRDefault="001E425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8.6</w:t>
      </w:r>
      <w:r>
        <w:rPr>
          <w:rFonts w:ascii="Verdana" w:hAnsi="Verdana" w:cs="Verdana"/>
          <w:b/>
          <w:iCs/>
          <w:sz w:val="20"/>
          <w:szCs w:val="20"/>
        </w:rPr>
        <w:t xml:space="preserve"> </w:t>
      </w:r>
      <w:r>
        <w:rPr>
          <w:rFonts w:ascii="Verdana" w:hAnsi="Verdana" w:cs="Verdana"/>
          <w:bCs/>
          <w:iCs/>
          <w:sz w:val="20"/>
          <w:szCs w:val="20"/>
        </w:rPr>
        <w:t>Neste item insira o Cronograma relativo às fases de planejamento, instalação e operação do empreendimento (</w:t>
      </w:r>
      <w:commentRangeStart w:id="2"/>
      <w:r>
        <w:rPr>
          <w:rFonts w:ascii="Verdana" w:hAnsi="Verdana" w:cs="Verdana"/>
          <w:bCs/>
          <w:iCs/>
          <w:sz w:val="20"/>
          <w:szCs w:val="20"/>
        </w:rPr>
        <w:t>dispensado em caso de empreendimen</w:t>
      </w:r>
      <w:r>
        <w:rPr>
          <w:rFonts w:ascii="Verdana" w:hAnsi="Verdana" w:cs="Verdana"/>
          <w:bCs/>
          <w:iCs/>
          <w:sz w:val="20"/>
          <w:szCs w:val="20"/>
        </w:rPr>
        <w:t>to em fase de regularização</w:t>
      </w:r>
      <w:commentRangeEnd w:id="2"/>
      <w:r>
        <w:rPr>
          <w:rStyle w:val="Refdecomentrio"/>
          <w:rFonts w:ascii="Verdana" w:hAnsi="Verdana" w:cs="Verdana"/>
          <w:sz w:val="20"/>
          <w:szCs w:val="20"/>
        </w:rPr>
        <w:commentReference w:id="2"/>
      </w:r>
      <w:r>
        <w:rPr>
          <w:rFonts w:ascii="Verdana" w:hAnsi="Verdana" w:cs="Verdana"/>
          <w:bCs/>
          <w:iCs/>
          <w:sz w:val="20"/>
          <w:szCs w:val="20"/>
        </w:rPr>
        <w:t>).</w:t>
      </w:r>
    </w:p>
    <w:sdt>
      <w:sdtPr>
        <w:rPr>
          <w:rFonts w:ascii="Verdana" w:hAnsi="Verdana" w:cs="Verdana"/>
          <w:b/>
          <w:i/>
          <w:sz w:val="20"/>
          <w:szCs w:val="20"/>
        </w:rPr>
        <w:id w:val="-553544636"/>
        <w:showingPlcHdr/>
        <w:picture/>
      </w:sdtPr>
      <w:sdtEndPr/>
      <w:sdtContent>
        <w:p w14:paraId="77384DDB" w14:textId="77777777" w:rsidR="003274EA" w:rsidRDefault="001E425A">
          <w:pPr>
            <w:pStyle w:val="Corpodetexto2"/>
            <w:tabs>
              <w:tab w:val="left" w:pos="284"/>
            </w:tabs>
            <w:spacing w:before="120" w:line="240" w:lineRule="auto"/>
            <w:rPr>
              <w:rFonts w:ascii="Verdana" w:hAnsi="Verdana" w:cs="Verdana"/>
              <w:b/>
              <w:i/>
              <w:sz w:val="20"/>
              <w:szCs w:val="20"/>
            </w:rPr>
          </w:pPr>
          <w:r>
            <w:rPr>
              <w:rFonts w:ascii="Verdana" w:hAnsi="Verdana" w:cs="Verdana"/>
              <w:b/>
              <w:i/>
              <w:noProof/>
              <w:sz w:val="20"/>
              <w:szCs w:val="20"/>
              <w:lang w:val="pt-BR" w:eastAsia="pt-BR"/>
            </w:rPr>
            <w:drawing>
              <wp:inline distT="0" distB="0" distL="0" distR="0">
                <wp:extent cx="5829300" cy="2247900"/>
                <wp:effectExtent l="0" t="0" r="0" b="0"/>
                <wp:docPr id="6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9300" cy="224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460FC6F1" w14:textId="77777777" w:rsidR="003274EA" w:rsidRDefault="003274EA">
      <w:pPr>
        <w:tabs>
          <w:tab w:val="left" w:pos="1134"/>
        </w:tabs>
        <w:spacing w:after="0"/>
        <w:ind w:left="710"/>
        <w:jc w:val="both"/>
        <w:rPr>
          <w:rFonts w:ascii="Verdana" w:hAnsi="Verdana" w:cs="Verdana"/>
          <w:b/>
          <w:sz w:val="20"/>
          <w:szCs w:val="20"/>
        </w:rPr>
      </w:pPr>
    </w:p>
    <w:p w14:paraId="664FD31B" w14:textId="77777777" w:rsidR="003274EA" w:rsidRDefault="001E425A">
      <w:pPr>
        <w:tabs>
          <w:tab w:val="left" w:pos="1134"/>
        </w:tabs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9. DIAGNÓSTICO AMBIENTAL</w:t>
      </w:r>
    </w:p>
    <w:p w14:paraId="1F629E8F" w14:textId="77777777" w:rsidR="003274EA" w:rsidRDefault="003274EA">
      <w:pPr>
        <w:tabs>
          <w:tab w:val="left" w:pos="1134"/>
        </w:tabs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</w:p>
    <w:p w14:paraId="25698F12" w14:textId="77777777" w:rsidR="003274EA" w:rsidRDefault="001E425A">
      <w:pPr>
        <w:tabs>
          <w:tab w:val="left" w:pos="1134"/>
        </w:tabs>
        <w:spacing w:after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9.1</w:t>
      </w:r>
      <w:r>
        <w:rPr>
          <w:rFonts w:ascii="Verdana" w:hAnsi="Verdana" w:cs="Verdana"/>
          <w:b/>
          <w:sz w:val="20"/>
          <w:szCs w:val="20"/>
        </w:rPr>
        <w:t xml:space="preserve"> MOVIMENTAÇÃO DE TERRA</w:t>
      </w:r>
    </w:p>
    <w:p w14:paraId="5DA26514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3A0C8B4E" w14:textId="77777777" w:rsidR="003274EA" w:rsidRDefault="001E425A">
      <w:pPr>
        <w:pStyle w:val="PargrafodaLista"/>
        <w:spacing w:after="0" w:line="276" w:lineRule="auto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9.1.1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 terreno em que se encontra a área objeto deste requerimento já sofreu terraplenagem anterior ou já foi objeto de processo de licenciamento para essa </w:t>
      </w:r>
      <w:r>
        <w:rPr>
          <w:rFonts w:ascii="Verdana" w:hAnsi="Verdana" w:cs="Verdana"/>
          <w:sz w:val="20"/>
          <w:szCs w:val="20"/>
        </w:rPr>
        <w:t>finalidade, ainda que parcialmente?</w:t>
      </w:r>
    </w:p>
    <w:p w14:paraId="0E48FD6A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212E8953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número do processo: </w:t>
      </w:r>
      <w:sdt>
        <w:sdtPr>
          <w:rPr>
            <w:rFonts w:ascii="Verdana" w:hAnsi="Verdana" w:cs="Verdana"/>
            <w:sz w:val="20"/>
            <w:szCs w:val="20"/>
          </w:rPr>
          <w:id w:val="302971312"/>
          <w:placeholder>
            <w:docPart w:val="32618A66B7E743B4B105193186B5ABC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1570960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30F61A5" w14:textId="77777777" w:rsidR="003274EA" w:rsidRDefault="003274EA">
      <w:pPr>
        <w:pStyle w:val="PargrafodaLista"/>
        <w:spacing w:after="0"/>
        <w:ind w:left="426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1021D282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9.1.2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Haverá a necessidade de canteiro de obras / estrutura de apoio?</w:t>
      </w:r>
    </w:p>
    <w:p w14:paraId="7C95775A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D10A565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Informar na tabela abaixo as coordenadas dos vértices da poligonal da área prevista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5"/>
        <w:gridCol w:w="684"/>
        <w:gridCol w:w="3202"/>
        <w:gridCol w:w="525"/>
        <w:gridCol w:w="3909"/>
      </w:tblGrid>
      <w:tr w:rsidR="003274EA" w14:paraId="3C639377" w14:textId="77777777">
        <w:tc>
          <w:tcPr>
            <w:tcW w:w="8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A5C42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CANTEIRO DE OBRAS</w:t>
            </w:r>
          </w:p>
        </w:tc>
      </w:tr>
      <w:tr w:rsidR="003274EA" w14:paraId="080CC403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D210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82F5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8F0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3449365"/>
                <w:placeholder>
                  <w:docPart w:val="DA8570E346C24AFAAA481E7725EA853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778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F654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1969772"/>
                <w:placeholder>
                  <w:docPart w:val="28FCCB404B474CAD9826DACC6BA58FD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5B707A7E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668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329A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1E46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01646154"/>
                <w:placeholder>
                  <w:docPart w:val="0FB9783858BF4D139F64A9C385CDF1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289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050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4424126"/>
                <w:placeholder>
                  <w:docPart w:val="E405062AEE78422992E84CEC6B2589D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3B8232C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2B8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9FE1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63085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487006"/>
                <w:placeholder>
                  <w:docPart w:val="DA2BBA24564A4759959824470A830C8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289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1431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59503056"/>
                <w:placeholder>
                  <w:docPart w:val="371A523D666348FCB03F2BBF153932B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CC69FF1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29F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8166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95E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57819755"/>
                <w:placeholder>
                  <w:docPart w:val="0F1418B19BCA42E4820E4EAF3C62D80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692C4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9267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0550081"/>
                <w:placeholder>
                  <w:docPart w:val="1A228ED656234E37BC78D6BD4B6E15E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BBEB69B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B72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C59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CF01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114101"/>
                <w:placeholder>
                  <w:docPart w:val="BDF47F25AB2D4AA2A996D5BD5997D76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86D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897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52127301"/>
                <w:placeholder>
                  <w:docPart w:val="D518376C760F4FA58651DB8CBB3BD9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85BD75D" w14:textId="77777777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355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47E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FC41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04282270"/>
                <w:placeholder>
                  <w:docPart w:val="6959D2CD25A74A289286731008B6117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3EE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5207A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17286805"/>
                <w:placeholder>
                  <w:docPart w:val="81EA59EABC214556B2FF6B8A551FCF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2661EBF8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9.2.1.1 Marque as estruturas a serem instaladas no canteiro de obras / estrutura de apoio:</w:t>
      </w:r>
    </w:p>
    <w:p w14:paraId="15A65320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Garagem de Veículos;</w:t>
      </w:r>
    </w:p>
    <w:p w14:paraId="28CFB7C9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Armazenamento de</w:t>
      </w:r>
      <w:r>
        <w:rPr>
          <w:rFonts w:ascii="Verdana" w:hAnsi="Verdana" w:cs="Verdana"/>
          <w:sz w:val="20"/>
          <w:szCs w:val="20"/>
        </w:rPr>
        <w:t xml:space="preserve"> materiais de construção e equipamentos;</w:t>
      </w:r>
    </w:p>
    <w:p w14:paraId="43CA6699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Sanitários;</w:t>
      </w:r>
    </w:p>
    <w:p w14:paraId="46CEC77C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Tanque de Combustível (limitado a 15 m³);</w:t>
      </w:r>
    </w:p>
    <w:p w14:paraId="05C7B9F7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2" name="Conector: Angulad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2" o:spid="_x0000_s1026" o:spt="34" type="#_x0000_t34" style="position:absolute;left:0pt;margin-left:72.75pt;margin-top:-2.2pt;height:10.5pt;width:18pt;z-index:251664384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DohMA7FgIAACU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cUdma1wAAAAkBAAAPAAAA&#10;AAAAAAEAIAAAACIAAABkcnMvZG93bnJldi54bWxQSwECFAAUAAAACACHTuJA6ITAOxYCAAAlBAAA&#10;DgAAAAAAAAABACAAAAAmAQAAZHJzL2Uyb0RvYy54bWxQSwUGAAAAAAYABgBZAQAArg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Informar volume do tanque (L): </w:t>
      </w:r>
      <w:sdt>
        <w:sdtPr>
          <w:rPr>
            <w:rFonts w:ascii="Verdana" w:hAnsi="Verdana" w:cs="Verdana"/>
            <w:sz w:val="20"/>
            <w:szCs w:val="20"/>
          </w:rPr>
          <w:id w:val="-2144954788"/>
          <w:placeholder>
            <w:docPart w:val="500EBE6FE0E2472CBE5420A9294A0DA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5A35EB02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7" name="Conector: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7" o:spid="_x0000_s1026" o:spt="34" type="#_x0000_t34" style="position:absolute;left:0pt;margin-left:72.75pt;margin-top:2.25pt;height:10.5pt;width:18pt;z-index:251665408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mA70z1QAAAAgBAAAPAAAAAAAA&#10;AAEAIAAAACIAAABkcnMvZG93bnJldi54bWxQSwECFAAUAAAACACHTuJA6Vg35RUCAAAjBAAADgAA&#10;AAAAAAABACAAAAAk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618580FE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</w:t>
      </w:r>
      <w:r>
        <w:rPr>
          <w:rFonts w:ascii="Verdana" w:hAnsi="Verdana" w:cs="Verdana"/>
          <w:sz w:val="20"/>
          <w:szCs w:val="20"/>
        </w:rPr>
        <w:t>Informar tipo de combustível armazenado: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82026596"/>
          <w:placeholder>
            <w:docPart w:val="9CBB20F5D0F543BD81E5A8CFA039B3F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59B2853C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Outros. Especificar: </w:t>
      </w:r>
      <w:sdt>
        <w:sdtPr>
          <w:rPr>
            <w:rFonts w:ascii="Verdana" w:hAnsi="Verdana" w:cs="Verdana"/>
            <w:sz w:val="20"/>
            <w:szCs w:val="20"/>
          </w:rPr>
          <w:id w:val="548188363"/>
          <w:placeholder>
            <w:docPart w:val="37AF9BD115834C6F81E90E55E3BB19C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0AE3D64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27760311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9.1.3</w:t>
      </w:r>
      <w:r>
        <w:rPr>
          <w:rFonts w:ascii="Verdana" w:hAnsi="Verdana" w:cs="Verdana"/>
          <w:sz w:val="20"/>
          <w:szCs w:val="20"/>
        </w:rPr>
        <w:t xml:space="preserve"> Informe e detalhe quais estruturas e medidas serão implantadas para controle ambiental de processos erosivos: </w:t>
      </w:r>
      <w:sdt>
        <w:sdtPr>
          <w:rPr>
            <w:rFonts w:ascii="Verdana" w:hAnsi="Verdana" w:cs="Verdana"/>
            <w:sz w:val="20"/>
            <w:szCs w:val="20"/>
          </w:rPr>
          <w:id w:val="-907228956"/>
          <w:placeholder>
            <w:docPart w:val="7C0793A0A5CC43FC8D38F9924B42C01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5605F91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0D3F26F4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OBS: A destinação das águas pluviais drenadas não pode colaborar para aceleração de processos erosivos e dever</w:t>
      </w:r>
      <w:r>
        <w:rPr>
          <w:rFonts w:ascii="Verdana" w:hAnsi="Verdana" w:cs="Verdana"/>
          <w:sz w:val="20"/>
          <w:szCs w:val="20"/>
        </w:rPr>
        <w:t>á ser assegurada a implementação de todos os controles possíveis para minimizar o risco de escorregamento de solo.</w:t>
      </w:r>
    </w:p>
    <w:p w14:paraId="4AC61A0F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2CE28CDD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9.1.4</w:t>
      </w:r>
      <w:r>
        <w:rPr>
          <w:rFonts w:ascii="Verdana" w:hAnsi="Verdana" w:cs="Verdana"/>
          <w:sz w:val="20"/>
          <w:szCs w:val="20"/>
        </w:rPr>
        <w:t xml:space="preserve"> Haverá/houve necessidade de área de Bota-Fora?</w:t>
      </w:r>
    </w:p>
    <w:p w14:paraId="0A42C4D8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3E863BAE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3EAC584E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-37465</wp:posOffset>
                </wp:positionV>
                <wp:extent cx="228600" cy="133350"/>
                <wp:effectExtent l="0" t="0" r="38100" b="95250"/>
                <wp:wrapNone/>
                <wp:docPr id="8" name="Conector: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8" o:spid="_x0000_s1026" o:spt="34" type="#_x0000_t34" style="position:absolute;left:0pt;margin-left:15pt;margin-top:-2.95pt;height:10.5pt;width:18pt;z-index:251666432;mso-width-relative:page;mso-height-relative:page;" filled="f" stroked="t" coordsize="21600,21600" o:gfxdata="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ILbYrVAAAABwEAAA8AAAAAAAAA&#10;AQAgAAAAIgAAAGRycy9kb3ducmV2LnhtbFBLAQIUABQAAAAIAIdO4kB7yIygFAIAACM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Informe o volume estimado de bota-fora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43566317"/>
          <w:placeholder>
            <w:docPart w:val="18A0AA0D283F41D9A8E54D28C973CC7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 para digitar texto.</w:t>
          </w:r>
        </w:sdtContent>
      </w:sdt>
    </w:p>
    <w:p w14:paraId="74C476DC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: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9" o:spid="_x0000_s1026" o:spt="34" type="#_x0000_t34" style="position:absolute;left:0pt;margin-left:14.25pt;margin-top:2.25pt;height:10.5pt;width:18pt;z-index:251661312;mso-width-relative:page;mso-height-relative:page;" filled="f" stroked="t" coordsize="21600,21600" o:gfxdata="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Lpqeo0wAAAAYBAAAPAAAAAAAAAAEA&#10;IAAAACIAAABkcnMvZG93bnJldi54bWxQSwECFAAUAAAACACHTuJAh0jCdxQCAAAjBAAADgAAAAAA&#10;AAABACAAAAAi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010BD8D" w14:textId="77777777" w:rsidR="003274EA" w:rsidRDefault="001E425A">
      <w:pPr>
        <w:spacing w:after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Informe as coordenadas de referência para acesso à área prevista para bota-fora: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911417879"/>
          <w:placeholder>
            <w:docPart w:val="2E5002C2A4FF457492B888EA289AF55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(Formato XXX.XXX / X.XXX.XXX) Datum Sirgas 2000.</w:t>
      </w:r>
      <w:r>
        <w:rPr>
          <w:rFonts w:ascii="Verdana" w:hAnsi="Verdana" w:cs="Verdana"/>
          <w:b/>
          <w:sz w:val="20"/>
          <w:szCs w:val="20"/>
        </w:rPr>
        <w:t xml:space="preserve">   </w:t>
      </w:r>
    </w:p>
    <w:p w14:paraId="0D4485CB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18CD7FBC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OBS: O </w:t>
      </w:r>
      <w:r>
        <w:rPr>
          <w:rFonts w:ascii="Verdana" w:hAnsi="Verdana" w:cs="Verdana"/>
          <w:sz w:val="20"/>
          <w:szCs w:val="20"/>
        </w:rPr>
        <w:t>material não poderá ser comercializado nem tampouco destinado a local que opere atividades que possam resultar na comercialização deste.</w:t>
      </w:r>
    </w:p>
    <w:p w14:paraId="1EAA119C" w14:textId="77777777" w:rsidR="003274EA" w:rsidRDefault="003274EA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7D725DFE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9.1.5</w:t>
      </w:r>
      <w:r>
        <w:rPr>
          <w:rFonts w:ascii="Verdana" w:hAnsi="Verdana" w:cs="Verdana"/>
          <w:sz w:val="20"/>
          <w:szCs w:val="20"/>
        </w:rPr>
        <w:t xml:space="preserve"> Haverá/houve necessidade de área de empréstimo / jazida?</w:t>
      </w:r>
    </w:p>
    <w:p w14:paraId="278CCEB0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FE201B0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7C67AF46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-46990</wp:posOffset>
                </wp:positionV>
                <wp:extent cx="228600" cy="133350"/>
                <wp:effectExtent l="0" t="0" r="38100" b="95250"/>
                <wp:wrapNone/>
                <wp:docPr id="10" name="Conector: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0" o:spid="_x0000_s1026" o:spt="34" type="#_x0000_t34" style="position:absolute;left:0pt;margin-left:14.25pt;margin-top:-3.7pt;height:10.5pt;width:18pt;z-index:251667456;mso-width-relative:page;mso-height-relative:page;" filled="f" stroked="t" coordsize="21600,21600" o:gfxdata="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dG4yd1QAAAAcBAAAPAAAAAAAA&#10;AAEAIAAAACIAAABkcnMvZG93bnJldi54bWxQSwECFAAUAAAACACHTuJAPy5KuhUCAAAlBAAADgAA&#10;AAAAAAABACAAAAAk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Informe o volume estimado de empréstimo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1275863980"/>
          <w:placeholder>
            <w:docPart w:val="0A78F42A7A264A27B2284CF016977BA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0BC17AD" w14:textId="77777777" w:rsidR="003274EA" w:rsidRDefault="001E425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: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1" o:spid="_x0000_s1026" o:spt="34" type="#_x0000_t34" style="position:absolute;left:0pt;margin-left:15.75pt;margin-top:2.25pt;height:10.5pt;width:18pt;z-index:251668480;mso-width-relative:page;mso-height-relative:page;" filled="f" stroked="t" coordsize="21600,21600" o:gfxdata="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7tJOktQAAAAGAQAADwAAAAAAAAAB&#10;ACAAAAAiAAAAZHJzL2Rvd25yZXYueG1sUEsBAhQAFAAAAAgAh07iQHT4NxcUAgAAJQQAAA4AAAAA&#10;AAAAAQAgAAAAIw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AE51C71" w14:textId="77777777" w:rsidR="003274EA" w:rsidRDefault="001E425A">
      <w:pPr>
        <w:spacing w:after="0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Informe as coordenadas de referência para acesso à área prevista como empréstimo: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63651952"/>
          <w:placeholder>
            <w:docPart w:val="B8645F35A9144FBF90C9631CF0931C2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(Formato XXX.XXX / X.XXX.XXX) Datum Sirgas 2000.</w:t>
      </w:r>
    </w:p>
    <w:p w14:paraId="0280F7AB" w14:textId="77777777" w:rsidR="003274EA" w:rsidRDefault="003274EA">
      <w:pPr>
        <w:spacing w:after="0"/>
        <w:jc w:val="both"/>
        <w:rPr>
          <w:rFonts w:ascii="Verdana" w:hAnsi="Verdana" w:cs="Verdana"/>
          <w:bCs/>
          <w:sz w:val="20"/>
          <w:szCs w:val="20"/>
        </w:rPr>
      </w:pPr>
    </w:p>
    <w:p w14:paraId="28A9FBB7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9.2</w:t>
      </w:r>
      <w:r>
        <w:rPr>
          <w:rFonts w:ascii="Verdana" w:hAnsi="Verdana" w:cs="Verdana"/>
          <w:b/>
          <w:sz w:val="20"/>
          <w:szCs w:val="20"/>
        </w:rPr>
        <w:t xml:space="preserve"> MEIO BIÓTICO</w:t>
      </w:r>
    </w:p>
    <w:p w14:paraId="1C2A75D9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/>
          <w:bCs/>
          <w:i/>
          <w:sz w:val="20"/>
          <w:szCs w:val="20"/>
        </w:rPr>
        <w:t>9.2.1</w:t>
      </w:r>
      <w:r>
        <w:rPr>
          <w:rFonts w:ascii="Verdana" w:hAnsi="Verdana" w:cs="Verdana"/>
          <w:bCs/>
          <w:sz w:val="20"/>
          <w:szCs w:val="20"/>
        </w:rPr>
        <w:t xml:space="preserve"> Fauna</w:t>
      </w:r>
    </w:p>
    <w:p w14:paraId="23F7D290" w14:textId="77777777" w:rsidR="003274EA" w:rsidRDefault="001E425A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sz w:val="20"/>
          <w:szCs w:val="20"/>
          <w:lang w:val="pt-BR" w:eastAsia="pt-BR"/>
        </w:rPr>
      </w:pPr>
      <w:r>
        <w:rPr>
          <w:rFonts w:ascii="Verdana" w:hAnsi="Verdana" w:cs="Verdana"/>
          <w:bCs/>
          <w:sz w:val="20"/>
          <w:szCs w:val="20"/>
        </w:rPr>
        <w:t xml:space="preserve">Descrição sucinta da o ambiente encontrado na área de influência do empreendimento, com descrição dos tipos de habitats existentes (incluindo áreas antropizadas como </w:t>
      </w:r>
      <w:r>
        <w:rPr>
          <w:rFonts w:ascii="Verdana" w:hAnsi="Verdana" w:cs="Verdana"/>
          <w:bCs/>
          <w:sz w:val="20"/>
          <w:szCs w:val="20"/>
        </w:rPr>
        <w:t>pastagens, plantações e outras áreas manejadas), e identificar as espécies faunísticas de ocorrência na área:</w:t>
      </w:r>
      <w:r>
        <w:rPr>
          <w:rFonts w:ascii="Verdana" w:hAnsi="Verdana" w:cs="Verdana"/>
          <w:sz w:val="20"/>
          <w:szCs w:val="20"/>
          <w:lang w:val="pt-BR" w:eastAsia="pt-BR"/>
        </w:rPr>
        <w:t xml:space="preserve"> </w:t>
      </w:r>
    </w:p>
    <w:p w14:paraId="755591C9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w:lastRenderedPageBreak/>
        <mc:AlternateContent>
          <mc:Choice Requires="wps">
            <w:drawing>
              <wp:inline distT="0" distB="0" distL="0" distR="0">
                <wp:extent cx="5705475" cy="2781300"/>
                <wp:effectExtent l="0" t="0" r="28575" b="19050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78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8972557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909811186"/>
                                  <w:showingPlcHdr/>
                                </w:sdtPr>
                                <w:sdtEndPr/>
                                <w:sdtContent>
                                  <w:p w14:paraId="1C42A45D" w14:textId="77777777" w:rsidR="003274EA" w:rsidRDefault="001E425A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14:paraId="43A84E44" w14:textId="77777777" w:rsidR="003274EA" w:rsidRDefault="003274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219pt;width:449.25pt;v-text-anchor:middle;" fillcolor="#FFFFFF" filled="t" stroked="t" coordsize="21600,21600" o:gfxdata="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jyZfJ0wAAAAUBAAAPAAAAAAAAAAEAIAAAACIAAABkcnMvZG93bnJldi54bWxQSwEC&#10;FAAUAAAACACHTuJAqHq1UjICAACEBAAADgAAAAAAAAABACAAAAAi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89725573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909811186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ACF4F4F" w14:textId="77777777" w:rsidR="003274EA" w:rsidRDefault="001E425A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 xml:space="preserve">OBS.: Em caso de existência de fauna relevante ou espécies contidas nas listas oficiais de </w:t>
      </w:r>
      <w:r>
        <w:rPr>
          <w:rFonts w:ascii="Verdana" w:hAnsi="Verdana" w:cs="Verdana"/>
          <w:bCs/>
          <w:i/>
          <w:iCs/>
          <w:sz w:val="20"/>
          <w:szCs w:val="20"/>
        </w:rPr>
        <w:t>fauna ameaçadas (ICMBio), os tipos de habitats deverão ser mapeados, com indicação dos seus tamanhos em termos percentuais e absolutos, além de indicar os pontos amostrados (coordenadas geográficas) para cada grupo taxonômico.</w:t>
      </w:r>
    </w:p>
    <w:p w14:paraId="6E2263E9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/>
          <w:bCs/>
          <w:i/>
          <w:sz w:val="20"/>
          <w:szCs w:val="20"/>
        </w:rPr>
        <w:t>9.2.2</w:t>
      </w:r>
      <w:r>
        <w:rPr>
          <w:rFonts w:ascii="Verdana" w:hAnsi="Verdana" w:cs="Verdana"/>
          <w:bCs/>
          <w:sz w:val="20"/>
          <w:szCs w:val="20"/>
        </w:rPr>
        <w:t xml:space="preserve"> Flora</w:t>
      </w:r>
    </w:p>
    <w:p w14:paraId="385FD629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Síntese da flora </w:t>
      </w:r>
      <w:r>
        <w:rPr>
          <w:rFonts w:ascii="Verdana" w:hAnsi="Verdana" w:cs="Verdana"/>
          <w:bCs/>
          <w:sz w:val="20"/>
          <w:szCs w:val="20"/>
        </w:rPr>
        <w:t>encontrada na área do empreendimento, e se for o caso detalhamento da área para supressão de vegetação:</w:t>
      </w:r>
    </w:p>
    <w:p w14:paraId="4FA7A7C1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2933700"/>
                <wp:effectExtent l="0" t="0" r="28575" b="19050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533012889"/>
                              <w:showingPlcHdr/>
                            </w:sdtPr>
                            <w:sdtEndPr/>
                            <w:sdtContent>
                              <w:p w14:paraId="33631293" w14:textId="77777777" w:rsidR="003274EA" w:rsidRDefault="001E425A">
                                <w:pPr>
                                  <w:pStyle w:val="PargrafodaLista"/>
                                  <w:spacing w:after="0"/>
                                  <w:ind w:left="0"/>
                                  <w:jc w:val="both"/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rStyle w:val="TextodoEspaoReservado"/>
                                    <w:rFonts w:ascii="Arial Narrow" w:hAnsi="Arial Narrow"/>
                                    <w:color w:val="595959" w:themeColor="text1" w:themeTint="A6"/>
                                    <w:sz w:val="20"/>
                                    <w:szCs w:val="32"/>
                                  </w:rPr>
                                  <w:t>Clique ou toque aqui para inserir o texto.</w:t>
                                </w:r>
                              </w:p>
                            </w:sdtContent>
                          </w:sdt>
                          <w:p w14:paraId="7ACC58BB" w14:textId="77777777" w:rsidR="003274EA" w:rsidRDefault="003274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231pt;width:449.25pt;v-text-anchor:middle;" fillcolor="#FFFFFF" filled="t" stroked="t" coordsize="21600,21600" o:gfxdata="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7qET0wAAAAUBAAAPAAAAAAAAAAEAIAAAACIAAABkcnMvZG93bnJldi54bWxQSwEC&#10;FAAUAAAACACHTuJAaOv/MDICAACEBAAADgAAAAAAAAABACAAAAAi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533012889"/>
                        <w:showingPlcHdr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p>
                          <w:pPr>
                            <w:pStyle w:val="68"/>
                            <w:spacing w:after="0"/>
                            <w:ind w:left="0"/>
                            <w:jc w:val="both"/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Style w:val="63"/>
                              <w:rFonts w:ascii="Arial Narrow" w:hAnsi="Arial Narrow"/>
                              <w:sz w:val="20"/>
                              <w:szCs w:val="32"/>
                            </w:rPr>
                            <w:t>Clique ou toque aqui para inserir o texto.</w:t>
                          </w:r>
                        </w:p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0C74FB24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>OBS.: Em caso de existência de flora relevante ou nas listas oficiais de ameaçadas, caracterizar todos</w:t>
      </w:r>
      <w:r>
        <w:rPr>
          <w:rFonts w:ascii="Verdana" w:hAnsi="Verdana" w:cs="Verdana"/>
          <w:bCs/>
          <w:i/>
          <w:iCs/>
          <w:sz w:val="20"/>
          <w:szCs w:val="20"/>
        </w:rPr>
        <w:t xml:space="preserve"> os ecossistemas nas áreas diretamente atingidas pelas intervenções do empreendimento, a distribuição, interferência e relevância na biota regional, através de levantamentos de dados primários e secundários, contemplando a sazonalidade regional </w:t>
      </w:r>
      <w:r>
        <w:rPr>
          <w:rFonts w:ascii="Verdana" w:hAnsi="Verdana" w:cs="Verdana"/>
          <w:bCs/>
          <w:i/>
          <w:iCs/>
          <w:sz w:val="20"/>
          <w:szCs w:val="20"/>
        </w:rPr>
        <w:lastRenderedPageBreak/>
        <w:t xml:space="preserve">– estações </w:t>
      </w:r>
      <w:r>
        <w:rPr>
          <w:rFonts w:ascii="Verdana" w:hAnsi="Verdana" w:cs="Verdana"/>
          <w:bCs/>
          <w:i/>
          <w:iCs/>
          <w:sz w:val="20"/>
          <w:szCs w:val="20"/>
        </w:rPr>
        <w:t>chuvosa e seca. A metodologia referente ao esforço amostral deverá ser detalhada e comparada quando da ocorrência de dados pré-existentes.</w:t>
      </w:r>
    </w:p>
    <w:p w14:paraId="7ED35BA2" w14:textId="77777777" w:rsidR="003274EA" w:rsidRDefault="003274E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0D6F419A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9.3</w:t>
      </w:r>
      <w:r>
        <w:rPr>
          <w:rFonts w:ascii="Verdana" w:hAnsi="Verdana" w:cs="Verdana"/>
          <w:b/>
          <w:sz w:val="20"/>
          <w:szCs w:val="20"/>
        </w:rPr>
        <w:t xml:space="preserve"> GEOLOGIA E GEOMORFOLOGIA</w:t>
      </w:r>
    </w:p>
    <w:p w14:paraId="00346C38" w14:textId="77777777" w:rsidR="003274EA" w:rsidRDefault="001E425A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Identificar e avaliar possíveis áreas de risco geotécnico, a partir do detalhamento </w:t>
      </w:r>
      <w:r>
        <w:rPr>
          <w:rFonts w:ascii="Verdana" w:hAnsi="Verdana" w:cs="Verdana"/>
          <w:bCs/>
          <w:sz w:val="20"/>
          <w:szCs w:val="20"/>
        </w:rPr>
        <w:t>geológico/geotécnico da área do empreendimento, em especial da gleba, e identificar as principais interferências que as obras civis poderão promover na área.</w:t>
      </w:r>
    </w:p>
    <w:p w14:paraId="76284774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2486025"/>
                <wp:effectExtent l="0" t="0" r="28575" b="28575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-194768439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186415948"/>
                                  <w:showingPlcHdr/>
                                </w:sdtPr>
                                <w:sdtEndPr/>
                                <w:sdtContent>
                                  <w:p w14:paraId="76840449" w14:textId="77777777" w:rsidR="003274EA" w:rsidRDefault="001E425A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14:paraId="41A5573C" w14:textId="77777777" w:rsidR="003274EA" w:rsidRDefault="003274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195.75pt;width:449.25pt;v-text-anchor:middle;" fillcolor="#FFFFFF" filled="t" stroked="t" coordsize="21600,21600" o:gfxdata="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p9Oq9MAAAAFAQAADwAAAAAAAAABACAAAAAiAAAAZHJzL2Rvd25yZXYueG1sUEsBAhQA&#10;FAAAAAgAh07iQD2Zgy0wAgAAgwQAAA4AAAAAAAAAAQAgAAAAIg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-1947684393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186415948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F10763B" w14:textId="77777777" w:rsidR="003274EA" w:rsidRDefault="003274E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3594A2AE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9.4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 DE ÁGUA</w:t>
      </w:r>
    </w:p>
    <w:p w14:paraId="2231C0C2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9.4.1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Qual será a </w:t>
      </w:r>
      <w:r>
        <w:rPr>
          <w:rFonts w:ascii="Verdana" w:hAnsi="Verdana" w:cs="Verdana"/>
          <w:sz w:val="20"/>
          <w:szCs w:val="20"/>
        </w:rPr>
        <w:t>fonte de abastecimento de água?</w:t>
      </w:r>
    </w:p>
    <w:p w14:paraId="69BC9A41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9F5302A9451043A1A2611C3DF479D27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376B045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EBB93F2FA44C438BBD54D1BC0F9FA94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0CE06ECA872C497482C7EA2921501B3F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7B54F5D2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Reservatórios, represas ou barragens. Nº da licença/autorização: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E547E2C857424977802216DB47E032D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aqui para digitar texto.</w:t>
          </w:r>
        </w:sdtContent>
      </w:sdt>
    </w:p>
    <w:p w14:paraId="05676052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8F25C0A9C0E6485996AFC8EC910124F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9E6D3F9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C66C69E2B488476487FCF436E23FA04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575EDB69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Nascente.</w:t>
      </w:r>
    </w:p>
    <w:p w14:paraId="6D1430D2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923F3815D9CD49D0B3BD365EF45B8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AA1D4C9" w14:textId="77777777" w:rsidR="003274EA" w:rsidRDefault="003274E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D6CFD75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Outorga pa</w:t>
      </w:r>
      <w:r>
        <w:rPr>
          <w:rFonts w:ascii="Verdana" w:hAnsi="Verdana" w:cs="Verdana"/>
          <w:sz w:val="20"/>
          <w:szCs w:val="20"/>
        </w:rPr>
        <w:t>ra uso de recurso hídrico.</w:t>
      </w:r>
    </w:p>
    <w:p w14:paraId="09445490" w14:textId="77777777" w:rsidR="003274EA" w:rsidRDefault="001E425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1.5pt;margin-top:1.95pt;height:23.25pt;width:18.55pt;z-index:251663360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xC001QAAAAUBAAAPAAAAAAAAAAEA&#10;IAAAACIAAABkcnMvZG93bnJldi54bWxQSwECFAAUAAAACACHTuJAJDKVGRICAAAiBAAADgAAAAAA&#10;AAABACAAAAAk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1D6CD0E3" w14:textId="77777777" w:rsidR="003274EA" w:rsidRDefault="001E425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6203063D7073446E83D0A69E539D188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2964D42" w14:textId="77777777" w:rsidR="003274EA" w:rsidRDefault="001E425A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14:paraId="0B1ED10B" w14:textId="77777777" w:rsidR="003274EA" w:rsidRDefault="001E425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1" name="Conector Angul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4.5pt;margin-top:4.55pt;height:22.5pt;width:18.55pt;z-index:251662336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NDqNHTAAAABQEAAA8AAAAAAAAAAQAg&#10;AAAAIgAAAGRycy9kb3ducmV2LnhtbFBLAQIUABQAAAAIAIdO4kCkCKwbEwIAACIEAAAOAAAAAAAA&#10;AAEAIAAAACIBAABkcnMvZTJvRG9jLnhtbFBLBQYAAAAABgAGAFkBAACn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38465469" w14:textId="77777777" w:rsidR="003274EA" w:rsidRDefault="001E425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F836B91597D74980BF2EACC746FA93F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D210992" w14:textId="77777777" w:rsidR="003274EA" w:rsidRDefault="001E425A">
      <w:pPr>
        <w:pStyle w:val="Corpodetexto2"/>
        <w:numPr>
          <w:ilvl w:val="0"/>
          <w:numId w:val="5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Apresentar aos autos do processo </w:t>
      </w:r>
      <w:r>
        <w:rPr>
          <w:rFonts w:ascii="Verdana" w:hAnsi="Verdana" w:cs="Verdana"/>
          <w:sz w:val="20"/>
          <w:szCs w:val="20"/>
        </w:rPr>
        <w:t>de requerimento da licença a cópia da viabilidade de abastecimento de água emitida pelo SAAE, CESAN, ou outra concessionária fornecedora da água no município.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 </w:t>
      </w:r>
    </w:p>
    <w:p w14:paraId="7779268A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Qual o consumo de água previsto na operação plena do loteamento?  </w:t>
      </w:r>
      <w:sdt>
        <w:sdtPr>
          <w:rPr>
            <w:rFonts w:ascii="Verdana" w:hAnsi="Verdana" w:cs="Verdana"/>
            <w:sz w:val="20"/>
            <w:szCs w:val="20"/>
          </w:rPr>
          <w:id w:val="63313907"/>
          <w:placeholder>
            <w:docPart w:val="441701074B614FE59C6238C5E0756D8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m³/dia.</w:t>
      </w:r>
    </w:p>
    <w:p w14:paraId="7DC869C0" w14:textId="77777777" w:rsidR="003274EA" w:rsidRDefault="003274EA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0C8DE111" w14:textId="77777777" w:rsidR="003274EA" w:rsidRDefault="001E425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9.5</w:t>
      </w:r>
      <w:r>
        <w:rPr>
          <w:rFonts w:ascii="Verdana" w:hAnsi="Verdana" w:cs="Verdana"/>
          <w:b/>
          <w:sz w:val="20"/>
          <w:szCs w:val="20"/>
        </w:rPr>
        <w:t xml:space="preserve"> GERAÇÃO DE EFLUENTES</w:t>
      </w:r>
    </w:p>
    <w:p w14:paraId="39FFF576" w14:textId="77777777" w:rsidR="003274EA" w:rsidRDefault="001E425A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9.5.1</w:t>
      </w:r>
      <w:r>
        <w:rPr>
          <w:rFonts w:ascii="Verdana" w:hAnsi="Verdana" w:cs="Verdana"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Descrever o tipo de </w:t>
      </w:r>
      <w:r>
        <w:rPr>
          <w:rFonts w:ascii="Verdana" w:hAnsi="Verdana" w:cs="Verdana"/>
          <w:sz w:val="20"/>
          <w:szCs w:val="20"/>
          <w:u w:val="single"/>
        </w:rPr>
        <w:t>Tratamento</w:t>
      </w:r>
      <w:r>
        <w:rPr>
          <w:rFonts w:ascii="Verdana" w:hAnsi="Verdana" w:cs="Verdana"/>
          <w:sz w:val="20"/>
          <w:szCs w:val="20"/>
        </w:rPr>
        <w:t xml:space="preserve"> para os </w:t>
      </w:r>
      <w:r>
        <w:rPr>
          <w:rFonts w:ascii="Verdana" w:hAnsi="Verdana" w:cs="Verdana"/>
          <w:b/>
          <w:sz w:val="20"/>
          <w:szCs w:val="20"/>
        </w:rPr>
        <w:t xml:space="preserve">Efluentes Domésticos </w:t>
      </w:r>
      <w:r>
        <w:rPr>
          <w:rFonts w:ascii="Verdana" w:hAnsi="Verdana" w:cs="Verdana"/>
          <w:bCs/>
          <w:sz w:val="20"/>
          <w:szCs w:val="20"/>
        </w:rPr>
        <w:t xml:space="preserve">a serem </w:t>
      </w:r>
      <w:r>
        <w:rPr>
          <w:rFonts w:ascii="Verdana" w:hAnsi="Verdana" w:cs="Verdana"/>
          <w:sz w:val="20"/>
          <w:szCs w:val="20"/>
        </w:rPr>
        <w:t xml:space="preserve">gerados no empreendimento. </w:t>
      </w:r>
    </w:p>
    <w:p w14:paraId="2B7870C2" w14:textId="77777777" w:rsidR="003274EA" w:rsidRDefault="001E425A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24525" cy="1714500"/>
                <wp:effectExtent l="0" t="0" r="28575" b="19050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703215369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134840736"/>
                                  <w:showingPlcHdr/>
                                </w:sdtPr>
                                <w:sdtEndPr/>
                                <w:sdtContent>
                                  <w:p w14:paraId="0D08009E" w14:textId="77777777" w:rsidR="003274EA" w:rsidRDefault="001E425A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14:paraId="070C6898" w14:textId="77777777" w:rsidR="003274EA" w:rsidRDefault="003274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135pt;width:450.75pt;v-text-anchor:middle;" fillcolor="#FFFFFF" filled="t" stroked="t" coordsize="21600,21600" o:gfxdata="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dEhu89MAAAAFAQAADwAAAAAAAAABACAAAAAiAAAAZHJzL2Rvd25yZXYueG1sUEsBAhQAFAAA&#10;AAgAh07iQGG8mZQtAgAAgwQAAA4AAAAAAAAAAQAgAAAAIg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703215369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134840736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021555BB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9.5.2</w:t>
      </w:r>
      <w:r>
        <w:rPr>
          <w:rFonts w:ascii="Verdana" w:hAnsi="Verdana" w:cs="Verdana"/>
          <w:sz w:val="20"/>
          <w:szCs w:val="20"/>
        </w:rPr>
        <w:t xml:space="preserve"> Onde se dará o lançamento do efluente doméstico: </w:t>
      </w:r>
    </w:p>
    <w:p w14:paraId="0786977E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06389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Rede Esgoto</w:t>
      </w:r>
    </w:p>
    <w:p w14:paraId="516E64DD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709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Qual foi o posicionamento da concessionária frente à solicitação de viabilidade de prestação do serviço de coleta e tratamento dos resíduos?</w:t>
      </w:r>
    </w:p>
    <w:p w14:paraId="13204393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ind w:left="709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51395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b/>
            <w:sz w:val="20"/>
            <w:szCs w:val="20"/>
          </w:rPr>
          <w:id w:val="1319457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Indeferida</w:t>
      </w:r>
    </w:p>
    <w:p w14:paraId="57CD2C07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36253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379093736"/>
          <w:placeholder>
            <w:docPart w:val="B323C1C1A924466797298041BA67DC5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51EE946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28519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920996704"/>
          <w:placeholder>
            <w:docPart w:val="0D6B7EDD6DBC44008F61AA5821C6A0F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DE80F60" w14:textId="77777777" w:rsidR="003274EA" w:rsidRDefault="001E425A">
      <w:pPr>
        <w:tabs>
          <w:tab w:val="left" w:pos="1134"/>
        </w:tabs>
        <w:spacing w:before="120" w:after="120" w:line="240" w:lineRule="auto"/>
        <w:ind w:left="5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9.6</w:t>
      </w:r>
      <w:r>
        <w:rPr>
          <w:rFonts w:ascii="Verdana" w:hAnsi="Verdana" w:cs="Verdana"/>
          <w:b/>
          <w:sz w:val="20"/>
          <w:szCs w:val="20"/>
        </w:rPr>
        <w:t xml:space="preserve"> GERENCIAMENTOS DE RESÍDUOS SÓLIDOS</w:t>
      </w:r>
    </w:p>
    <w:p w14:paraId="0AA2B3EA" w14:textId="77777777" w:rsidR="003274EA" w:rsidRDefault="001E425A">
      <w:pPr>
        <w:tabs>
          <w:tab w:val="left" w:pos="1134"/>
        </w:tabs>
        <w:spacing w:before="120" w:after="120" w:line="276" w:lineRule="auto"/>
        <w:ind w:left="56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Realizar descrição dos resíduos sólidos a serem gerados em decorrência da implantação e operação do empreendimento apresentando caracterização, classificação, </w:t>
      </w:r>
      <w:r>
        <w:rPr>
          <w:rFonts w:ascii="Verdana" w:hAnsi="Verdana" w:cs="Verdana"/>
          <w:bCs/>
          <w:sz w:val="20"/>
          <w:szCs w:val="20"/>
        </w:rPr>
        <w:t>quantidade, acondicionamento/armazenamento, tratamento e disposição final, preenchendo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1246"/>
        <w:gridCol w:w="1246"/>
        <w:gridCol w:w="1490"/>
        <w:gridCol w:w="1453"/>
        <w:gridCol w:w="2143"/>
        <w:gridCol w:w="1320"/>
      </w:tblGrid>
      <w:tr w:rsidR="003274EA" w14:paraId="768EF331" w14:textId="77777777">
        <w:trPr>
          <w:trHeight w:val="402"/>
        </w:trPr>
        <w:tc>
          <w:tcPr>
            <w:tcW w:w="823" w:type="pct"/>
            <w:shd w:val="clear" w:color="auto" w:fill="F2F2F2" w:themeFill="background1" w:themeFillShade="F2"/>
            <w:vAlign w:val="center"/>
          </w:tcPr>
          <w:p w14:paraId="1EDCC9E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Fase de Geração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14:paraId="173AC870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Resíduo Gerado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14:paraId="45282D87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Classificação (NBR 10.004)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14:paraId="316780C4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Quantitativo Previsto (kg)</w:t>
            </w:r>
          </w:p>
        </w:tc>
        <w:tc>
          <w:tcPr>
            <w:tcW w:w="884" w:type="pct"/>
            <w:shd w:val="clear" w:color="auto" w:fill="F2F2F2" w:themeFill="background1" w:themeFillShade="F2"/>
          </w:tcPr>
          <w:p w14:paraId="6AC3A82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Acondicionamento/</w:t>
            </w:r>
          </w:p>
          <w:p w14:paraId="6F17E9C4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Armazenamento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14:paraId="036FE41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Destinação Final</w:t>
            </w:r>
          </w:p>
        </w:tc>
      </w:tr>
      <w:tr w:rsidR="003274EA" w14:paraId="47C2ECDB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925799354"/>
            <w:placeholder>
              <w:docPart w:val="53FD8E38FBE8457F913C2B85E3A5FCFD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651483A7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4"/>
                    <w:rFonts w:ascii="Verdana" w:hAnsi="Verdana" w:cs="Verdana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5F0B8A63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418443752"/>
                <w:placeholder>
                  <w:docPart w:val="84CA7835A0C742D0AEB5F9ED95AD930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351328772"/>
            <w:placeholder>
              <w:docPart w:val="C60357CB65BA43B79954E1DA33C17B75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58C8E74F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2E5E986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86764944"/>
                <w:placeholder>
                  <w:docPart w:val="4C112397E043426C8F0EE707CBC1941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14:paraId="7E09143C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09684564"/>
                <w:placeholder>
                  <w:docPart w:val="153EF35487F44D11AAAB72F0B5CD8F5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14:paraId="3D5A2ED1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91215181"/>
                <w:placeholder>
                  <w:docPart w:val="4C553D390873488E9CC61184B92BA9E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BADE6EC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16354458"/>
            <w:placeholder>
              <w:docPart w:val="A547D2F4594E4532B1897153C2DD3A09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1C055ABD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1476BB96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67818887"/>
                <w:placeholder>
                  <w:docPart w:val="8DF8EDAB86674FFE899FA1164C207A3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271898307"/>
            <w:placeholder>
              <w:docPart w:val="D75A987ED5944221B9B082CEFD1D3400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2A072270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6EC0FE53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20682774"/>
                <w:placeholder>
                  <w:docPart w:val="EB73DCE8B0404E1C8BDE5BA5C56E813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14:paraId="7CE9959C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22960615"/>
                <w:placeholder>
                  <w:docPart w:val="E583BF63DBF44867A12E6F741F8BAA4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14:paraId="281D6B66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43895710"/>
                <w:placeholder>
                  <w:docPart w:val="CC40EF34AFC143F48000C5CF3D342B2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340DF61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194371962"/>
            <w:placeholder>
              <w:docPart w:val="5AD31387E437433EAA45712B1AA77240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2980AE6C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48B0320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94066833"/>
                <w:placeholder>
                  <w:docPart w:val="7BBAE485202C4B2EA9378EBB7BF9D1A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61765524"/>
            <w:placeholder>
              <w:docPart w:val="E29F5F5A674C46D6ABBCB2D3FC59DDF7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2A7C6414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011820D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27749580"/>
                <w:placeholder>
                  <w:docPart w:val="D69AD3823DFC42BEA8364B8FC681307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14:paraId="15AFCBB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0580657"/>
                <w:placeholder>
                  <w:docPart w:val="3651C3BBB063495CB616A9ECAC3C2B3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14:paraId="1426100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91541385"/>
                <w:placeholder>
                  <w:docPart w:val="E9ADC3C0D7FB45FE8F2D8CC8CF3CDFE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3274EA" w14:paraId="79172AEA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24820944"/>
            <w:placeholder>
              <w:docPart w:val="DAF1F847EB46423EA2B7F53718BA5EB4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3AC64260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62ED2C8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3169739"/>
                <w:placeholder>
                  <w:docPart w:val="510AA2152BFB434EB51B333FBFD78F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73758037"/>
            <w:placeholder>
              <w:docPart w:val="6F530519C4CC47C4BAE424F4AB02279F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14:paraId="3FD35DA4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14:paraId="2ABC217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2476360"/>
                <w:placeholder>
                  <w:docPart w:val="07AB46A80E3F47FEBD634D317B65265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14:paraId="0E5B9CC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63560320"/>
                <w:placeholder>
                  <w:docPart w:val="E1FB1299EBC94907A7A2B7D3F4D48A1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14:paraId="6B99747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1054873"/>
                <w:placeholder>
                  <w:docPart w:val="9464BC6BC20D4D7F9DE516491E62D82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04216E9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36976270"/>
            <w:placeholder>
              <w:docPart w:val="BE49C05292BA4D6BA7E8BE836C624B00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bottom w:val="single" w:sz="4" w:space="0" w:color="auto"/>
                </w:tcBorders>
                <w:vAlign w:val="center"/>
              </w:tcPr>
              <w:p w14:paraId="08D639BD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14:paraId="1D71BC56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22502171"/>
                <w:placeholder>
                  <w:docPart w:val="AF1777121FED47F1AA19565DD2FDB68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12279668"/>
            <w:placeholder>
              <w:docPart w:val="ABCF0AC6DFA144E9B5153E8EEA41EF67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bottom w:val="single" w:sz="4" w:space="0" w:color="auto"/>
                </w:tcBorders>
                <w:vAlign w:val="center"/>
              </w:tcPr>
              <w:p w14:paraId="2F52FD52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um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item.</w:t>
                </w:r>
              </w:p>
            </w:tc>
          </w:sdtContent>
        </w:sdt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14:paraId="1DCCF09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96193448"/>
                <w:placeholder>
                  <w:docPart w:val="39F59466C404429C9E3D3931D1469DB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bottom w:val="single" w:sz="4" w:space="0" w:color="auto"/>
            </w:tcBorders>
            <w:vAlign w:val="center"/>
          </w:tcPr>
          <w:p w14:paraId="5A373E8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80134646"/>
                <w:placeholder>
                  <w:docPart w:val="AB6359B815CB4DE0B3CDE8A3167A2E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14:paraId="1466A12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51027704"/>
                <w:placeholder>
                  <w:docPart w:val="9D21A62A147F4DDEB5DB923ED58BC2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A4E5AA8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67488609"/>
            <w:placeholder>
              <w:docPart w:val="AAC4F8437FDE498AB70840148DE14117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75C123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F230C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26976033"/>
                <w:placeholder>
                  <w:docPart w:val="C0D0C8443152466DAE62F87173D9B3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61380470"/>
            <w:placeholder>
              <w:docPart w:val="D8F84D9DE6B14F38AD3ADD6D2C84E62D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A705A34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1446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90137988"/>
                <w:placeholder>
                  <w:docPart w:val="1DD04767BF74416D909AC0408F33FC5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8D54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32540931"/>
                <w:placeholder>
                  <w:docPart w:val="E6FA94F736D54AA0BC62F3868F58695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5D7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52550599"/>
                <w:placeholder>
                  <w:docPart w:val="9F77BE79213F4F49A6E54FA68C5C014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6D9AB3D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919868941"/>
            <w:placeholder>
              <w:docPart w:val="FBBB828C9AAC44BD89F206A5863D2DDB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AF89533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0D23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09123822"/>
                <w:placeholder>
                  <w:docPart w:val="E736FBBE11604FE9B19A344EDD3887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19599574"/>
            <w:placeholder>
              <w:docPart w:val="08F6295E87FB48ECA85B2F1C260E1B4B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0E7328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4AF2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02819587"/>
                <w:placeholder>
                  <w:docPart w:val="8E3A972A11AE455E966869AEC086D00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55E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73297578"/>
                <w:placeholder>
                  <w:docPart w:val="4536E05CB9214A87AAFFCF48229C6D2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9186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51686608"/>
                <w:placeholder>
                  <w:docPart w:val="915C6408CAA74BFE9B289324DDB9ACA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8EA3219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850920185"/>
            <w:placeholder>
              <w:docPart w:val="D92CAAAD0C2A410DBB1A8C16190BA49F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78B271D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86937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79281397"/>
                <w:placeholder>
                  <w:docPart w:val="6BA6EA5905284C62A471C8F6450ABD9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866827791"/>
            <w:placeholder>
              <w:docPart w:val="7DFA4C57169440F9B61225E859270ED9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099291E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17F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92314402"/>
                <w:placeholder>
                  <w:docPart w:val="5DF86DC64D8D4CF1AA93388C21B3F3B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38E83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6002042"/>
                <w:placeholder>
                  <w:docPart w:val="8B763161624B4166AB2605AC1B79439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F165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79135341"/>
                <w:placeholder>
                  <w:docPart w:val="45CBF1EF8F7D478C83D879B13F5ABA8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FBAC943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548286110"/>
            <w:placeholder>
              <w:docPart w:val="18812EB248074E0F933F22520C3FF1FD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B90BF07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D3021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89065531"/>
                <w:placeholder>
                  <w:docPart w:val="7BD3DF9C1C514AE6B68F0A4ED64A820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577517872"/>
            <w:placeholder>
              <w:docPart w:val="C38EFA4ECB2E4EC0AC758734AA1B09B2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E2C51DB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D1FA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13810783"/>
                <w:placeholder>
                  <w:docPart w:val="2A875625815C41988D29E87553D153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4A62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96005557"/>
                <w:placeholder>
                  <w:docPart w:val="EA044335C65D460694AA4C2988E1820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8225B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61241466"/>
                <w:placeholder>
                  <w:docPart w:val="819466FCB5474D9E9AE26C5A5609806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2F138F96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693422332"/>
            <w:placeholder>
              <w:docPart w:val="E097F22046274612BEC697359F5AC6FD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BC7DEC3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CD5C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84917613"/>
                <w:placeholder>
                  <w:docPart w:val="1B656D2B7F3349D28C46BCE87AC21CF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37235249"/>
            <w:placeholder>
              <w:docPart w:val="A0AFE372A72D47A4AD99159718D580AF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C081944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E0D2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39571885"/>
                <w:placeholder>
                  <w:docPart w:val="E02C23BBD5494B96B01DBCD1AFC5273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CA8D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38061240"/>
                <w:placeholder>
                  <w:docPart w:val="3D91EEBB039B4E7A8CE0DC08B92A493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98E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85936690"/>
                <w:placeholder>
                  <w:docPart w:val="B60C562F316C48E4AA7F1148A83A251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5E5F9010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81062249"/>
            <w:placeholder>
              <w:docPart w:val="122C923D929244BCAACC1ABFEEDA298A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C78288A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7EEB4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76425689"/>
                <w:placeholder>
                  <w:docPart w:val="C0DFDB8DF20249F0B1AD069285F1760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10347301"/>
            <w:placeholder>
              <w:docPart w:val="01F01CF7D2E445108BF872E1DED277EC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34D4E8C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44E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349537"/>
                <w:placeholder>
                  <w:docPart w:val="F2C4E2667B3D4C96AEBD06F5B570392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FF97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71596007"/>
                <w:placeholder>
                  <w:docPart w:val="80971D7E95D146C4BFE729C7BA5C0EC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002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44772626"/>
                <w:placeholder>
                  <w:docPart w:val="9294A2CB92E249CBA82B9D926E2F36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FFB6768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00146404"/>
            <w:placeholder>
              <w:docPart w:val="77958C1288ED43FC9238C2380218659B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326A2FC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69F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81513289"/>
                <w:placeholder>
                  <w:docPart w:val="062DD2DFA5904928B02362CE3598F3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346162358"/>
            <w:placeholder>
              <w:docPart w:val="E2DCAACE53DD4B2D8DAA47ACE507F72D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AB959C9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562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02043989"/>
                <w:placeholder>
                  <w:docPart w:val="6869A8A164294731B4A99A50C50C9C4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4D43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50640927"/>
                <w:placeholder>
                  <w:docPart w:val="A81A4F8103634C7491707B16BAA153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F047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99447245"/>
                <w:placeholder>
                  <w:docPart w:val="FA6F639759B54DA4A6D0B5F47019A55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7497CE9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120826849"/>
            <w:placeholder>
              <w:docPart w:val="ACB46CF12103441FB6111358C661FAED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ABAC558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7C2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59848910"/>
                <w:placeholder>
                  <w:docPart w:val="CC9D8B7460394659B89CB0D132161C4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042173557"/>
            <w:placeholder>
              <w:docPart w:val="791BFFE958524E87950738DD9F450CBB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7751DC5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BF20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25748599"/>
                <w:placeholder>
                  <w:docPart w:val="0763287EC6E146AFAD25FC96C41A5CF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D6B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7975728"/>
                <w:placeholder>
                  <w:docPart w:val="5C6ECC22D6194662837B550F5CF6D10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E4C7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86203572"/>
                <w:placeholder>
                  <w:docPart w:val="2F6FCD77D5584049ACF6E75707671E5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8E02280" w14:textId="77777777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90389632"/>
            <w:placeholder>
              <w:docPart w:val="45627E1B5BD9496A87A536D00D12D2E4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949CF95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D784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58033453"/>
                <w:placeholder>
                  <w:docPart w:val="131DBD5293F4436F8AFDFF4AFD18BF5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62032910"/>
            <w:placeholder>
              <w:docPart w:val="4A0CBCEEAF9F4DED93AB25B162A05F67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CEBD38B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F6B9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71393553"/>
                <w:placeholder>
                  <w:docPart w:val="E09B83A4DEB3404EA44DAB85628B5B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4F81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04040836"/>
                <w:placeholder>
                  <w:docPart w:val="ACC1F7D5DDCB4D808F069DA84FD6F38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E4EC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74431224"/>
                <w:placeholder>
                  <w:docPart w:val="16493A54DBF24495BB8267C0604147F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9987080" w14:textId="77777777" w:rsidR="003274EA" w:rsidRDefault="001E425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Obs.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 xml:space="preserve">elaboração de um plano de </w:t>
      </w:r>
      <w:r>
        <w:rPr>
          <w:rFonts w:ascii="Verdana" w:hAnsi="Verdana" w:cs="Verdana"/>
          <w:b/>
          <w:sz w:val="20"/>
          <w:szCs w:val="20"/>
        </w:rPr>
        <w:t>gerenciamento de resíduos sólidos</w:t>
      </w:r>
      <w:r>
        <w:rPr>
          <w:rFonts w:ascii="Verdana" w:hAnsi="Verdana" w:cs="Verdana"/>
          <w:sz w:val="20"/>
          <w:szCs w:val="20"/>
        </w:rPr>
        <w:t xml:space="preserve">, a ser apresentado em Anexo a este FTCA que contemple no mínimo os seguintes critérios (deverá compor a ART do técnico responsável): </w:t>
      </w:r>
    </w:p>
    <w:p w14:paraId="4820BCD6" w14:textId="77777777" w:rsidR="003274EA" w:rsidRDefault="001E425A">
      <w:pPr>
        <w:pStyle w:val="artigo"/>
        <w:numPr>
          <w:ilvl w:val="0"/>
          <w:numId w:val="6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Quantidade prevista a ser gerada no mês, quantidade de resíduo destinada e forma de acon</w:t>
      </w:r>
      <w:r>
        <w:rPr>
          <w:rFonts w:ascii="Verdana" w:hAnsi="Verdana" w:cs="Verdana"/>
          <w:sz w:val="20"/>
          <w:szCs w:val="20"/>
        </w:rPr>
        <w:t>dicionamento até que seja destinado (recipiente, cobertura do local e piso). Apresentar todos os documentos comprobatórios pertinentes e relatório fotográfico do local;</w:t>
      </w:r>
    </w:p>
    <w:p w14:paraId="2AF92B85" w14:textId="77777777" w:rsidR="003274EA" w:rsidRDefault="001E425A">
      <w:pPr>
        <w:pStyle w:val="artigo"/>
        <w:numPr>
          <w:ilvl w:val="0"/>
          <w:numId w:val="6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executadas em situações de geren</w:t>
      </w:r>
      <w:r>
        <w:rPr>
          <w:rFonts w:ascii="Verdana" w:hAnsi="Verdana" w:cs="Verdana"/>
          <w:sz w:val="20"/>
          <w:szCs w:val="20"/>
        </w:rPr>
        <w:t>ciamento incorreto ou acidentes;</w:t>
      </w:r>
    </w:p>
    <w:p w14:paraId="340755A0" w14:textId="77777777" w:rsidR="003274EA" w:rsidRDefault="001E425A">
      <w:pPr>
        <w:pStyle w:val="artigo"/>
        <w:numPr>
          <w:ilvl w:val="0"/>
          <w:numId w:val="6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14:paraId="186C9978" w14:textId="77777777" w:rsidR="003274EA" w:rsidRDefault="001E425A">
      <w:pPr>
        <w:pStyle w:val="artigo"/>
        <w:numPr>
          <w:ilvl w:val="0"/>
          <w:numId w:val="6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14:paraId="194848DE" w14:textId="77777777" w:rsidR="003274EA" w:rsidRDefault="001E425A">
      <w:pPr>
        <w:pStyle w:val="artigo"/>
        <w:numPr>
          <w:ilvl w:val="0"/>
          <w:numId w:val="6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</w:t>
      </w:r>
      <w:r>
        <w:rPr>
          <w:rFonts w:ascii="Verdana" w:hAnsi="Verdana" w:cs="Verdana"/>
          <w:sz w:val="20"/>
          <w:szCs w:val="20"/>
        </w:rPr>
        <w:t>funcionários que manusearão estes tipos de resíduos no empreendimento.</w:t>
      </w:r>
    </w:p>
    <w:p w14:paraId="05202FF0" w14:textId="77777777" w:rsidR="003274EA" w:rsidRDefault="003274EA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3EDBC202" w14:textId="77777777" w:rsidR="003274EA" w:rsidRDefault="003274E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0FAEACEF" w14:textId="77777777" w:rsidR="003274EA" w:rsidRDefault="001E425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9.7</w:t>
      </w:r>
      <w:r>
        <w:rPr>
          <w:rFonts w:ascii="Verdana" w:hAnsi="Verdana" w:cs="Verdana"/>
          <w:b/>
          <w:sz w:val="20"/>
          <w:szCs w:val="20"/>
        </w:rPr>
        <w:t xml:space="preserve"> GERENCIAMENTOS DAS EMISSÕES ATMOSFÉRICAS</w:t>
      </w:r>
    </w:p>
    <w:p w14:paraId="3B2CF702" w14:textId="77777777" w:rsidR="003274EA" w:rsidRDefault="001E425A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iCs/>
          <w:sz w:val="20"/>
          <w:szCs w:val="20"/>
        </w:rPr>
        <w:t>9.7.1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será gerador de emissões atmosféricas?</w:t>
      </w:r>
    </w:p>
    <w:p w14:paraId="470CEBAE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5BA57E3" w14:textId="77777777" w:rsidR="003274EA" w:rsidRDefault="001E425A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br w:type="page"/>
      </w:r>
    </w:p>
    <w:p w14:paraId="68CA8BF5" w14:textId="77777777" w:rsidR="003274EA" w:rsidRDefault="003274E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D6836CE" w14:textId="77777777" w:rsidR="003274EA" w:rsidRDefault="001E425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9.7.1.1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 Caso a resposta seja “sim”, 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3274EA" w14:paraId="696A8C9C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620B5FE4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3274EA" w14:paraId="7C346223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7A13442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E5E9DE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4EDD2752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153A64A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3274EA" w14:paraId="22E82FAB" w14:textId="77777777">
        <w:trPr>
          <w:trHeight w:val="283"/>
        </w:trPr>
        <w:tc>
          <w:tcPr>
            <w:tcW w:w="1250" w:type="pct"/>
            <w:vAlign w:val="center"/>
          </w:tcPr>
          <w:p w14:paraId="00A5C22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F7E96822A17D4E24A89B2AB94E27FEC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801AEE3A2B3D46979089A26FBF825295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215A86E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43EB7D7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CAF1E481C7214F4F91055EFCC844BF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4F75CBAF1B404B05B5CB7CED01A4D778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3C3A47FB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5B13747B" w14:textId="77777777">
        <w:trPr>
          <w:trHeight w:val="283"/>
        </w:trPr>
        <w:tc>
          <w:tcPr>
            <w:tcW w:w="1250" w:type="pct"/>
            <w:vAlign w:val="center"/>
          </w:tcPr>
          <w:p w14:paraId="4079718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0ECC5054915E4878B8863D319B7F1CE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32470B9D23DF4E8FA638C7E25CD5DDDD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E057A60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334740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BEEEB32C2CCB4C06B5544EFCC7299AB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AAD3403F5D494ABBA45DCD39B5DBF3D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E548232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10E02914" w14:textId="77777777">
        <w:trPr>
          <w:trHeight w:val="283"/>
        </w:trPr>
        <w:tc>
          <w:tcPr>
            <w:tcW w:w="1250" w:type="pct"/>
            <w:vAlign w:val="center"/>
          </w:tcPr>
          <w:p w14:paraId="14688BF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118DDC8D49B145D694FE179FCC8FEA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E6BD5E5D00A4420B91B3C79D9159948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9CF6C0A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75706A29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06322EE2F1C04CA8BCD0A1F45B06DD4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C3B9BC489BE34B50BC2BEABBECCE70B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4A59F60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item.</w:t>
                </w:r>
              </w:p>
            </w:tc>
          </w:sdtContent>
        </w:sdt>
      </w:tr>
      <w:tr w:rsidR="003274EA" w14:paraId="687BA971" w14:textId="77777777">
        <w:trPr>
          <w:trHeight w:val="283"/>
        </w:trPr>
        <w:tc>
          <w:tcPr>
            <w:tcW w:w="1250" w:type="pct"/>
            <w:vAlign w:val="center"/>
          </w:tcPr>
          <w:p w14:paraId="029499D8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A7182BB680DB4B17B4B81FE7C4EB964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C2A789B00B8C4047BC87306B73F55239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9DEA214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CFC8BFF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BF1F33033033464E83C90C839C897CD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F8C5F220EF684C7DB28172422316D994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F937EFE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525C092E" w14:textId="77777777">
        <w:trPr>
          <w:trHeight w:val="283"/>
        </w:trPr>
        <w:tc>
          <w:tcPr>
            <w:tcW w:w="1250" w:type="pct"/>
            <w:vAlign w:val="center"/>
          </w:tcPr>
          <w:p w14:paraId="6B2045B7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1FBA3F279833444FA0ADD344F4FD0A3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E8D8534534FC47F6949BBE1203EE6C1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01F6C60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08D721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5C586C25692B4F579A75D6A520036DB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00A8304F1ADD422D91F76EDE30280652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D5FE189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4AE81C2F" w14:textId="77777777">
        <w:trPr>
          <w:trHeight w:val="283"/>
        </w:trPr>
        <w:tc>
          <w:tcPr>
            <w:tcW w:w="1250" w:type="pct"/>
            <w:vAlign w:val="center"/>
          </w:tcPr>
          <w:p w14:paraId="2FD8FD5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28BD6E6D426F47B1A24F93913CDCC51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E08BE798E7E3419495AD60DB4C51BC4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327B74A1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45361AA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D8F12C054EF74E9B86B81C01A9E00B1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4FF4DCE30B184A6AB0BFBEBA4AF5CDC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7A97486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776DA431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458E194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3274EA" w14:paraId="026330AE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4440EA5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96B76F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7ABF5CE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1A5D250D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3274EA" w14:paraId="760DBBD7" w14:textId="77777777">
        <w:trPr>
          <w:trHeight w:val="283"/>
        </w:trPr>
        <w:tc>
          <w:tcPr>
            <w:tcW w:w="1250" w:type="pct"/>
            <w:vAlign w:val="center"/>
          </w:tcPr>
          <w:p w14:paraId="324F253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1A73042785354D1B8440F60C07E7A18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21540DB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C20E1C8B60D64D51A4BBEB2013E77C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2DD40B9A2C114715B9388D03E58A598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0A0238B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CF36E622B4124874886C1A71833BFD0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A804618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3593CD50" w14:textId="77777777">
        <w:trPr>
          <w:trHeight w:val="283"/>
        </w:trPr>
        <w:tc>
          <w:tcPr>
            <w:tcW w:w="1250" w:type="pct"/>
            <w:vAlign w:val="center"/>
          </w:tcPr>
          <w:p w14:paraId="07EC1EF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E40DBE7F173245C5B26A2FA2EBC3628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86DC1B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E1787894E5FC47F8838F6FEFDBF729C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BE89A06C5A7247309C021854AB0C9E2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5ADD309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D91BD24858A947D09D66E71EBA04399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885F1A3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45F480AF" w14:textId="77777777">
        <w:trPr>
          <w:trHeight w:val="283"/>
        </w:trPr>
        <w:tc>
          <w:tcPr>
            <w:tcW w:w="1250" w:type="pct"/>
            <w:vAlign w:val="center"/>
          </w:tcPr>
          <w:p w14:paraId="02383A67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052DD8EF1A7F43DEA504AC7945132FA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422527B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426AFE3464BD4A0094FE80A56A8966C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02EC4563931F4FCC8B9ADBC02C021A14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26711DA1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93082F91E72F462E9A65D58854A10DD7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C8A6FEB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64B3B371" w14:textId="77777777">
        <w:trPr>
          <w:trHeight w:val="283"/>
        </w:trPr>
        <w:tc>
          <w:tcPr>
            <w:tcW w:w="1250" w:type="pct"/>
            <w:vAlign w:val="center"/>
          </w:tcPr>
          <w:p w14:paraId="4FF98C2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D8110B4CA3AF43C6966016579F2AFC6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338247B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622ED9145DD04AB6A1EF48DBC80BFB0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5D777D2BB3C44F9087B25B68BC8B40B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28066DB5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937D2052644D4C44AC2C3C63523DC1A4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9AB8901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5347C551" w14:textId="77777777">
        <w:trPr>
          <w:trHeight w:val="283"/>
        </w:trPr>
        <w:tc>
          <w:tcPr>
            <w:tcW w:w="1250" w:type="pct"/>
            <w:vAlign w:val="center"/>
          </w:tcPr>
          <w:p w14:paraId="5CF7EC36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C3B075BA07054D80BFAC8EA4F1316B5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2E2DBE9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AEA7C263E151406CB383B7C78951306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5DB93975818C495E8D84C5529FDB525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2BF67590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5751AD7DEC52473C87CC517C0FB164DB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908D7B3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3274EA" w14:paraId="46E622B6" w14:textId="77777777">
        <w:trPr>
          <w:trHeight w:val="283"/>
        </w:trPr>
        <w:tc>
          <w:tcPr>
            <w:tcW w:w="1250" w:type="pct"/>
            <w:vAlign w:val="center"/>
          </w:tcPr>
          <w:p w14:paraId="0369A5B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C29AF4A959754FDC8A6748AA19201C0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7074FE6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57DFBB1E03994F65B3678F66E7F776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24ECAB52106D4912AEAE7C40F0CD030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E90EC0B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2301B94A67A14E27AEC77519AB882A32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8BC3265" w14:textId="77777777" w:rsidR="003274EA" w:rsidRDefault="001E425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05CE67AD" w14:textId="77777777" w:rsidR="003274EA" w:rsidRDefault="003274EA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5A6C1D3B" w14:textId="77777777" w:rsidR="003274EA" w:rsidRDefault="003274EA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i/>
          <w:sz w:val="20"/>
          <w:szCs w:val="20"/>
          <w:lang w:eastAsia="pt-BR"/>
        </w:rPr>
      </w:pPr>
    </w:p>
    <w:p w14:paraId="00AA41EB" w14:textId="77777777" w:rsidR="003274EA" w:rsidRDefault="001E425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9.8</w:t>
      </w:r>
      <w:r>
        <w:rPr>
          <w:rFonts w:ascii="Verdana" w:hAnsi="Verdana" w:cs="Verdana"/>
          <w:b/>
          <w:sz w:val="20"/>
          <w:szCs w:val="20"/>
        </w:rPr>
        <w:t xml:space="preserve"> GERENCIAMENTOS DAS EMISSÕES DE RUIDOS</w:t>
      </w:r>
    </w:p>
    <w:p w14:paraId="1EAF93EA" w14:textId="77777777" w:rsidR="003274EA" w:rsidRDefault="001E425A">
      <w:pPr>
        <w:pStyle w:val="Corpodetexto2"/>
        <w:tabs>
          <w:tab w:val="left" w:pos="34"/>
        </w:tabs>
        <w:spacing w:before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9.8.1</w:t>
      </w:r>
      <w:r>
        <w:rPr>
          <w:rFonts w:ascii="Verdana" w:hAnsi="Verdana" w:cs="Verdana"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A atividade será fonte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ossui máquinas e/ou equipamentos </w:t>
      </w:r>
      <w:r>
        <w:rPr>
          <w:rFonts w:ascii="Verdana" w:eastAsia="Times New Roman" w:hAnsi="Verdana" w:cs="Verdana"/>
          <w:sz w:val="20"/>
          <w:szCs w:val="20"/>
          <w:lang w:eastAsia="pt-BR"/>
        </w:rPr>
        <w:t>geradores de ruídos acima dos 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14:paraId="50CA2CAF" w14:textId="77777777" w:rsidR="003274EA" w:rsidRDefault="001E425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77210F26" w14:textId="77777777" w:rsidR="003274EA" w:rsidRDefault="001E425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9.8.1.1 Caso a resposta seja “sim”, 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3274EA" w14:paraId="68EC7058" w14:textId="77777777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A4F1798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5749068C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278D0B04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3274EA" w14:paraId="35E3EB56" w14:textId="77777777">
        <w:trPr>
          <w:trHeight w:val="283"/>
        </w:trPr>
        <w:tc>
          <w:tcPr>
            <w:tcW w:w="1666" w:type="pct"/>
            <w:vAlign w:val="center"/>
          </w:tcPr>
          <w:p w14:paraId="519EBC48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88880609"/>
                <w:placeholder>
                  <w:docPart w:val="4A755F7609724B9FB31F062ED4DE55C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51A9E79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4D64BD61AAB2420B9D7B39D6B1A0B3E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7E26E9C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44E8EB7B0B994C1ABCC4479F7C933ED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461DE70D" w14:textId="77777777">
        <w:trPr>
          <w:trHeight w:val="283"/>
        </w:trPr>
        <w:tc>
          <w:tcPr>
            <w:tcW w:w="1666" w:type="pct"/>
            <w:vAlign w:val="center"/>
          </w:tcPr>
          <w:p w14:paraId="03C80CF3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F2F035D347E64E0292F734E37B82C10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2CA57D6D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75E07987672F42CA929B1BDAC502EC6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63C98C72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465B9C2CA6C24395872106425C0B05B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aqui para digitar texto.</w:t>
                </w:r>
              </w:sdtContent>
            </w:sdt>
          </w:p>
        </w:tc>
      </w:tr>
      <w:tr w:rsidR="003274EA" w14:paraId="172683AA" w14:textId="77777777">
        <w:trPr>
          <w:trHeight w:val="283"/>
        </w:trPr>
        <w:tc>
          <w:tcPr>
            <w:tcW w:w="1666" w:type="pct"/>
            <w:vAlign w:val="center"/>
          </w:tcPr>
          <w:p w14:paraId="0435BE4F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4A70EFF701574EE98A7560350E0540A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CD29559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616DA53FD293465FBBCB9D591F15411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55B83718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DA5796D1FAEA4F42B91EEC22AF596D1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01807760" w14:textId="77777777">
        <w:trPr>
          <w:trHeight w:val="283"/>
        </w:trPr>
        <w:tc>
          <w:tcPr>
            <w:tcW w:w="1666" w:type="pct"/>
            <w:vAlign w:val="center"/>
          </w:tcPr>
          <w:p w14:paraId="3B95D278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A6C3E8EC127D42FD91E0B05EEB1042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DB82AE5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8C591655DEE64B68BEEA3A2FAD2859F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1D52833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3FF2C5F0B5EE4A6C937904E9A251B78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CC2C54C" w14:textId="77777777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38705FAA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25E333C9641E441580CBB191E8A707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4A12C2AB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2741079188D4448C9DEEF894140B6C5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CC2EB1E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071038732E3D408FB34DD8FB792C50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F580AAD" w14:textId="77777777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E7E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2E8FBE1468454C73BE6E209000DDDD8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9378E" w14:textId="77777777" w:rsidR="003274EA" w:rsidRDefault="001E425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63590A1DE40E4935B8BC1CF12DBECDB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0EDD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8222E2322F11434DB117582813714D3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1F9E7940" w14:textId="77777777" w:rsidR="003274EA" w:rsidRDefault="003274EA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1D9E3D08" w14:textId="77777777" w:rsidR="003274EA" w:rsidRDefault="001E425A">
      <w:pPr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br w:type="page"/>
      </w:r>
    </w:p>
    <w:p w14:paraId="5A9818E6" w14:textId="77777777" w:rsidR="003274EA" w:rsidRDefault="001E425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10. AVALIAÇÃO DE IMPACTOS AMBIENTAIS</w:t>
      </w:r>
    </w:p>
    <w:p w14:paraId="180003DA" w14:textId="77777777" w:rsidR="003274EA" w:rsidRDefault="001E425A">
      <w:pPr>
        <w:pStyle w:val="PargrafodaLista"/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Após o diagnóstico da </w:t>
      </w:r>
      <w:r>
        <w:rPr>
          <w:rFonts w:ascii="Verdana" w:hAnsi="Verdana" w:cs="Verdana"/>
          <w:sz w:val="20"/>
          <w:szCs w:val="20"/>
        </w:rPr>
        <w:t xml:space="preserve">área, cabe a realização de análise de causa e efeito, ou seja, a identificação e avaliação dos impactos ambientais nos meios físico, biótico e socioeconômico, em função da intervenção ambiental promovida, levando em consideração os diversos fatores e seus </w:t>
      </w:r>
      <w:r>
        <w:rPr>
          <w:rFonts w:ascii="Verdana" w:hAnsi="Verdana" w:cs="Verdana"/>
          <w:sz w:val="20"/>
          <w:szCs w:val="20"/>
        </w:rPr>
        <w:t>tempos de incidência (abrangência temporal) nas fases de implantação e operação do empreendimento.</w:t>
      </w:r>
    </w:p>
    <w:p w14:paraId="53A082EF" w14:textId="77777777" w:rsidR="003274EA" w:rsidRDefault="003274EA">
      <w:pPr>
        <w:pStyle w:val="PargrafodaLista"/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14:paraId="4FCBE244" w14:textId="77777777" w:rsidR="003274EA" w:rsidRDefault="001E425A">
      <w:pPr>
        <w:pStyle w:val="PargrafodaLista"/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Para a Avaliação de Impactos Ambientais deverá ser adotada o esquema de matrizes onde deverão ser cruzadas as ações geradoras de impactos com os aspectos am</w:t>
      </w:r>
      <w:r>
        <w:rPr>
          <w:rFonts w:ascii="Verdana" w:hAnsi="Verdana" w:cs="Verdana"/>
          <w:sz w:val="20"/>
          <w:szCs w:val="20"/>
        </w:rPr>
        <w:t xml:space="preserve">bientais passíveis de serem impactados. A partir desta listagem os impactos significativos deverão ser identificados e avaliados. </w:t>
      </w:r>
    </w:p>
    <w:p w14:paraId="5BB42391" w14:textId="77777777" w:rsidR="003274EA" w:rsidRDefault="003274EA">
      <w:pPr>
        <w:pStyle w:val="PargrafodaLista"/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14:paraId="28C55BDA" w14:textId="77777777" w:rsidR="003274EA" w:rsidRDefault="001E425A">
      <w:pPr>
        <w:pStyle w:val="PargrafodaLista"/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Na tabela abaixo encontra-se o modelo de matriz de avaliação dos impactos e das medidas mitigadoras a ser preenchido. </w:t>
      </w:r>
      <w:r>
        <w:rPr>
          <w:rFonts w:ascii="Verdana" w:hAnsi="Verdana" w:cs="Verdana"/>
          <w:b/>
          <w:sz w:val="20"/>
          <w:szCs w:val="20"/>
        </w:rPr>
        <w:t>Salien</w:t>
      </w:r>
      <w:r>
        <w:rPr>
          <w:rFonts w:ascii="Verdana" w:hAnsi="Verdana" w:cs="Verdana"/>
          <w:b/>
          <w:sz w:val="20"/>
          <w:szCs w:val="20"/>
        </w:rPr>
        <w:t>ta-se que o FTCA sem o devido preenchimento de tal matriz não será aceito.</w:t>
      </w:r>
    </w:p>
    <w:p w14:paraId="36617C6F" w14:textId="77777777" w:rsidR="003274EA" w:rsidRDefault="001E425A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br w:type="page"/>
      </w:r>
    </w:p>
    <w:p w14:paraId="43309A5D" w14:textId="77777777" w:rsidR="003274EA" w:rsidRDefault="003274EA">
      <w:pPr>
        <w:rPr>
          <w:rFonts w:ascii="Verdana" w:hAnsi="Verdana" w:cs="Verdana"/>
          <w:sz w:val="20"/>
          <w:szCs w:val="20"/>
        </w:rPr>
        <w:sectPr w:rsidR="003274EA">
          <w:headerReference w:type="default" r:id="rId14"/>
          <w:footerReference w:type="default" r:id="rId15"/>
          <w:headerReference w:type="first" r:id="rId16"/>
          <w:footerReference w:type="first" r:id="rId17"/>
          <w:pgSz w:w="11907" w:h="16839"/>
          <w:pgMar w:top="1440" w:right="1440" w:bottom="1440" w:left="1440" w:header="720" w:footer="720" w:gutter="0"/>
          <w:cols w:space="720"/>
          <w:titlePg/>
          <w:docGrid w:linePitch="299"/>
        </w:sectPr>
      </w:pPr>
    </w:p>
    <w:tbl>
      <w:tblPr>
        <w:tblW w:w="501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3"/>
        <w:gridCol w:w="445"/>
        <w:gridCol w:w="635"/>
        <w:gridCol w:w="629"/>
        <w:gridCol w:w="8"/>
        <w:gridCol w:w="627"/>
        <w:gridCol w:w="8"/>
        <w:gridCol w:w="624"/>
        <w:gridCol w:w="11"/>
        <w:gridCol w:w="618"/>
        <w:gridCol w:w="17"/>
        <w:gridCol w:w="599"/>
        <w:gridCol w:w="635"/>
        <w:gridCol w:w="613"/>
        <w:gridCol w:w="3668"/>
        <w:gridCol w:w="1298"/>
      </w:tblGrid>
      <w:tr w:rsidR="003274EA" w14:paraId="7454B488" w14:textId="77777777"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A9EACB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MATRIZ DE AVALIAÇÃO DE IMPACTOS E MEDIDAS MITIGADORAS</w:t>
            </w:r>
          </w:p>
        </w:tc>
      </w:tr>
      <w:tr w:rsidR="003274EA" w14:paraId="4879CCB5" w14:textId="77777777">
        <w:trPr>
          <w:trHeight w:val="525"/>
        </w:trPr>
        <w:tc>
          <w:tcPr>
            <w:tcW w:w="1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EAD4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  <w:t>Impactos Ambientais</w:t>
            </w:r>
          </w:p>
          <w:p w14:paraId="12698D8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(citar os impactos ambientais decorrentes da/atividade. instalação, operação e desmobilização, quando couber, do empreendimento/atividade)</w:t>
            </w:r>
          </w:p>
        </w:tc>
        <w:tc>
          <w:tcPr>
            <w:tcW w:w="1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766731B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Fase</w:t>
            </w:r>
          </w:p>
        </w:tc>
        <w:tc>
          <w:tcPr>
            <w:tcW w:w="179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AD96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  <w:t>Avaliação</w:t>
            </w:r>
          </w:p>
        </w:tc>
        <w:tc>
          <w:tcPr>
            <w:tcW w:w="131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3069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  <w:t xml:space="preserve">Medidas </w:t>
            </w:r>
            <w:r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  <w:t>Mitigadoras</w:t>
            </w:r>
          </w:p>
          <w:p w14:paraId="4C40449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(citar as medidas mitigadoras, compensatórias, potencializadoras dos impactos ambientais)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4331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color w:val="000000"/>
                <w:sz w:val="20"/>
                <w:szCs w:val="20"/>
                <w:lang w:val="pt-BR" w:eastAsia="pt-BR"/>
              </w:rPr>
              <w:t>Classificação</w:t>
            </w:r>
          </w:p>
        </w:tc>
      </w:tr>
      <w:tr w:rsidR="003274EA" w14:paraId="49BA57AD" w14:textId="77777777">
        <w:trPr>
          <w:trHeight w:val="1703"/>
        </w:trPr>
        <w:tc>
          <w:tcPr>
            <w:tcW w:w="1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082F" w14:textId="77777777" w:rsidR="003274EA" w:rsidRDefault="003274E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9B10A" w14:textId="77777777" w:rsidR="003274EA" w:rsidRDefault="003274E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7669AEC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Natureza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4F63536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Tipo</w:t>
            </w:r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084408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Duração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5CAD7E1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Espacialização</w:t>
            </w:r>
          </w:p>
        </w:tc>
        <w:tc>
          <w:tcPr>
            <w:tcW w:w="22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06CC52B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Reversabilidade</w:t>
            </w:r>
          </w:p>
        </w:tc>
        <w:tc>
          <w:tcPr>
            <w:tcW w:w="2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678EF09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Temporalidade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71B0486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Ocorrência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12D5EA0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Magnitude</w:t>
            </w:r>
          </w:p>
        </w:tc>
        <w:tc>
          <w:tcPr>
            <w:tcW w:w="131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4C3C" w14:textId="77777777" w:rsidR="003274EA" w:rsidRDefault="003274E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59C56C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Característica</w:t>
            </w:r>
          </w:p>
        </w:tc>
      </w:tr>
      <w:tr w:rsidR="003274EA" w14:paraId="616AFC41" w14:textId="77777777">
        <w:trPr>
          <w:trHeight w:val="408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26EF4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2054506358"/>
                <w:placeholder>
                  <w:docPart w:val="AE0A9D5490DA4AFE911250143A69484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737B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4189283"/>
                <w:placeholder>
                  <w:docPart w:val="74D6835010184542938FD8C724A803B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166B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51859"/>
                <w:placeholder>
                  <w:docPart w:val="53E6F5A0391348EAB3E0A1E2FC86DF77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E17E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76193694"/>
                <w:placeholder>
                  <w:docPart w:val="74764840A935493086997498723D392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8C7C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83430380"/>
                <w:placeholder>
                  <w:docPart w:val="5360D4F2566445A780FDD735D025E0FC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4C75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49656986"/>
                <w:placeholder>
                  <w:docPart w:val="3C23EC07FF1E42D5A5C9931F55E5349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FB78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7114618"/>
                <w:placeholder>
                  <w:docPart w:val="F66921F2204B4996A7D0661D396CBEE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0CA5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6076049"/>
                <w:placeholder>
                  <w:docPart w:val="FB62C6010AA04899B46CFCE583958F9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EBDE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7233448"/>
                <w:placeholder>
                  <w:docPart w:val="A9D440FA29744A1991A33CCE8D81DF2C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8020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52139959"/>
                <w:placeholder>
                  <w:docPart w:val="91CE6621E9074954A0237E0352DE345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2F92C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4205816"/>
                <w:placeholder>
                  <w:docPart w:val="0B3371BC98404FAC808B2DF5F9B72F6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DE80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08520875"/>
                <w:placeholder>
                  <w:docPart w:val="01668E82962F468D8AE2239275443D6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3A653E83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C2DCA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33361274"/>
                <w:placeholder>
                  <w:docPart w:val="072623E3C59947AFAC4DB405E5700D2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598F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8964202"/>
                <w:placeholder>
                  <w:docPart w:val="3A83BE73519647FCBED3D6A728BC2D8A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A1BD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0717890"/>
                <w:placeholder>
                  <w:docPart w:val="E63F0FFE4EFE41218235D4F28E01E2E7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BC8D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72288369"/>
                <w:placeholder>
                  <w:docPart w:val="4DF2E363B9D345A9BCC9DCB2DD4B1FB7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5055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8906533"/>
                <w:placeholder>
                  <w:docPart w:val="A8365BE15AC544A99AB7223C64FC8734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A087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10850774"/>
                <w:placeholder>
                  <w:docPart w:val="1A6060BF74AE4B699B70BE5525CC09EB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53E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69452587"/>
                <w:placeholder>
                  <w:docPart w:val="A44D560E56E2470CAA34716B9E7B9AA3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3194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4722594"/>
                <w:placeholder>
                  <w:docPart w:val="1A00D7D792654F44BB08125784A1F2F4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ED07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16622992"/>
                <w:placeholder>
                  <w:docPart w:val="8FEA81309AF94692838FC265CC9C20E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0BE0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18589459"/>
                <w:placeholder>
                  <w:docPart w:val="44FF9218484848B095B9788D6FDA1A2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5CC21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77184920"/>
                <w:placeholder>
                  <w:docPart w:val="9F44E4AD4AC344C6A53172174D58140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50EC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25415191"/>
                <w:placeholder>
                  <w:docPart w:val="435B63FE57FD4F3BB93EFA2BAE9BF0F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00647C46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C0D57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91103677"/>
                <w:placeholder>
                  <w:docPart w:val="9774807F993A4C0593045E66D9B7D98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8B61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16223425"/>
                <w:placeholder>
                  <w:docPart w:val="98B9681A981A4BDCB8295C48053BA09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DA6D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34689244"/>
                <w:placeholder>
                  <w:docPart w:val="D6F91DD37E3C4D2EB31E2829A3C8C3C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702F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5961709"/>
                <w:placeholder>
                  <w:docPart w:val="BF8E2CB0F4494B77B51DA4293AB54A0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A7F2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42129517"/>
                <w:placeholder>
                  <w:docPart w:val="4D236A21205748AC8AB6BD3F4D590719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D9DF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60598"/>
                <w:placeholder>
                  <w:docPart w:val="602B791576EC4FFB949507E5A716BC8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1E49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3517457"/>
                <w:placeholder>
                  <w:docPart w:val="492E5E146577481FA0D67628CECCD7E5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C841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15816888"/>
                <w:placeholder>
                  <w:docPart w:val="8D926264BF614EB995733F9D18CD7E28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39E5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6407533"/>
                <w:placeholder>
                  <w:docPart w:val="A18C6A4B78D543E88E77680AE899C9E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EA72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60912925"/>
                <w:placeholder>
                  <w:docPart w:val="7622E7EFCAB0408EA5B2A1E28074F7FD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06A73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737236942"/>
                <w:placeholder>
                  <w:docPart w:val="D2579C986C9F41FBA1014848A16C027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0965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18128149"/>
                <w:placeholder>
                  <w:docPart w:val="EBE1C7E55D654355B981246D64E9883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36EE6FFC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035DD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692465181"/>
                <w:placeholder>
                  <w:docPart w:val="51D440EAD87D45369C2DDE2733D83F4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F2E1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90880434"/>
                <w:placeholder>
                  <w:docPart w:val="2AC2CD7775CB4FC2A18AA315CBEEB1F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8D3B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2913438"/>
                <w:placeholder>
                  <w:docPart w:val="19D300D62B384474AB18A3B1F2C808AC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E203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0564478"/>
                <w:placeholder>
                  <w:docPart w:val="417A3FAB9550401E8062EF116584B3D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7B69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80794037"/>
                <w:placeholder>
                  <w:docPart w:val="9CE0E7166A64494EAFCABEE494E3850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40D4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8907334"/>
                <w:placeholder>
                  <w:docPart w:val="6A781CD0D50D420CBADAEB00194FF40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D470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01485153"/>
                <w:placeholder>
                  <w:docPart w:val="6AD7F3B88759472EBA8605F72E9BDD1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A141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3416043"/>
                <w:placeholder>
                  <w:docPart w:val="50888C2A6BC6409DB8EBBDD22E1DADA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23DB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55875660"/>
                <w:placeholder>
                  <w:docPart w:val="BC89D2472C6345F4B7B20D32FC447DB5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6F45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4447452"/>
                <w:placeholder>
                  <w:docPart w:val="D28B643CBB0E458991680DFF4A6B941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7A8E9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69392783"/>
                <w:placeholder>
                  <w:docPart w:val="8ACBD68822084785ABAA4DA18FF7145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7B24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6441376"/>
                <w:placeholder>
                  <w:docPart w:val="E35E1C51DA7E4548AD1E106062D4F61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4F9AE3E7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AE080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91399828"/>
                <w:placeholder>
                  <w:docPart w:val="F29203D6EE0C4BF1B9756A5B8C4CED5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3730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4994010"/>
                <w:placeholder>
                  <w:docPart w:val="0BBD68D4C78F458E8C1B708BB93B466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1B0E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50669170"/>
                <w:placeholder>
                  <w:docPart w:val="4052760B3F8D4B63949A31321C19805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D9A5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582986635"/>
                <w:placeholder>
                  <w:docPart w:val="63D95CD1E1F74DFB909C01A3CCED692C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7BE0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75648470"/>
                <w:placeholder>
                  <w:docPart w:val="4D30A8F9821141228B205463D52DF2C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1B6A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237733"/>
                <w:placeholder>
                  <w:docPart w:val="34D2F97293B64A3AA597FC55CD852375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93A0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65886009"/>
                <w:placeholder>
                  <w:docPart w:val="34F0F56C4D25446EA7F80F0B4D4BDCE3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2EC3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09954809"/>
                <w:placeholder>
                  <w:docPart w:val="CFD9D2B9C3E246BFBC0693DA8B4DB62A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CC82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21285490"/>
                <w:placeholder>
                  <w:docPart w:val="9742ACE8BDD84B50B50D40DB98D51D93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6852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89496090"/>
                <w:placeholder>
                  <w:docPart w:val="1973584E4B0A4666B8278BBF7BA2D2A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E76E4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54705473"/>
                <w:placeholder>
                  <w:docPart w:val="96FCD62277294337B4E100063A5BF86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3E73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11958560"/>
                <w:placeholder>
                  <w:docPart w:val="C8DDB5CF4AD643BD8A76D3D1AEB7819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5086D97C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5FF78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48910860"/>
                <w:placeholder>
                  <w:docPart w:val="5FAB881253F84A7A82D12BA8E49CEBC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65D4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3761349"/>
                <w:placeholder>
                  <w:docPart w:val="46307D76F0F84CCF856E497D454E6B6F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67AD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87680540"/>
                <w:placeholder>
                  <w:docPart w:val="A0A9E672CD63465D8586F903A67096B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2529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41778706"/>
                <w:placeholder>
                  <w:docPart w:val="773AF34D19054AC991E08FC39E6499F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7E45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53428420"/>
                <w:placeholder>
                  <w:docPart w:val="95E17151774C4737986B6AA0D01227E1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0BEB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1434880"/>
                <w:placeholder>
                  <w:docPart w:val="BEE318B895BB4137B0FB66A13709AEF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25BB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473062"/>
                <w:placeholder>
                  <w:docPart w:val="05A2228316994F37ABD41B84BAB938F4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5230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66392000"/>
                <w:placeholder>
                  <w:docPart w:val="F5887F0C81034092BAFBCBF6E2B87F6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E333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2581999"/>
                <w:placeholder>
                  <w:docPart w:val="5F32645237EF4942AC96A1AB33D6C47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087A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57981936"/>
                <w:placeholder>
                  <w:docPart w:val="FF29F557193648C9A7F130BC269DAFA1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FBE26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6545548"/>
                <w:placeholder>
                  <w:docPart w:val="48695AAD0D81436E97D47DB186E9849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40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2462781"/>
                <w:placeholder>
                  <w:docPart w:val="D31246C0C295499398B35B09C742A0FC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6487B1E3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23DD1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89811610"/>
                <w:placeholder>
                  <w:docPart w:val="08E6F4F2E86C4B3CA8C68EC5CE2CF3D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A579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727628"/>
                <w:placeholder>
                  <w:docPart w:val="532D9295CB3D4469978F34E263C961DC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FEFF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960946"/>
                <w:placeholder>
                  <w:docPart w:val="59CC7782B22A4BD78C5FCC48E234009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5869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02142043"/>
                <w:placeholder>
                  <w:docPart w:val="BB0540A757E94406BA0353630C822A70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9EB2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61858441"/>
                <w:placeholder>
                  <w:docPart w:val="FB886E00C3B64B47B30D195D1244D134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E56B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15000967"/>
                <w:placeholder>
                  <w:docPart w:val="9AFAB3A67C33473FB096F887A7691E5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24CF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03016544"/>
                <w:placeholder>
                  <w:docPart w:val="6874F71B2A72403D8173A8C107491A36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FF52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40384404"/>
                <w:placeholder>
                  <w:docPart w:val="E597CE55532546B3B87F08DA3FF2437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BB27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34586419"/>
                <w:placeholder>
                  <w:docPart w:val="A534B5B8886A4E238E08D9D0ECF4159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9E03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62086164"/>
                <w:placeholder>
                  <w:docPart w:val="0FD2AD5DBB9F42B99B76C47AD16832C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B49D1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280798138"/>
                <w:placeholder>
                  <w:docPart w:val="E044A82856524D718BBF14EA8D475EE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B945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0263228"/>
                <w:placeholder>
                  <w:docPart w:val="CAC365D0BCF74C02A6E71177C9DD426F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6E3C7F94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04647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67187569"/>
                <w:placeholder>
                  <w:docPart w:val="9CEED2EB59744EFF82E8FD1B12329A3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4F27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795793"/>
                <w:placeholder>
                  <w:docPart w:val="3CF5752510674531A9F710A27736D90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60BC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43922779"/>
                <w:placeholder>
                  <w:docPart w:val="28079588DFCA41418FED509EE181CDDC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DCD1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14053245"/>
                <w:placeholder>
                  <w:docPart w:val="B5827EEEB2FD4E9AB9BB7B2C7B6AF1D9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2E83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193039"/>
                <w:placeholder>
                  <w:docPart w:val="91793A7D8B0940A1A29D7F016A389C2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36A8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6768186"/>
                <w:placeholder>
                  <w:docPart w:val="DD3AE1AD7CB2406A80F45B860421920D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ADA7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48168190"/>
                <w:placeholder>
                  <w:docPart w:val="110277DFB62C44349027E9BA87D46A65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BF91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16447002"/>
                <w:placeholder>
                  <w:docPart w:val="4360448DA2B6424DBD8BF0C0127A385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0F7B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69395"/>
                <w:placeholder>
                  <w:docPart w:val="32FEE234576B49A2A4C2F5B7193B3CD1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B54F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14790542"/>
                <w:placeholder>
                  <w:docPart w:val="B77AC1C01703466D8BF91AE7B235849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821EA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71980208"/>
                <w:placeholder>
                  <w:docPart w:val="5168A22E496B44DCB924D0B6867B17E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9C3E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10640335"/>
                <w:placeholder>
                  <w:docPart w:val="AC31208733E64AF5A3807695FEA35735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1D035651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73FBD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920202010"/>
                <w:placeholder>
                  <w:docPart w:val="9B1A015948BD4B1DA7D3A0A87EB63DB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4E99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90653700"/>
                <w:placeholder>
                  <w:docPart w:val="DC34621B442849ACA4BCFC56CA10E6E4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1F49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3087340"/>
                <w:placeholder>
                  <w:docPart w:val="1828F5FDA5A74449A1324EB79F01471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1EBB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68476260"/>
                <w:placeholder>
                  <w:docPart w:val="0416B85FADB9459C91A5EBABF060593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C028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1307204"/>
                <w:placeholder>
                  <w:docPart w:val="5F334FFD22FA450CA8B7D956E5A8B752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8C57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4304674"/>
                <w:placeholder>
                  <w:docPart w:val="DB54CC7DC868478ABC9B0E7619A86C96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D0FD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14846394"/>
                <w:placeholder>
                  <w:docPart w:val="C79CFA04410E423795528117E3031B1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5BD9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92801562"/>
                <w:placeholder>
                  <w:docPart w:val="C9356F6D2CCC4859B7EEE8663BD853F8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727D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043030"/>
                <w:placeholder>
                  <w:docPart w:val="A3E435A0F2CA4091880839FC8EBB166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F4E3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02868016"/>
                <w:placeholder>
                  <w:docPart w:val="5382DB74DF12409785BB78B66C8EC7EA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8BD9E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39394205"/>
                <w:placeholder>
                  <w:docPart w:val="8EAF383EC8C244BABC478455627F086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F393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0657735"/>
                <w:placeholder>
                  <w:docPart w:val="0F3FBD483D294A51A66CE54A62504EA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6C77B997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318A6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2039262981"/>
                <w:placeholder>
                  <w:docPart w:val="D4D9BA51A4404A6D8A1B7122E185E3E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56D2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9050714"/>
                <w:placeholder>
                  <w:docPart w:val="F059FB88F091437CA23FCD4F038BDD59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82FC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5759721"/>
                <w:placeholder>
                  <w:docPart w:val="07D5C665590D4596A77FC04621AECDAD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DC64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62557401"/>
                <w:placeholder>
                  <w:docPart w:val="F8260E5BD3244EABB81658601F2706B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B60B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88216880"/>
                <w:placeholder>
                  <w:docPart w:val="653AA92420BB44E7AC1147D0D6339E2F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B042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5805241"/>
                <w:placeholder>
                  <w:docPart w:val="A9DD0EDD8D654685B461417C36462C3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C4A8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54903"/>
                <w:placeholder>
                  <w:docPart w:val="AAD901DBB8CF489A8238506D8BCA3326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3F38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23659119"/>
                <w:placeholder>
                  <w:docPart w:val="43109C7F309F4D63B1A62BBA950DFBD6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1B39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73282934"/>
                <w:placeholder>
                  <w:docPart w:val="0D463A5CC34041ADB89C9D3763CD5051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3A13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26163221"/>
                <w:placeholder>
                  <w:docPart w:val="5ABB6E8B72C24054AD6397AD937A8E27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D84E3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591219"/>
                <w:placeholder>
                  <w:docPart w:val="65B69A62EEA240BB9CD432409C23554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FEF9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00973804"/>
                <w:placeholder>
                  <w:docPart w:val="C4311ABC0305483D8449E48C2179ECB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79946921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7BD1B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692835888"/>
                <w:placeholder>
                  <w:docPart w:val="045FFCB606EB4A75A25ADCB01D3AD06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E9A5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2965164"/>
                <w:placeholder>
                  <w:docPart w:val="3755D813CE0C47EF91589C354628BC69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3B3C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6999588"/>
                <w:placeholder>
                  <w:docPart w:val="41B2FE4A24D34635AB50AA389C40157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5A22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9654235"/>
                <w:placeholder>
                  <w:docPart w:val="DE858885C1874856B64748407062A9F6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A947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72728717"/>
                <w:placeholder>
                  <w:docPart w:val="9065547E3D814831B372093CC4894B1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ECBC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8390749"/>
                <w:placeholder>
                  <w:docPart w:val="456C179B99B346BDA87420075405A234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CB21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7146991"/>
                <w:placeholder>
                  <w:docPart w:val="78DB1E8817414811AC0EC1F3C0DEC842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8EE8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1946422"/>
                <w:placeholder>
                  <w:docPart w:val="BED8EF4514164B44B2C7229D6BEA068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47B0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93233122"/>
                <w:placeholder>
                  <w:docPart w:val="9559D64B70A24391A395C203E2B13D11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0934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13306621"/>
                <w:placeholder>
                  <w:docPart w:val="141A48B85DB04EF198E0E93C18A78FD6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F25E6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896558287"/>
                <w:placeholder>
                  <w:docPart w:val="259E8F9B5D66469BA0D68595B9D9D48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DB2E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33824950"/>
                <w:placeholder>
                  <w:docPart w:val="23D22451738547719E5AA560D5035DEE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2834854A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21FCF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46288171"/>
                <w:placeholder>
                  <w:docPart w:val="36F6BE2937484DDCAC4DC17C522FD45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B15B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9910362"/>
                <w:placeholder>
                  <w:docPart w:val="8B5300741E4C4D13B4455A513C448D69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E408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64663569"/>
                <w:placeholder>
                  <w:docPart w:val="73CEBAF423F543ED94184121CAF1B864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DD2C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43292576"/>
                <w:placeholder>
                  <w:docPart w:val="7CD27A4E667048128AC76086F2392A8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D144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29718506"/>
                <w:placeholder>
                  <w:docPart w:val="8BD7BE3E268C419DA347D56CC9BCA1F7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FFA2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79928419"/>
                <w:placeholder>
                  <w:docPart w:val="BB47C316FBC24C1FA01BDE8AE8B25BB3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B940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6294575"/>
                <w:placeholder>
                  <w:docPart w:val="2DB69289C36F4DE5970BD98451D16E6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A10A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25498705"/>
                <w:placeholder>
                  <w:docPart w:val="18DEDB526FF34FF5AF9F5B1ACB5C0FE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CCCB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46890568"/>
                <w:placeholder>
                  <w:docPart w:val="B8ABAF71D6F94393A40DD516A86A2D5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6C61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872831"/>
                <w:placeholder>
                  <w:docPart w:val="F894D451C80341DFAED04C79AC9C448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B8934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0657410"/>
                <w:placeholder>
                  <w:docPart w:val="4317AE726893489FB9124A7F1D70B13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B3F9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4289735"/>
                <w:placeholder>
                  <w:docPart w:val="D87ABAE57C534DFC93370268DEE78D35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154A324A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A2926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7317384"/>
                <w:placeholder>
                  <w:docPart w:val="BAE0FB165A3246468AEE2290F204F37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9524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07301226"/>
                <w:placeholder>
                  <w:docPart w:val="703B3D4DD9154AEA81E47C3B797067D3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70FF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7736025"/>
                <w:placeholder>
                  <w:docPart w:val="CD315D8B0F704771906623A78B9A2EC7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D60B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4147681"/>
                <w:placeholder>
                  <w:docPart w:val="7C3E2859BE124CD9B98C73053F5A9AA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3ECF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79181757"/>
                <w:placeholder>
                  <w:docPart w:val="DD871314436940A0ABEC8705950F7B2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7EC6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0222591"/>
                <w:placeholder>
                  <w:docPart w:val="61B7FB4D52584367AAA6445F9E48BC6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4CA5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95579982"/>
                <w:placeholder>
                  <w:docPart w:val="A0AE104BC7F845F4AD82B0EEE7D7900F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42C4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57061568"/>
                <w:placeholder>
                  <w:docPart w:val="E07C805D594145F0990A22E91E0E95F4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449A3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7466285"/>
                <w:placeholder>
                  <w:docPart w:val="FEF9FC9821534F7591985E6A7C005412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9A68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6210151"/>
                <w:placeholder>
                  <w:docPart w:val="96D29892D8944EDE83176649E63DEE8C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5E78E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19314178"/>
                <w:placeholder>
                  <w:docPart w:val="26B384BD73724463B1815737AE4D534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0DEA4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83994387"/>
                <w:placeholder>
                  <w:docPart w:val="65FA563A6D44452484B75C88D1D84F3A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39A7271C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80C56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4116865"/>
                <w:placeholder>
                  <w:docPart w:val="CF4393C455DD4C90834D0F120E4B580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E15B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9022076"/>
                <w:placeholder>
                  <w:docPart w:val="085565B483524EACB4FB0F8173A79227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B21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85606257"/>
                <w:placeholder>
                  <w:docPart w:val="D234BBDEF4C444BBB372826C6EAE6AFD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5224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28067731"/>
                <w:placeholder>
                  <w:docPart w:val="53565CC33F4E430B8BD8D06492726AF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107E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67854061"/>
                <w:placeholder>
                  <w:docPart w:val="7EEB72E91B7E4F53A4A786445F3B1C2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8603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3027211"/>
                <w:placeholder>
                  <w:docPart w:val="4B87873410194333AC175AEEA7A94DD6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0D6A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01125742"/>
                <w:placeholder>
                  <w:docPart w:val="D7A823C6941D487599752946DFEB35E9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7C459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26582574"/>
                <w:placeholder>
                  <w:docPart w:val="1DC64022020D4BC1832F970188F4742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4519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68865866"/>
                <w:placeholder>
                  <w:docPart w:val="5F91539FC46E46FF9FF2C96EFB6B98B4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ADDB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74261291"/>
                <w:placeholder>
                  <w:docPart w:val="FAA35DCE60D44B7DB71D2412A0038E31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91A8A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02743728"/>
                <w:placeholder>
                  <w:docPart w:val="083259019C9E4E42B6CE569B78D01C2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BDE2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9151850"/>
                <w:placeholder>
                  <w:docPart w:val="DF01F583B2F349F5B102391997DE5C4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1D888D4F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430F1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93731511"/>
                <w:placeholder>
                  <w:docPart w:val="879569267C654E3A88F1163C9D5330B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66A3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69682751"/>
                <w:placeholder>
                  <w:docPart w:val="459FAFBB08044D4B80E734FBD731C98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67416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198341"/>
                <w:placeholder>
                  <w:docPart w:val="2BA99DEEDCC84094B7B3A7461F0DB0A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0463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98402187"/>
                <w:placeholder>
                  <w:docPart w:val="E4AB59A4D2F54B51B2FC70CB603974B3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3484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92958036"/>
                <w:placeholder>
                  <w:docPart w:val="852CFD4278DA4BF9A09C6D6D6188C32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7EB5D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2906638"/>
                <w:placeholder>
                  <w:docPart w:val="B14FE1A7844B4ED8A4E61F2E002AE7A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D0B0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91314646"/>
                <w:placeholder>
                  <w:docPart w:val="5D695DA46CD149F7A034BC9A02AB6C0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CE6E1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1759348"/>
                <w:placeholder>
                  <w:docPart w:val="3402F86C091D4426BCAB9F4C41D25C9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22FA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05014973"/>
                <w:placeholder>
                  <w:docPart w:val="7F67523CF9584F9F8630327134AF8CE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C46C8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799968"/>
                <w:placeholder>
                  <w:docPart w:val="748CE591BBE44F19A0C415CFBB84A7F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44A62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7300148"/>
                <w:placeholder>
                  <w:docPart w:val="88DAC683DBDF4BF49D8B4C55881B16F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688BE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72888948"/>
                <w:placeholder>
                  <w:docPart w:val="5542162E62C043CB98FD82DF5AABF1F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3274EA" w14:paraId="7CBC79AE" w14:textId="7777777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1D097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517916353"/>
                <w:placeholder>
                  <w:docPart w:val="D5153C52229D41BE9979FBCC05976CB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BEFDF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0719261"/>
                <w:placeholder>
                  <w:docPart w:val="822F624D686B4B0A8F207AE13BED486D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E0EA2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53956168"/>
                <w:placeholder>
                  <w:docPart w:val="1C6E3E0DA7734E5FAA24864DA2A6A97D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447C7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72593364"/>
                <w:placeholder>
                  <w:docPart w:val="2595082D5C524EB0B7F23F1783857069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2587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737822"/>
                <w:placeholder>
                  <w:docPart w:val="2CCA1C4924D04642A23BBA1BBC441E8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979EC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90074744"/>
                <w:placeholder>
                  <w:docPart w:val="18A70D647A614676B0E390C0EDBFF88F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7034B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8190106"/>
                <w:placeholder>
                  <w:docPart w:val="1FC9C48CC0A24E7D8DFA5F9ADCA65BF7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5FC5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8691995"/>
                <w:placeholder>
                  <w:docPart w:val="620F4A09FD35453BAE7760363A650408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E298A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3434038"/>
                <w:placeholder>
                  <w:docPart w:val="05BEBCA0BD644B218A5B3889A8141156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C52C0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7148782"/>
                <w:placeholder>
                  <w:docPart w:val="0F314D128D51444586D9E1045A92C873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F4B65" w14:textId="77777777" w:rsidR="003274EA" w:rsidRDefault="001E425A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590272285"/>
                <w:placeholder>
                  <w:docPart w:val="E2EB8B99E3F1498FB1F3724A2C595CC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C3725" w14:textId="77777777" w:rsidR="003274EA" w:rsidRDefault="001E425A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6746352"/>
                <w:placeholder>
                  <w:docPart w:val="68DA92F292F04924838EBFAED181C7CE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</w:tbl>
    <w:p w14:paraId="6594EFFC" w14:textId="77777777" w:rsidR="003274EA" w:rsidRDefault="003274EA">
      <w:pPr>
        <w:rPr>
          <w:rFonts w:ascii="Verdana" w:hAnsi="Verdana" w:cs="Verdana"/>
          <w:sz w:val="20"/>
          <w:szCs w:val="20"/>
        </w:rPr>
        <w:sectPr w:rsidR="003274EA">
          <w:pgSz w:w="16839" w:h="11907" w:orient="landscape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14:paraId="1DC7866B" w14:textId="77777777" w:rsidR="003274EA" w:rsidRDefault="003274EA">
      <w:pPr>
        <w:pStyle w:val="PargrafodaLista"/>
        <w:spacing w:before="120" w:after="120" w:line="240" w:lineRule="auto"/>
        <w:ind w:left="28"/>
        <w:rPr>
          <w:rFonts w:ascii="Verdana" w:hAnsi="Verdana" w:cs="Verdana"/>
          <w:b/>
          <w:sz w:val="20"/>
          <w:szCs w:val="20"/>
        </w:rPr>
      </w:pPr>
    </w:p>
    <w:p w14:paraId="0A7C719E" w14:textId="77777777" w:rsidR="003274EA" w:rsidRDefault="001E425A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9.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3274EA" w14:paraId="4A1CE126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31F7D75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0A96DDBBF5B740C4BC5E787DE2398DA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11428B27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50F63B02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B651139B7A864756AD1B9CD22FDDAD9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7966E33F" w14:textId="77777777">
        <w:trPr>
          <w:trHeight w:val="340"/>
        </w:trPr>
        <w:tc>
          <w:tcPr>
            <w:tcW w:w="4522" w:type="dxa"/>
            <w:vAlign w:val="center"/>
          </w:tcPr>
          <w:p w14:paraId="40E11F53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BC8551E112684D5CBA2759BA7538F82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77B89EC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9C333849424A439594EA0912BC22BB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3274EA" w14:paraId="67DE943F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7B28D0C8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</w:t>
            </w:r>
            <w:r>
              <w:rPr>
                <w:rFonts w:ascii="Verdana" w:hAnsi="Verdana" w:cs="Verdana"/>
                <w:sz w:val="20"/>
                <w:szCs w:val="20"/>
                <w:lang w:val="pt-BR"/>
              </w:rPr>
              <w:t>de Consultor Ambiental na Semades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51A897794A0A4078A1D317E3EA283D1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95BD09C" w14:textId="77777777">
        <w:trPr>
          <w:trHeight w:val="340"/>
        </w:trPr>
        <w:tc>
          <w:tcPr>
            <w:tcW w:w="4522" w:type="dxa"/>
            <w:vAlign w:val="center"/>
          </w:tcPr>
          <w:p w14:paraId="60EA1E02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Logradouro: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578AC0105FB44862B0C5B8486082B0F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08E2CDD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0EDE8994413E4EFFBB89CE5DAAFF838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66C5801D" w14:textId="77777777">
        <w:trPr>
          <w:trHeight w:val="340"/>
        </w:trPr>
        <w:tc>
          <w:tcPr>
            <w:tcW w:w="4522" w:type="dxa"/>
            <w:vAlign w:val="center"/>
          </w:tcPr>
          <w:p w14:paraId="125EBE9A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D5339E828F214A159948B44E2D847B3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57C2C9D3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33168303564C47A6BA03FEADDF55302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itar texto.</w:t>
                </w:r>
              </w:sdtContent>
            </w:sdt>
          </w:p>
        </w:tc>
      </w:tr>
      <w:tr w:rsidR="003274EA" w14:paraId="6C5C1628" w14:textId="77777777">
        <w:trPr>
          <w:trHeight w:val="340"/>
        </w:trPr>
        <w:tc>
          <w:tcPr>
            <w:tcW w:w="4522" w:type="dxa"/>
            <w:vAlign w:val="center"/>
          </w:tcPr>
          <w:p w14:paraId="41D0B7EB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8AD4E4400AF34E6985089363778876C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7F2C94F9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B418D8CB39694477A8578C3709CD66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3274EA" w14:paraId="39FBB053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23CAE68F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7ED85A55657F46DFB28AB31DD8381F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07A838B9" w14:textId="77777777" w:rsidR="003274EA" w:rsidRDefault="003274EA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p w14:paraId="5B94B924" w14:textId="77777777" w:rsidR="003274EA" w:rsidRDefault="001E425A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TERMO DE DECLARAÇÃO: Declaro, para os devidos fins, que todas as informações apresentadas neste requerimento ambiental são verdadeiras, estando ciente das sanções previstas em Lei. Ademais, ao assinar tal requerimento, responsabilizo-me pelas informações d</w:t>
      </w:r>
      <w:r>
        <w:rPr>
          <w:rFonts w:ascii="Verdana" w:hAnsi="Verdana" w:cs="Verdana"/>
          <w:sz w:val="20"/>
          <w:szCs w:val="20"/>
        </w:rPr>
        <w:t xml:space="preserve">eclaradas, sob pena de ação administrativa, civil ou penal, e estou ciente de que, caso não sejam apresentados os documentos obrigatórios no ato do requerimento, terei a obrigatoriedade de obedecer ao novo prazo advertido pela </w:t>
      </w:r>
      <w:r>
        <w:rPr>
          <w:rFonts w:ascii="Verdana" w:hAnsi="Verdana" w:cs="Verdana"/>
          <w:sz w:val="20"/>
          <w:szCs w:val="20"/>
        </w:rPr>
        <w:t xml:space="preserve">Secretaria Municipal de Meio </w:t>
      </w:r>
      <w:r>
        <w:rPr>
          <w:rFonts w:ascii="Verdana" w:hAnsi="Verdana" w:cs="Verdana"/>
          <w:sz w:val="20"/>
          <w:szCs w:val="20"/>
        </w:rPr>
        <w:t xml:space="preserve">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 </w:t>
      </w:r>
    </w:p>
    <w:p w14:paraId="738F9329" w14:textId="77777777" w:rsidR="003274EA" w:rsidRDefault="003274EA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3274EA" w14:paraId="310AC895" w14:textId="77777777">
        <w:trPr>
          <w:trHeight w:val="1123"/>
        </w:trPr>
        <w:tc>
          <w:tcPr>
            <w:tcW w:w="4577" w:type="dxa"/>
          </w:tcPr>
          <w:p w14:paraId="660D7A1D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14:paraId="2E128BDE" w14:textId="77777777" w:rsidR="003274EA" w:rsidRDefault="003274E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3335BC33118449C59FC56D76FD82BAAB"/>
              </w:placeholder>
              <w:showingPlcHdr/>
              <w:date w:fullDate="2020-09-15T00:00:00Z">
                <w:dateFormat w:val="d' de 'MMMM' de 'yyyy"/>
                <w:lid w:val="pt-BR"/>
                <w:storeMappedDataAs w:val="dateTime"/>
                <w:calendar w:val="gregorian"/>
              </w:date>
            </w:sdtPr>
            <w:sdtEndPr/>
            <w:sdtContent>
              <w:p w14:paraId="188C9B9E" w14:textId="77777777" w:rsidR="003274EA" w:rsidRDefault="001E425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inserir uma data.</w:t>
                </w:r>
              </w:p>
            </w:sdtContent>
          </w:sdt>
          <w:p w14:paraId="653AB950" w14:textId="77777777" w:rsidR="003274EA" w:rsidRDefault="003274E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14:paraId="18E425C1" w14:textId="77777777" w:rsidR="003274EA" w:rsidRDefault="001E425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Legal / Procurador</w:t>
            </w:r>
          </w:p>
          <w:p w14:paraId="038921FA" w14:textId="77777777" w:rsidR="003274EA" w:rsidRDefault="003274E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14:paraId="3EE92486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14:paraId="112B0512" w14:textId="77777777" w:rsidR="003274EA" w:rsidRDefault="001E425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14:paraId="3A6E3598" w14:textId="77777777" w:rsidR="003274EA" w:rsidRDefault="003274E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14:paraId="05BDD719" w14:textId="77777777" w:rsidR="003274EA" w:rsidRDefault="003274EA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5EF17AD3" w14:textId="77777777" w:rsidR="003274EA" w:rsidRDefault="003274EA">
      <w:pPr>
        <w:tabs>
          <w:tab w:val="left" w:pos="1134"/>
        </w:tabs>
        <w:spacing w:after="0"/>
        <w:ind w:left="710"/>
        <w:jc w:val="both"/>
        <w:rPr>
          <w:rFonts w:ascii="Verdana" w:hAnsi="Verdana" w:cs="Verdana"/>
          <w:sz w:val="20"/>
          <w:szCs w:val="20"/>
        </w:rPr>
      </w:pPr>
    </w:p>
    <w:sectPr w:rsidR="003274EA">
      <w:headerReference w:type="default" r:id="rId18"/>
      <w:footerReference w:type="default" r:id="rId19"/>
      <w:headerReference w:type="first" r:id="rId20"/>
      <w:footerReference w:type="first" r:id="rId21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user" w:date="2021-07-01T08:34:00Z" w:initials="u">
    <w:p w14:paraId="7A3C41A4" w14:textId="77777777" w:rsidR="003274EA" w:rsidRDefault="001E425A">
      <w:pPr>
        <w:pStyle w:val="Textodecomentrio"/>
      </w:pPr>
      <w:r>
        <w:t>Acréscimo sugerido por Rio Bananal</w:t>
      </w:r>
    </w:p>
  </w:comment>
  <w:comment w:id="2" w:author="user" w:date="2021-07-01T08:36:00Z" w:initials="u">
    <w:p w14:paraId="110A6B31" w14:textId="77777777" w:rsidR="003274EA" w:rsidRDefault="001E425A">
      <w:pPr>
        <w:pStyle w:val="Textodecomentrio"/>
      </w:pPr>
      <w:r>
        <w:t>Acréscimo sugerido por Rio Bananal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A3C41A4" w15:done="0"/>
  <w15:commentEx w15:paraId="110A6B3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DFB107" w14:textId="77777777" w:rsidR="001E425A" w:rsidRDefault="001E425A">
      <w:pPr>
        <w:spacing w:line="240" w:lineRule="auto"/>
      </w:pPr>
      <w:r>
        <w:separator/>
      </w:r>
    </w:p>
  </w:endnote>
  <w:endnote w:type="continuationSeparator" w:id="0">
    <w:p w14:paraId="3455B45C" w14:textId="77777777" w:rsidR="001E425A" w:rsidRDefault="001E42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874BC2" w14:textId="77777777" w:rsidR="003274EA" w:rsidRDefault="003274EA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12723A3B" w14:textId="77777777" w:rsidR="003274EA" w:rsidRDefault="001E425A">
    <w:pPr>
      <w:tabs>
        <w:tab w:val="center" w:pos="4252"/>
        <w:tab w:val="right" w:pos="8504"/>
      </w:tabs>
      <w:spacing w:after="200" w:line="240" w:lineRule="auto"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2AE2F8" w14:textId="77777777" w:rsidR="003274EA" w:rsidRDefault="003274EA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5D52311D" w14:textId="77777777" w:rsidR="003274EA" w:rsidRDefault="001E425A">
    <w:pPr>
      <w:tabs>
        <w:tab w:val="center" w:pos="4252"/>
        <w:tab w:val="right" w:pos="8504"/>
      </w:tabs>
      <w:spacing w:after="200" w:line="240" w:lineRule="auto"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88A5D9" w14:textId="77777777" w:rsidR="003274EA" w:rsidRDefault="001E425A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164F5CA3" w14:textId="77777777" w:rsidR="003274EA" w:rsidRDefault="003274EA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E33EF" w14:textId="77777777" w:rsidR="003274EA" w:rsidRDefault="003274E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2AFD6A" w14:textId="77777777" w:rsidR="001E425A" w:rsidRDefault="001E425A">
      <w:pPr>
        <w:spacing w:after="0"/>
      </w:pPr>
      <w:r>
        <w:separator/>
      </w:r>
    </w:p>
  </w:footnote>
  <w:footnote w:type="continuationSeparator" w:id="0">
    <w:p w14:paraId="29B7CA26" w14:textId="77777777" w:rsidR="001E425A" w:rsidRDefault="001E425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2648A" w14:textId="77777777" w:rsidR="003274EA" w:rsidRDefault="001E425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6432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8" name="Imagem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m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7C77BD2C" w14:textId="77777777" w:rsidR="003274EA" w:rsidRDefault="001E425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18A14649" w14:textId="77777777" w:rsidR="003274EA" w:rsidRDefault="001E425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7E122E51" w14:textId="77777777" w:rsidR="003274EA" w:rsidRDefault="001E425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62D24C" w14:textId="77777777" w:rsidR="003274EA" w:rsidRDefault="001E425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3360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312A91A4" w14:textId="77777777" w:rsidR="003274EA" w:rsidRDefault="001E425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492206F0" w14:textId="77777777" w:rsidR="003274EA" w:rsidRDefault="001E425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AVENIDA PRESIDENTE VARGAS, 157 – CENTRO – CEP 29.680-000 - JOÃO NEIVA 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–ES</w:t>
    </w:r>
  </w:p>
  <w:p w14:paraId="3970EE2B" w14:textId="77777777" w:rsidR="003274EA" w:rsidRDefault="001E425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7AFB5" w14:textId="77777777" w:rsidR="003274EA" w:rsidRDefault="001E425A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b/>
        <w:color w:val="008000"/>
        <w:sz w:val="32"/>
        <w:szCs w:val="32"/>
      </w:rPr>
      <w:t>CABEÇALHO DA PREFEITURA</w:t>
    </w:r>
  </w:p>
  <w:p w14:paraId="5AFC992E" w14:textId="77777777" w:rsidR="003274EA" w:rsidRDefault="003274EA">
    <w:pPr>
      <w:pStyle w:val="Cabealho"/>
      <w:jc w:val="cent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ECDC7C" w14:textId="77777777" w:rsidR="003274EA" w:rsidRDefault="001E425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9504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m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0FD364C8" w14:textId="77777777" w:rsidR="003274EA" w:rsidRDefault="001E425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3BCDF724" w14:textId="77777777" w:rsidR="003274EA" w:rsidRDefault="001E425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678EF98A" w14:textId="77777777" w:rsidR="003274EA" w:rsidRDefault="001E425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E2AB2"/>
    <w:multiLevelType w:val="multilevel"/>
    <w:tmpl w:val="0D9E2AB2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89C"/>
    <w:multiLevelType w:val="multilevel"/>
    <w:tmpl w:val="76B2689C"/>
    <w:lvl w:ilvl="0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33E72"/>
    <w:rsid w:val="00052000"/>
    <w:rsid w:val="000527B4"/>
    <w:rsid w:val="0005293B"/>
    <w:rsid w:val="000724A9"/>
    <w:rsid w:val="00076C38"/>
    <w:rsid w:val="0008084B"/>
    <w:rsid w:val="00090F9F"/>
    <w:rsid w:val="000A19C3"/>
    <w:rsid w:val="000C18A8"/>
    <w:rsid w:val="000C20EC"/>
    <w:rsid w:val="000C7B86"/>
    <w:rsid w:val="000D47F0"/>
    <w:rsid w:val="001023C7"/>
    <w:rsid w:val="00102FA8"/>
    <w:rsid w:val="0012385A"/>
    <w:rsid w:val="00124FEC"/>
    <w:rsid w:val="00160337"/>
    <w:rsid w:val="001622F2"/>
    <w:rsid w:val="00167E84"/>
    <w:rsid w:val="001869F1"/>
    <w:rsid w:val="001957F0"/>
    <w:rsid w:val="001A0B6F"/>
    <w:rsid w:val="001A5038"/>
    <w:rsid w:val="001A5185"/>
    <w:rsid w:val="001B0A4E"/>
    <w:rsid w:val="001B6924"/>
    <w:rsid w:val="001C49D8"/>
    <w:rsid w:val="001D4362"/>
    <w:rsid w:val="001E425A"/>
    <w:rsid w:val="001F2162"/>
    <w:rsid w:val="001F695D"/>
    <w:rsid w:val="0023338A"/>
    <w:rsid w:val="00240F48"/>
    <w:rsid w:val="00244179"/>
    <w:rsid w:val="0024770C"/>
    <w:rsid w:val="00280284"/>
    <w:rsid w:val="00283427"/>
    <w:rsid w:val="00292103"/>
    <w:rsid w:val="002B01A7"/>
    <w:rsid w:val="002B227C"/>
    <w:rsid w:val="002B7BC9"/>
    <w:rsid w:val="002C673B"/>
    <w:rsid w:val="002D4E4C"/>
    <w:rsid w:val="002E1C88"/>
    <w:rsid w:val="002E22C2"/>
    <w:rsid w:val="002E409F"/>
    <w:rsid w:val="002F4E0B"/>
    <w:rsid w:val="00305974"/>
    <w:rsid w:val="003123E2"/>
    <w:rsid w:val="0032648F"/>
    <w:rsid w:val="003274EA"/>
    <w:rsid w:val="00340ED1"/>
    <w:rsid w:val="00347A75"/>
    <w:rsid w:val="00354DBA"/>
    <w:rsid w:val="00366E76"/>
    <w:rsid w:val="003764AF"/>
    <w:rsid w:val="00390FBB"/>
    <w:rsid w:val="003B2EC1"/>
    <w:rsid w:val="003E06A2"/>
    <w:rsid w:val="003E2D7E"/>
    <w:rsid w:val="003E4649"/>
    <w:rsid w:val="003F3DEA"/>
    <w:rsid w:val="003F7F5C"/>
    <w:rsid w:val="00403887"/>
    <w:rsid w:val="00406928"/>
    <w:rsid w:val="00414738"/>
    <w:rsid w:val="0042280D"/>
    <w:rsid w:val="00447F5B"/>
    <w:rsid w:val="00453545"/>
    <w:rsid w:val="0045472A"/>
    <w:rsid w:val="00466CD7"/>
    <w:rsid w:val="00475D3E"/>
    <w:rsid w:val="00477F42"/>
    <w:rsid w:val="0048182D"/>
    <w:rsid w:val="004B0D17"/>
    <w:rsid w:val="004C6688"/>
    <w:rsid w:val="004D3227"/>
    <w:rsid w:val="00506B00"/>
    <w:rsid w:val="005275FC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4E7A"/>
    <w:rsid w:val="005E6308"/>
    <w:rsid w:val="00614E2E"/>
    <w:rsid w:val="00630B46"/>
    <w:rsid w:val="00641749"/>
    <w:rsid w:val="006418DD"/>
    <w:rsid w:val="006433E8"/>
    <w:rsid w:val="006607A3"/>
    <w:rsid w:val="00662635"/>
    <w:rsid w:val="00675742"/>
    <w:rsid w:val="00681BAE"/>
    <w:rsid w:val="00687F33"/>
    <w:rsid w:val="00697D36"/>
    <w:rsid w:val="006B1159"/>
    <w:rsid w:val="006B3379"/>
    <w:rsid w:val="006B63D6"/>
    <w:rsid w:val="006C269C"/>
    <w:rsid w:val="006D34F1"/>
    <w:rsid w:val="006E6B6D"/>
    <w:rsid w:val="006F1ABD"/>
    <w:rsid w:val="006F64B0"/>
    <w:rsid w:val="007066ED"/>
    <w:rsid w:val="007833A7"/>
    <w:rsid w:val="00791BA0"/>
    <w:rsid w:val="007971CE"/>
    <w:rsid w:val="007A035E"/>
    <w:rsid w:val="007D3807"/>
    <w:rsid w:val="007D3D61"/>
    <w:rsid w:val="007F3ACF"/>
    <w:rsid w:val="007F52D4"/>
    <w:rsid w:val="00801D10"/>
    <w:rsid w:val="00803BC0"/>
    <w:rsid w:val="00807399"/>
    <w:rsid w:val="008121AA"/>
    <w:rsid w:val="0082326E"/>
    <w:rsid w:val="00847135"/>
    <w:rsid w:val="00855982"/>
    <w:rsid w:val="0085724C"/>
    <w:rsid w:val="0087108B"/>
    <w:rsid w:val="008953D5"/>
    <w:rsid w:val="008A2434"/>
    <w:rsid w:val="008B79A4"/>
    <w:rsid w:val="008C1A0F"/>
    <w:rsid w:val="008D1E96"/>
    <w:rsid w:val="008E6698"/>
    <w:rsid w:val="008F5B89"/>
    <w:rsid w:val="008F6E20"/>
    <w:rsid w:val="00900897"/>
    <w:rsid w:val="0091355D"/>
    <w:rsid w:val="009135B9"/>
    <w:rsid w:val="00933BD7"/>
    <w:rsid w:val="00935C9E"/>
    <w:rsid w:val="00951290"/>
    <w:rsid w:val="00956362"/>
    <w:rsid w:val="009672E1"/>
    <w:rsid w:val="009729A0"/>
    <w:rsid w:val="00983600"/>
    <w:rsid w:val="009850CC"/>
    <w:rsid w:val="00987D75"/>
    <w:rsid w:val="009B0D05"/>
    <w:rsid w:val="009B315E"/>
    <w:rsid w:val="009B3F80"/>
    <w:rsid w:val="009B6D09"/>
    <w:rsid w:val="009D26A5"/>
    <w:rsid w:val="00A04631"/>
    <w:rsid w:val="00A10484"/>
    <w:rsid w:val="00A3304E"/>
    <w:rsid w:val="00A54027"/>
    <w:rsid w:val="00A56484"/>
    <w:rsid w:val="00A92479"/>
    <w:rsid w:val="00AA4CB8"/>
    <w:rsid w:val="00AB2140"/>
    <w:rsid w:val="00AB4BFD"/>
    <w:rsid w:val="00AC478F"/>
    <w:rsid w:val="00AC4834"/>
    <w:rsid w:val="00AD7FAC"/>
    <w:rsid w:val="00AE1CEE"/>
    <w:rsid w:val="00AF1723"/>
    <w:rsid w:val="00B04CB9"/>
    <w:rsid w:val="00B2139B"/>
    <w:rsid w:val="00B27166"/>
    <w:rsid w:val="00B32480"/>
    <w:rsid w:val="00B35A10"/>
    <w:rsid w:val="00B377C9"/>
    <w:rsid w:val="00B37EBC"/>
    <w:rsid w:val="00B548D8"/>
    <w:rsid w:val="00B67AD8"/>
    <w:rsid w:val="00B72D98"/>
    <w:rsid w:val="00B73D93"/>
    <w:rsid w:val="00B802B6"/>
    <w:rsid w:val="00B940B5"/>
    <w:rsid w:val="00BA2089"/>
    <w:rsid w:val="00BA7CD0"/>
    <w:rsid w:val="00BB0752"/>
    <w:rsid w:val="00BB0A97"/>
    <w:rsid w:val="00BB2045"/>
    <w:rsid w:val="00BC4985"/>
    <w:rsid w:val="00BF1929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73F78"/>
    <w:rsid w:val="00CA6597"/>
    <w:rsid w:val="00CA6F4A"/>
    <w:rsid w:val="00CB474E"/>
    <w:rsid w:val="00CB4C7F"/>
    <w:rsid w:val="00CC016E"/>
    <w:rsid w:val="00CC2EAE"/>
    <w:rsid w:val="00CE07BA"/>
    <w:rsid w:val="00CE108A"/>
    <w:rsid w:val="00CE35EF"/>
    <w:rsid w:val="00CF0890"/>
    <w:rsid w:val="00CF430C"/>
    <w:rsid w:val="00D06440"/>
    <w:rsid w:val="00D1749B"/>
    <w:rsid w:val="00D359DB"/>
    <w:rsid w:val="00D44143"/>
    <w:rsid w:val="00D62DBE"/>
    <w:rsid w:val="00D65B8B"/>
    <w:rsid w:val="00D74AA0"/>
    <w:rsid w:val="00D95BAF"/>
    <w:rsid w:val="00DA1568"/>
    <w:rsid w:val="00DD2BBE"/>
    <w:rsid w:val="00DD3014"/>
    <w:rsid w:val="00DF17A4"/>
    <w:rsid w:val="00DF3EF4"/>
    <w:rsid w:val="00DF6E86"/>
    <w:rsid w:val="00DF713B"/>
    <w:rsid w:val="00E13C24"/>
    <w:rsid w:val="00E16523"/>
    <w:rsid w:val="00E362A2"/>
    <w:rsid w:val="00E54521"/>
    <w:rsid w:val="00E66640"/>
    <w:rsid w:val="00E7119A"/>
    <w:rsid w:val="00E76018"/>
    <w:rsid w:val="00E93133"/>
    <w:rsid w:val="00EA5674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51AD"/>
    <w:rsid w:val="00F309FE"/>
    <w:rsid w:val="00F324FF"/>
    <w:rsid w:val="00F32C4E"/>
    <w:rsid w:val="00F36E95"/>
    <w:rsid w:val="00F53DA3"/>
    <w:rsid w:val="00F72C37"/>
    <w:rsid w:val="00F72F3F"/>
    <w:rsid w:val="00F761A0"/>
    <w:rsid w:val="00F90900"/>
    <w:rsid w:val="00F95257"/>
    <w:rsid w:val="00F97065"/>
    <w:rsid w:val="00FA162A"/>
    <w:rsid w:val="00FB0DA7"/>
    <w:rsid w:val="00FC3910"/>
    <w:rsid w:val="00FD1E93"/>
    <w:rsid w:val="00FD262C"/>
    <w:rsid w:val="00FD5A1D"/>
    <w:rsid w:val="00FE63B8"/>
    <w:rsid w:val="19174438"/>
    <w:rsid w:val="35411E01"/>
    <w:rsid w:val="4B8458EE"/>
    <w:rsid w:val="4FF80E8D"/>
    <w:rsid w:val="64C21914"/>
    <w:rsid w:val="66DB4566"/>
    <w:rsid w:val="686C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8C15D3C9-94AC-48BE-817D-E5B57C7D3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4">
    <w:name w:val="Estilo4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microsoft.com/office/2011/relationships/people" Target="peop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689BAC6AAEF4E11BC042058D5DABD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D46E5-D39F-487C-8EA0-8F99F9AAA533}"/>
      </w:docPartPr>
      <w:docPartBody>
        <w:p w:rsidR="00DA7247" w:rsidRDefault="00726E31">
          <w:pPr>
            <w:pStyle w:val="9689BAC6AAEF4E11BC042058D5DABD47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75FA83DEC4B24D4FA0863C852BEB72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DC269F-94ED-4DEA-A15C-703F4351CE66}"/>
      </w:docPartPr>
      <w:docPartBody>
        <w:p w:rsidR="00DA7247" w:rsidRDefault="00726E31">
          <w:pPr>
            <w:pStyle w:val="75FA83DEC4B24D4FA0863C852BEB720F2"/>
          </w:pPr>
          <w:r>
            <w:rPr>
              <w:rStyle w:val="TextodoEspaoReservado"/>
              <w:rFonts w:ascii="Arial Narrow" w:hAnsi="Arial Narrow"/>
              <w:sz w:val="16"/>
            </w:rPr>
            <w:t>Clique aqui para digitar texto.</w:t>
          </w:r>
        </w:p>
      </w:docPartBody>
    </w:docPart>
    <w:docPart>
      <w:docPartPr>
        <w:name w:val="DF74851BFF1E495592DD09BDCC0030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64ED16-D7DD-4811-80F3-7C88C16BC5B7}"/>
      </w:docPartPr>
      <w:docPartBody>
        <w:p w:rsidR="00DA7247" w:rsidRDefault="00726E31">
          <w:pPr>
            <w:pStyle w:val="DF74851BFF1E495592DD09BDCC0030B11"/>
          </w:pPr>
          <w:r>
            <w:rPr>
              <w:rStyle w:val="TextodoEspaoReservado"/>
              <w:rFonts w:ascii="Arial Narrow" w:hAnsi="Arial Narrow"/>
              <w:sz w:val="18"/>
            </w:rPr>
            <w:t>Escolher um item.</w:t>
          </w:r>
        </w:p>
      </w:docPartBody>
    </w:docPart>
    <w:docPart>
      <w:docPartPr>
        <w:name w:val="D780C3DC1B2E4C3C8316E4740DC8B9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253588-5C4E-4A85-8934-81EC4BC78F4C}"/>
      </w:docPartPr>
      <w:docPartBody>
        <w:p w:rsidR="00DA7247" w:rsidRDefault="00726E31">
          <w:pPr>
            <w:pStyle w:val="D780C3DC1B2E4C3C8316E4740DC8B96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145A2853654487CBC1C42682EC8B0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98BA80-2B7A-446A-8CA0-F2CFC6B10F1A}"/>
      </w:docPartPr>
      <w:docPartBody>
        <w:p w:rsidR="00DA7247" w:rsidRDefault="00726E31">
          <w:pPr>
            <w:pStyle w:val="5145A2853654487CBC1C42682EC8B0F41"/>
          </w:pPr>
          <w:r>
            <w:rPr>
              <w:rStyle w:val="TextodoEspaoReservado"/>
              <w:rFonts w:ascii="Arial Narrow" w:hAnsi="Arial Narrow"/>
              <w:sz w:val="16"/>
            </w:rPr>
            <w:t>Clique aqui para digitar texto.</w:t>
          </w:r>
        </w:p>
      </w:docPartBody>
    </w:docPart>
    <w:docPart>
      <w:docPartPr>
        <w:name w:val="477E5EB9DDDA4C6F9C600AED626A03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868DFD-2457-4BA6-9326-C528F1E3A3BB}"/>
      </w:docPartPr>
      <w:docPartBody>
        <w:p w:rsidR="00DA7247" w:rsidRDefault="00726E31">
          <w:pPr>
            <w:pStyle w:val="477E5EB9DDDA4C6F9C600AED626A03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115C0D9D89404E887304F2CA9CA1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7E8FAC-435F-4B01-B9BC-49430C4FA7AD}"/>
      </w:docPartPr>
      <w:docPartBody>
        <w:p w:rsidR="00DA7247" w:rsidRDefault="00726E31">
          <w:pPr>
            <w:pStyle w:val="9E115C0D9D89404E887304F2CA9CA1B41"/>
          </w:pPr>
          <w:r>
            <w:rPr>
              <w:rStyle w:val="TextodoEspaoReservado"/>
              <w:rFonts w:ascii="Arial Narrow" w:hAnsi="Arial Narrow"/>
              <w:sz w:val="16"/>
            </w:rPr>
            <w:t>Clique aqui para digitar texto.</w:t>
          </w:r>
        </w:p>
      </w:docPartBody>
    </w:docPart>
    <w:docPart>
      <w:docPartPr>
        <w:name w:val="7B69BE5453C1425AB52CE3D65728A9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C157F2-E873-45AD-BFEE-324981CAB4C3}"/>
      </w:docPartPr>
      <w:docPartBody>
        <w:p w:rsidR="00DA7247" w:rsidRDefault="00726E31">
          <w:pPr>
            <w:pStyle w:val="7B69BE5453C1425AB52CE3D65728A9E9"/>
          </w:pPr>
          <w:r>
            <w:rPr>
              <w:rStyle w:val="TextodoEspaoReservado"/>
              <w:rFonts w:ascii="Arial Narrow" w:hAnsi="Arial Narrow"/>
              <w:sz w:val="14"/>
            </w:rPr>
            <w:t>Clique aqui</w:t>
          </w:r>
          <w:r>
            <w:rPr>
              <w:rStyle w:val="TextodoEspaoReservado"/>
              <w:rFonts w:ascii="Arial Narrow" w:hAnsi="Arial Narrow"/>
              <w:sz w:val="14"/>
            </w:rPr>
            <w:t xml:space="preserve"> para digitar texto.</w:t>
          </w:r>
        </w:p>
      </w:docPartBody>
    </w:docPart>
    <w:docPart>
      <w:docPartPr>
        <w:name w:val="DECEC7DECF5948A4A7DB742525D17D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83A598-B5FA-4AE4-8F85-B2F25268788E}"/>
      </w:docPartPr>
      <w:docPartBody>
        <w:p w:rsidR="00DA7247" w:rsidRDefault="00726E31">
          <w:pPr>
            <w:pStyle w:val="DECEC7DECF5948A4A7DB742525D17D8B1"/>
          </w:pPr>
          <w:r>
            <w:rPr>
              <w:rStyle w:val="TextodoEspaoReservado"/>
              <w:rFonts w:ascii="Arial Narrow" w:hAnsi="Arial Narrow"/>
              <w:sz w:val="16"/>
            </w:rPr>
            <w:t>Clique aqui para digitar texto.</w:t>
          </w:r>
        </w:p>
      </w:docPartBody>
    </w:docPart>
    <w:docPart>
      <w:docPartPr>
        <w:name w:val="E0AFDB31ADA94843907D769B5B7675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9A56A7-44BA-4F6A-B728-51DCE575C33F}"/>
      </w:docPartPr>
      <w:docPartBody>
        <w:p w:rsidR="00DA7247" w:rsidRDefault="00726E31">
          <w:pPr>
            <w:pStyle w:val="E0AFDB31ADA94843907D769B5B76757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537CCEDAA224826A1CDFEE2BC817C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14CC31-D455-4688-9754-B9BC92956E05}"/>
      </w:docPartPr>
      <w:docPartBody>
        <w:p w:rsidR="00DA7247" w:rsidRDefault="00726E31">
          <w:pPr>
            <w:pStyle w:val="3537CCEDAA224826A1CDFEE2BC817CDE1"/>
          </w:pPr>
          <w:r>
            <w:rPr>
              <w:rStyle w:val="TextodoEspaoReservado"/>
              <w:rFonts w:ascii="Arial Narrow" w:hAnsi="Arial Narrow"/>
              <w:sz w:val="16"/>
            </w:rPr>
            <w:t>Clique aqui para digitar texto.</w:t>
          </w:r>
        </w:p>
      </w:docPartBody>
    </w:docPart>
    <w:docPart>
      <w:docPartPr>
        <w:name w:val="BF5C9C0DE3104D86B79AECF3A99444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5537B2-5149-4B97-900F-37425C0F60B7}"/>
      </w:docPartPr>
      <w:docPartBody>
        <w:p w:rsidR="00DA7247" w:rsidRDefault="00726E31">
          <w:pPr>
            <w:pStyle w:val="BF5C9C0DE3104D86B79AECF3A994448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F47E358C3346AEB3DD018013DA08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C5FE8F-CACA-41EE-AAAE-665897BA9C73}"/>
      </w:docPartPr>
      <w:docPartBody>
        <w:p w:rsidR="00DA7247" w:rsidRDefault="00726E31">
          <w:pPr>
            <w:pStyle w:val="19F47E358C3346AEB3DD018013DA089B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DE5CD9D4B5A0415493A9942DD65536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A88E62-1460-4CF1-918C-78FA1F5F9A29}"/>
      </w:docPartPr>
      <w:docPartBody>
        <w:p w:rsidR="00DA7247" w:rsidRDefault="00726E31">
          <w:pPr>
            <w:pStyle w:val="DE5CD9D4B5A0415493A9942DD65536B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658A88BD3C400AAC114266445C92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4B2C6D-21A1-48EE-911D-449DA7307E98}"/>
      </w:docPartPr>
      <w:docPartBody>
        <w:p w:rsidR="00DA7247" w:rsidRDefault="00726E31">
          <w:pPr>
            <w:pStyle w:val="D9658A88BD3C400AAC114266445C9230"/>
          </w:pPr>
          <w:r>
            <w:rPr>
              <w:rStyle w:val="TextodoEspaoReservado"/>
              <w:rFonts w:ascii="Arial Narrow" w:hAnsi="Arial Narrow"/>
            </w:rPr>
            <w:t>Clique aq</w:t>
          </w:r>
          <w:r>
            <w:rPr>
              <w:rStyle w:val="TextodoEspaoReservado"/>
              <w:rFonts w:ascii="Arial Narrow" w:hAnsi="Arial Narrow"/>
            </w:rPr>
            <w:t>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170431293D324205AA985115CD8EC5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BCFA93-C976-4584-8D8E-A53C72B2E7D0}"/>
      </w:docPartPr>
      <w:docPartBody>
        <w:p w:rsidR="00DA7247" w:rsidRDefault="00726E31">
          <w:pPr>
            <w:pStyle w:val="170431293D324205AA985115CD8EC53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F94B92C96A44AE283BD51320CB166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CE1D23-0F69-4A03-B288-9235F230C162}"/>
      </w:docPartPr>
      <w:docPartBody>
        <w:p w:rsidR="00DA7247" w:rsidRDefault="00726E31">
          <w:pPr>
            <w:pStyle w:val="9F94B92C96A44AE283BD51320CB16671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209840B74A34ED3ACB15DCE4ED39F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335F4A-2FB3-4C9B-A45B-950D519E06BA}"/>
      </w:docPartPr>
      <w:docPartBody>
        <w:p w:rsidR="00DA7247" w:rsidRDefault="00726E31">
          <w:pPr>
            <w:pStyle w:val="C209840B74A34ED3ACB15DCE4ED39F2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FB0AAE0AD9423E8C07802EA6E965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763B75-1AA7-45E9-8121-F77B6BC766EE}"/>
      </w:docPartPr>
      <w:docPartBody>
        <w:p w:rsidR="00DA7247" w:rsidRDefault="00726E31">
          <w:pPr>
            <w:pStyle w:val="58FB0AAE0AD9423E8C07802EA6E965E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6D0E88F1CCE4DA4968678385A0C59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BBA80C-A35A-4B81-97C8-98D7A978FB1C}"/>
      </w:docPartPr>
      <w:docPartBody>
        <w:p w:rsidR="00DA7247" w:rsidRDefault="00726E31">
          <w:pPr>
            <w:pStyle w:val="66D0E88F1CCE4DA4968678385A0C59D91"/>
          </w:pPr>
          <w:r>
            <w:rPr>
              <w:rStyle w:val="TextodoEspaoReservado"/>
              <w:rFonts w:ascii="Arial Narrow" w:hAnsi="Arial Narrow"/>
              <w:sz w:val="14"/>
            </w:rPr>
            <w:t>Cli</w:t>
          </w:r>
          <w:r>
            <w:rPr>
              <w:rStyle w:val="TextodoEspaoReservado"/>
              <w:rFonts w:ascii="Arial Narrow" w:hAnsi="Arial Narrow"/>
              <w:sz w:val="14"/>
            </w:rPr>
            <w:t>que aqui para digitar texto.</w:t>
          </w:r>
        </w:p>
      </w:docPartBody>
    </w:docPart>
    <w:docPart>
      <w:docPartPr>
        <w:name w:val="F2E09D9E3DA1447EA4B04BAC9BA985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F24029-25B3-4098-AD79-A3557017BD76}"/>
      </w:docPartPr>
      <w:docPartBody>
        <w:p w:rsidR="00DA7247" w:rsidRDefault="00726E31">
          <w:pPr>
            <w:pStyle w:val="F2E09D9E3DA1447EA4B04BAC9BA985DC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9F8A84AC75DB4016B2B8CA0A93357C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804E3D-2F0D-49C8-ACDF-7393C9BFCE13}"/>
      </w:docPartPr>
      <w:docPartBody>
        <w:p w:rsidR="00DA7247" w:rsidRDefault="00726E31">
          <w:pPr>
            <w:pStyle w:val="9F8A84AC75DB4016B2B8CA0A93357C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21272A95BC48A98826145F0A7A2A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5D5071-338A-4A49-BF4E-08B65C133A21}"/>
      </w:docPartPr>
      <w:docPartBody>
        <w:p w:rsidR="00DA7247" w:rsidRDefault="00726E31">
          <w:pPr>
            <w:pStyle w:val="FE21272A95BC48A98826145F0A7A2A68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AC54E2A1517B492A93EE589E8D2E70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742A46-78F4-43EB-BEE3-D44899CFF840}"/>
      </w:docPartPr>
      <w:docPartBody>
        <w:p w:rsidR="00DA7247" w:rsidRDefault="00726E31">
          <w:pPr>
            <w:pStyle w:val="AC54E2A1517B492A93EE589E8D2E705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11297298FB40C08826052C4EFC36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C317EA-E4D7-4F77-81AD-3A6331725CD8}"/>
      </w:docPartPr>
      <w:docPartBody>
        <w:p w:rsidR="00DA7247" w:rsidRDefault="00726E31">
          <w:pPr>
            <w:pStyle w:val="F011297298FB40C08826052C4EFC3618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C401FFA315D8475AB671AFC3E58E8A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77D2B8-19A9-47FE-9CBE-7BF3601BAD2D}"/>
      </w:docPartPr>
      <w:docPartBody>
        <w:p w:rsidR="00DA7247" w:rsidRDefault="00726E31">
          <w:pPr>
            <w:pStyle w:val="C401FFA315D8475AB671AFC3E58E8AA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4DD8C11C0DE4026839452B04DE187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3EF810-8505-4981-ABBC-D12FD2D89011}"/>
      </w:docPartPr>
      <w:docPartBody>
        <w:p w:rsidR="00DA7247" w:rsidRDefault="00726E31">
          <w:pPr>
            <w:pStyle w:val="D4DD8C11C0DE4026839452B04DE1878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5C71353D1D448A4A547D3510378E6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153310-B721-42CA-BD29-EC5B42A72AC2}"/>
      </w:docPartPr>
      <w:docPartBody>
        <w:p w:rsidR="00DA7247" w:rsidRDefault="00726E31">
          <w:pPr>
            <w:pStyle w:val="B5C71353D1D448A4A547D3510378E6B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73E2A4097D4E0094DC73C0E372A8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293A0C-7962-4AD9-8106-4CC160A037F6}"/>
      </w:docPartPr>
      <w:docPartBody>
        <w:p w:rsidR="00DA7247" w:rsidRDefault="00726E31">
          <w:pPr>
            <w:pStyle w:val="B273E2A4097D4E0094DC73C0E372A8C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94D60070B044CDBBADD18E0D6801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D89059-AC24-4DED-8E7A-7018263880D9}"/>
      </w:docPartPr>
      <w:docPartBody>
        <w:p w:rsidR="00DA7247" w:rsidRDefault="00726E31">
          <w:pPr>
            <w:pStyle w:val="7194D60070B044CDBBADD18E0D68016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6ACE3D0FB7B4EF49A2641DE12C057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FD2B9E-8B85-4855-9592-A0A4AE2725F0}"/>
      </w:docPartPr>
      <w:docPartBody>
        <w:p w:rsidR="00DA7247" w:rsidRDefault="00726E31">
          <w:pPr>
            <w:pStyle w:val="D6ACE3D0FB7B4EF49A2641DE12C0579E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47A9BCAA23244A8A6FDD22736CD2F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9DB1D6-AECE-4043-A1CF-3D9AAAD4D339}"/>
      </w:docPartPr>
      <w:docPartBody>
        <w:p w:rsidR="00DA7247" w:rsidRDefault="00726E31">
          <w:pPr>
            <w:pStyle w:val="047A9BCAA23244A8A6FDD22736CD2F5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3B08A9119814AD9BE190802BBEE3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7A2C77-8C6E-42F0-BD20-5D9AE6EA2FDA}"/>
      </w:docPartPr>
      <w:docPartBody>
        <w:p w:rsidR="00DA7247" w:rsidRDefault="00726E31">
          <w:pPr>
            <w:pStyle w:val="23B08A9119814AD9BE190802BBEE3E3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93DC17E1F5047B986993C936F0064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4D918-D9A7-4464-A072-DC4B68E44C6D}"/>
      </w:docPartPr>
      <w:docPartBody>
        <w:p w:rsidR="00DA7247" w:rsidRDefault="00726E31">
          <w:pPr>
            <w:pStyle w:val="093DC17E1F5047B986993C936F0064F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D019CBA76B4B99BAF4B97C7E7E6C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2B8718-0742-48FD-B694-4717DA7B7C11}"/>
      </w:docPartPr>
      <w:docPartBody>
        <w:p w:rsidR="00DA7247" w:rsidRDefault="00726E31">
          <w:pPr>
            <w:pStyle w:val="94D019CBA76B4B99BAF4B97C7E7E6C7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11A6125A514D52AE22A2948C0606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2F08B-BD3C-4E6C-A57D-9ADFE9BD36E2}"/>
      </w:docPartPr>
      <w:docPartBody>
        <w:p w:rsidR="00DA7247" w:rsidRDefault="00726E31">
          <w:pPr>
            <w:pStyle w:val="9911A6125A514D52AE22A2948C06069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</w:t>
          </w:r>
          <w:r>
            <w:rPr>
              <w:rStyle w:val="TextodoEspaoReservado"/>
              <w:rFonts w:ascii="Arial Narrow" w:hAnsi="Arial Narrow"/>
              <w:sz w:val="14"/>
            </w:rPr>
            <w:t>to.</w:t>
          </w:r>
        </w:p>
      </w:docPartBody>
    </w:docPart>
    <w:docPart>
      <w:docPartPr>
        <w:name w:val="10C5E5A569364F33BE1C687D0D8653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89618A-DE6D-4AB3-87F8-EFEA51504B2B}"/>
      </w:docPartPr>
      <w:docPartBody>
        <w:p w:rsidR="00DA7247" w:rsidRDefault="00726E31">
          <w:pPr>
            <w:pStyle w:val="10C5E5A569364F33BE1C687D0D8653E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D8413792C694FAEA1D42DA8D08CB5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68E0C-A0DF-47F5-ADC1-40C54C4D77E6}"/>
      </w:docPartPr>
      <w:docPartBody>
        <w:p w:rsidR="00DA7247" w:rsidRDefault="00726E31">
          <w:pPr>
            <w:pStyle w:val="AD8413792C694FAEA1D42DA8D08CB56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C8DB2D43ED4B51BB27E7BE9D36AD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C501FB-2C4F-4F6B-9D36-86AB9F4D74AB}"/>
      </w:docPartPr>
      <w:docPartBody>
        <w:p w:rsidR="00DA7247" w:rsidRDefault="00726E31">
          <w:pPr>
            <w:pStyle w:val="52C8DB2D43ED4B51BB27E7BE9D36AD0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9CA54229B7A4BC7A12FB11FF7E5A3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70B565-F708-4B67-A07F-297EE7695BB8}"/>
      </w:docPartPr>
      <w:docPartBody>
        <w:p w:rsidR="00DA7247" w:rsidRDefault="00726E31">
          <w:pPr>
            <w:pStyle w:val="69CA54229B7A4BC7A12FB11FF7E5A35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C29FE634DD7447A9C5052D57D4568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D0AB1E-3CDF-4DE3-A23A-5B6705DF26CC}"/>
      </w:docPartPr>
      <w:docPartBody>
        <w:p w:rsidR="00DA7247" w:rsidRDefault="00726E31">
          <w:pPr>
            <w:pStyle w:val="0C29FE634DD7447A9C5052D57D45688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FB48D468A74D458330A1ACF33E32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C03C18-626E-498E-905D-5B343727F024}"/>
      </w:docPartPr>
      <w:docPartBody>
        <w:p w:rsidR="00DA7247" w:rsidRDefault="00726E31">
          <w:pPr>
            <w:pStyle w:val="9AFB48D468A74D458330A1ACF33E322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0777CC805694C8D9EA5F3BD283ED5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73A799-FBEE-4EBA-B28B-23AC1B9F740C}"/>
      </w:docPartPr>
      <w:docPartBody>
        <w:p w:rsidR="00DA7247" w:rsidRDefault="00726E31">
          <w:pPr>
            <w:pStyle w:val="D0777CC805694C8D9EA5F3BD283ED5C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100851E9CB428A89B24CAFAC9D8B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CE3EDD-EA30-4625-BD82-E54ED94B8629}"/>
      </w:docPartPr>
      <w:docPartBody>
        <w:p w:rsidR="00DA7247" w:rsidRDefault="00726E31">
          <w:pPr>
            <w:pStyle w:val="61100851E9CB428A89B24CAFAC9D8B5E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269E1459F53741E197C8F98405530C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A14CDB-65FA-406B-97B8-F40628A1BC9D}"/>
      </w:docPartPr>
      <w:docPartBody>
        <w:p w:rsidR="00DA7247" w:rsidRDefault="00726E31">
          <w:pPr>
            <w:pStyle w:val="269E1459F53741E197C8F98405530C8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9402A72F8A14036ABDC9F28DBFDE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A99D5B-F38A-4C13-8CA8-1B5F92170C14}"/>
      </w:docPartPr>
      <w:docPartBody>
        <w:p w:rsidR="00DA7247" w:rsidRDefault="00726E31">
          <w:pPr>
            <w:pStyle w:val="09402A72F8A14036ABDC9F28DBFDE49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0E4ACBB2FE4D72BF134B364F365F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D09E83-4CA5-473E-9C21-9DAA36BF76C0}"/>
      </w:docPartPr>
      <w:docPartBody>
        <w:p w:rsidR="00DA7247" w:rsidRDefault="00726E31">
          <w:pPr>
            <w:pStyle w:val="330E4ACBB2FE4D72BF134B364F365F2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05917BB00241459C3992BCA1C2F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42FCF4-B1A0-4806-9536-8E42A9CED399}"/>
      </w:docPartPr>
      <w:docPartBody>
        <w:p w:rsidR="00DA7247" w:rsidRDefault="00726E31">
          <w:pPr>
            <w:pStyle w:val="BC05917BB00241459C3992BCA1C2F91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123787B70F42BE8DF995FD8709CF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14FD81-2649-4355-B5C4-23841F6AFF98}"/>
      </w:docPartPr>
      <w:docPartBody>
        <w:p w:rsidR="00DA7247" w:rsidRDefault="00726E31">
          <w:pPr>
            <w:pStyle w:val="BB123787B70F42BE8DF995FD8709CF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E1A1A30F4D4EEFAD30D3720EBE4C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36415E-19DA-491A-92EF-786142F8E0C9}"/>
      </w:docPartPr>
      <w:docPartBody>
        <w:p w:rsidR="00DA7247" w:rsidRDefault="00726E31">
          <w:pPr>
            <w:pStyle w:val="C2E1A1A30F4D4EEFAD30D3720EBE4C7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35755B10F5453092DCA5D58ADF5A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FAFE6-8746-46C6-A5FA-12FB7ECAD574}"/>
      </w:docPartPr>
      <w:docPartBody>
        <w:p w:rsidR="00DA7247" w:rsidRDefault="00726E31">
          <w:pPr>
            <w:pStyle w:val="6435755B10F5453092DCA5D58ADF5A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09AFD86B464B36B81251C5338BBD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0F17A-2BDE-4989-AEEB-CD8237634509}"/>
      </w:docPartPr>
      <w:docPartBody>
        <w:p w:rsidR="00DA7247" w:rsidRDefault="00726E31">
          <w:pPr>
            <w:pStyle w:val="1109AFD86B464B36B81251C5338BBD7B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14566396A00B4A9A8DC6BCCB7FCBA5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FE2F83-9AE5-43DE-87D1-15D81AEF2BD5}"/>
      </w:docPartPr>
      <w:docPartBody>
        <w:p w:rsidR="00DA7247" w:rsidRDefault="00726E31">
          <w:pPr>
            <w:pStyle w:val="14566396A00B4A9A8DC6BCCB7FCBA5F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D0124A8BB3401EA6673231DEE6D4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CCE5C9-5A51-4222-8D03-157127C25890}"/>
      </w:docPartPr>
      <w:docPartBody>
        <w:p w:rsidR="00DA7247" w:rsidRDefault="00726E31">
          <w:pPr>
            <w:pStyle w:val="18D0124A8BB3401EA6673231DEE6D4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6F0F22266446768F16FEF788F3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1E70B2-2D42-49AB-B051-37571AAB6097}"/>
      </w:docPartPr>
      <w:docPartBody>
        <w:p w:rsidR="00DA7247" w:rsidRDefault="00726E31">
          <w:pPr>
            <w:pStyle w:val="556F0F22266446768F16FEF788F3D03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61A9C85B3884D0DA1223CDAF66C34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9CA6C8-EA7A-46CB-8A57-C90DFE0A397C}"/>
      </w:docPartPr>
      <w:docPartBody>
        <w:p w:rsidR="00DA7247" w:rsidRDefault="00726E31">
          <w:pPr>
            <w:pStyle w:val="261A9C85B3884D0DA1223CDAF66C349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F9EF435F937433C9F02C68C0B7730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2B77E2-6315-4617-9D15-4BAEA8A4A4FF}"/>
      </w:docPartPr>
      <w:docPartBody>
        <w:p w:rsidR="00DA7247" w:rsidRDefault="00726E31">
          <w:pPr>
            <w:pStyle w:val="3F9EF435F937433C9F02C68C0B7730E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0D803B87EC47F3996DC0EF3431E4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D6EDA2-17B7-454B-A4E0-57134BFC2AF7}"/>
      </w:docPartPr>
      <w:docPartBody>
        <w:p w:rsidR="00DA7247" w:rsidRDefault="00726E31">
          <w:pPr>
            <w:pStyle w:val="7D0D803B87EC47F3996DC0EF3431E47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C6479D9AFF74DF1AF5973DF954FA5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1B73B1-A48A-43AA-AABD-7D184E643890}"/>
      </w:docPartPr>
      <w:docPartBody>
        <w:p w:rsidR="00DA7247" w:rsidRDefault="00726E31">
          <w:pPr>
            <w:pStyle w:val="1C6479D9AFF74DF1AF5973DF954FA50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48A89B0F9AA4ED69D98149BACCE95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3C6982-E01E-4756-B262-66CF8F4E44FA}"/>
      </w:docPartPr>
      <w:docPartBody>
        <w:p w:rsidR="00DA7247" w:rsidRDefault="00726E31">
          <w:pPr>
            <w:pStyle w:val="C48A89B0F9AA4ED69D98149BACCE950A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246C1A2C16F8425BBD9E59F3B6A624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85086B-63AE-4309-BFB2-7686786CA6D8}"/>
      </w:docPartPr>
      <w:docPartBody>
        <w:p w:rsidR="00DA7247" w:rsidRDefault="00726E31">
          <w:pPr>
            <w:pStyle w:val="246C1A2C16F8425BBD9E59F3B6A6248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53851B616546FFB2C0AFEBE5A143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01440B-F664-4CD2-84BD-EE5DEEDEF6DC}"/>
      </w:docPartPr>
      <w:docPartBody>
        <w:p w:rsidR="00DA7247" w:rsidRDefault="00726E31">
          <w:pPr>
            <w:pStyle w:val="9753851B616546FFB2C0AFEBE5A1435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651ABB13B6C47489F9230116B4D75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F8AA09-0CA2-47BC-B092-A3E6896C9339}"/>
      </w:docPartPr>
      <w:docPartBody>
        <w:p w:rsidR="00DA7247" w:rsidRDefault="00726E31">
          <w:pPr>
            <w:pStyle w:val="8651ABB13B6C47489F9230116B4D75B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6B0A9FB95F4F138B28762BCE4AB9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976E7D-958D-453C-BE8C-A5CDA5F6F4E5}"/>
      </w:docPartPr>
      <w:docPartBody>
        <w:p w:rsidR="00DA7247" w:rsidRDefault="00726E31">
          <w:pPr>
            <w:pStyle w:val="506B0A9FB95F4F138B28762BCE4AB9C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DED1E4662204292AC175939B7F950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7C37CE-0ECA-44C4-9E9B-48A6B05F832A}"/>
      </w:docPartPr>
      <w:docPartBody>
        <w:p w:rsidR="00DA7247" w:rsidRDefault="00726E31">
          <w:pPr>
            <w:pStyle w:val="BDED1E4662204292AC175939B7F950F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4E2AE8FC0E8419FBBBA99BDC71D17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3EC7CA-042F-4A41-B68E-EA064E3C3559}"/>
      </w:docPartPr>
      <w:docPartBody>
        <w:p w:rsidR="00DA7247" w:rsidRDefault="00726E31">
          <w:pPr>
            <w:pStyle w:val="34E2AE8FC0E8419FBBBA99BDC71D178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DBF6A34D2E0491FBFFC989A22F9A2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0A3C21-771A-4B52-B398-213111684809}"/>
      </w:docPartPr>
      <w:docPartBody>
        <w:p w:rsidR="00DA7247" w:rsidRDefault="00726E31">
          <w:pPr>
            <w:pStyle w:val="2DBF6A34D2E0491FBFFC989A22F9A23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0008323F6442ADAE7EDD84B4A590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E7D87D-89FC-40AF-A202-039DA3E38B53}"/>
      </w:docPartPr>
      <w:docPartBody>
        <w:p w:rsidR="00DA7247" w:rsidRDefault="00726E31">
          <w:pPr>
            <w:pStyle w:val="550008323F6442ADAE7EDD84B4A5903B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73E3DABBBB574C4DBB722F1BFD1CB3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3A3F58-16E7-442F-8142-4809B4C91ADF}"/>
      </w:docPartPr>
      <w:docPartBody>
        <w:p w:rsidR="00DA7247" w:rsidRDefault="00726E31">
          <w:pPr>
            <w:pStyle w:val="73E3DABBBB574C4DBB722F1BFD1CB3B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0CAA27E47FF4B81B507594B298CA6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0C1916-D23B-47A2-BDB0-0B9D4C5268C4}"/>
      </w:docPartPr>
      <w:docPartBody>
        <w:p w:rsidR="00DA7247" w:rsidRDefault="00726E31">
          <w:pPr>
            <w:pStyle w:val="20CAA27E47FF4B81B507594B298CA6F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32704E474242E3B4EF5E2571172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512C49-DEA4-4832-8D39-94A32F92E6D6}"/>
      </w:docPartPr>
      <w:docPartBody>
        <w:p w:rsidR="00DA7247" w:rsidRDefault="00726E31">
          <w:pPr>
            <w:pStyle w:val="C232704E474242E3B4EF5E257117275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2614B126764F3EBBB8588B6C238F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7EA2D9-681D-4CFD-879D-32876EB67087}"/>
      </w:docPartPr>
      <w:docPartBody>
        <w:p w:rsidR="00DA7247" w:rsidRDefault="00726E31">
          <w:pPr>
            <w:pStyle w:val="5A2614B126764F3EBBB8588B6C238FF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3A9E4CE99B44F89E8B129A313DC0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D2228-7ABA-4C7D-951A-FED20D645073}"/>
      </w:docPartPr>
      <w:docPartBody>
        <w:p w:rsidR="00DA7247" w:rsidRDefault="00726E31">
          <w:pPr>
            <w:pStyle w:val="B63A9E4CE99B44F89E8B129A313DC07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C75E206F7C4D6EB82C2CD4260530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7937C9-C875-439F-980D-2CB8EC6020C8}"/>
      </w:docPartPr>
      <w:docPartBody>
        <w:p w:rsidR="00DA7247" w:rsidRDefault="00726E31">
          <w:pPr>
            <w:pStyle w:val="63C75E206F7C4D6EB82C2CD4260530E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08226165BF4A3C9FF365E907F6B7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84299D-5012-40AA-8FBC-A2BA0FC743FB}"/>
      </w:docPartPr>
      <w:docPartBody>
        <w:p w:rsidR="00DA7247" w:rsidRDefault="00726E31">
          <w:pPr>
            <w:pStyle w:val="8D08226165BF4A3C9FF365E907F6B7A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44D14F935C4BBFBD9CEECD611613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41F922-64CB-4C5D-B0F2-B257DADB1272}"/>
      </w:docPartPr>
      <w:docPartBody>
        <w:p w:rsidR="00DA7247" w:rsidRDefault="00726E31">
          <w:pPr>
            <w:pStyle w:val="7E44D14F935C4BBFBD9CEECD61161356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C0EEDF10FCA34A72B37AEE55A8D111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729C9B-9ABD-4310-AF5A-3A8047245E7F}"/>
      </w:docPartPr>
      <w:docPartBody>
        <w:p w:rsidR="00DA7247" w:rsidRDefault="00726E31">
          <w:pPr>
            <w:pStyle w:val="C0EEDF10FCA34A72B37AEE55A8D111C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2CA5CD3C8044D0BAAD0E9056DD70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6FE7E4-5662-45D3-BF9E-BE8BDAD7AB4C}"/>
      </w:docPartPr>
      <w:docPartBody>
        <w:p w:rsidR="00DA7247" w:rsidRDefault="00726E31">
          <w:pPr>
            <w:pStyle w:val="5B2CA5CD3C8044D0BAAD0E9056DD70F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B029B74EAC40518B23F13C0B292B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2D0F9-501C-4B79-82CA-4AF02246D0FA}"/>
      </w:docPartPr>
      <w:docPartBody>
        <w:p w:rsidR="00DA7247" w:rsidRDefault="00726E31">
          <w:pPr>
            <w:pStyle w:val="63B029B74EAC40518B23F13C0B292B8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1C84ECD46AD405EAEED5131D2C5B2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1E26E4-C73B-48F0-BC2A-A2E6D73E2DC0}"/>
      </w:docPartPr>
      <w:docPartBody>
        <w:p w:rsidR="00DA7247" w:rsidRDefault="00726E31">
          <w:pPr>
            <w:pStyle w:val="31C84ECD46AD405EAEED5131D2C5B29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B2EE1DD76A545A4AB16013E369041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4EEC40-BB9D-40B5-868F-E3FCAC07231B}"/>
      </w:docPartPr>
      <w:docPartBody>
        <w:p w:rsidR="00DA7247" w:rsidRDefault="00726E31">
          <w:pPr>
            <w:pStyle w:val="FB2EE1DD76A545A4AB16013E3690417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65F71C2D6C4B568F94AFC166414C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39DCA-7493-47FE-A37E-380421610B50}"/>
      </w:docPartPr>
      <w:docPartBody>
        <w:p w:rsidR="00DA7247" w:rsidRDefault="00726E31">
          <w:pPr>
            <w:pStyle w:val="BE65F71C2D6C4B568F94AFC166414CD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2482D59C55E400EB32803D6FD639B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E633D9-3411-4E66-A0EF-D993125B5E48}"/>
      </w:docPartPr>
      <w:docPartBody>
        <w:p w:rsidR="00DA7247" w:rsidRDefault="00726E31">
          <w:pPr>
            <w:pStyle w:val="A2482D59C55E400EB32803D6FD639B9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CD3360D63F43D6BF51E92D4F7927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293BA-DDC7-4B84-964D-91C5D61E4D1C}"/>
      </w:docPartPr>
      <w:docPartBody>
        <w:p w:rsidR="00DA7247" w:rsidRDefault="00726E31">
          <w:pPr>
            <w:pStyle w:val="E1CD3360D63F43D6BF51E92D4F792779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D0588934955441E0B4E3DB500E058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E80E96-861A-42DA-9B0E-3787633AA7A8}"/>
      </w:docPartPr>
      <w:docPartBody>
        <w:p w:rsidR="00DA7247" w:rsidRDefault="00726E31">
          <w:pPr>
            <w:pStyle w:val="D0588934955441E0B4E3DB500E05806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4830217A5A4B4AB17DAE9AA24CBA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D2BA0B-38D8-4373-AED7-FA3963E003F5}"/>
      </w:docPartPr>
      <w:docPartBody>
        <w:p w:rsidR="00DA7247" w:rsidRDefault="00726E31">
          <w:pPr>
            <w:pStyle w:val="844830217A5A4B4AB17DAE9AA24CBAA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587983BA7A4BB0BE88DCECEDB584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618481-9ED4-4515-B158-EBFE511E646F}"/>
      </w:docPartPr>
      <w:docPartBody>
        <w:p w:rsidR="00DA7247" w:rsidRDefault="00726E31">
          <w:pPr>
            <w:pStyle w:val="42587983BA7A4BB0BE88DCECEDB58448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E1647FA23758472AB9B45167B79D4F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868C0A-797B-4BEE-B42C-E1A312B81350}"/>
      </w:docPartPr>
      <w:docPartBody>
        <w:p w:rsidR="00DA7247" w:rsidRDefault="00726E31">
          <w:pPr>
            <w:pStyle w:val="E1647FA23758472AB9B45167B79D4FB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0C46BD0EC75464EB1B5CA545AFDE2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E97073-05BB-4A9E-BEB7-E3ED8CE6DB6F}"/>
      </w:docPartPr>
      <w:docPartBody>
        <w:p w:rsidR="00DA7247" w:rsidRDefault="00726E31">
          <w:pPr>
            <w:pStyle w:val="A0C46BD0EC75464EB1B5CA545AFDE220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5821E532F5F74058A0A447D439D19D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A23EB7-727A-4DE4-A8E7-E75ECFF354A8}"/>
      </w:docPartPr>
      <w:docPartBody>
        <w:p w:rsidR="00DA7247" w:rsidRDefault="00726E31">
          <w:pPr>
            <w:pStyle w:val="5821E532F5F74058A0A447D439D19D2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09759082224F7C8077B130D8E3A7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0E38D6-124D-4D9D-910F-68E7F5D99FB9}"/>
      </w:docPartPr>
      <w:docPartBody>
        <w:p w:rsidR="00DA7247" w:rsidRDefault="00726E31">
          <w:pPr>
            <w:pStyle w:val="5709759082224F7C8077B130D8E3A7B31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A7B6D6BE6CB348949829A17C0B7190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E26A79-B116-4B0C-B716-E4A3C737BC26}"/>
      </w:docPartPr>
      <w:docPartBody>
        <w:p w:rsidR="00DA7247" w:rsidRDefault="00726E31">
          <w:pPr>
            <w:pStyle w:val="A7B6D6BE6CB348949829A17C0B71901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88430E55DF54808B2B6D809DCFB6A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71BE97-2F22-478D-AB5B-EE640E06565B}"/>
      </w:docPartPr>
      <w:docPartBody>
        <w:p w:rsidR="00DA7247" w:rsidRDefault="00726E31">
          <w:pPr>
            <w:pStyle w:val="888430E55DF54808B2B6D809DCFB6A09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9CD0481BD28D4A15A4B6A5387F55D7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A2FCD7-D95E-4132-B441-F6643D5B1204}"/>
      </w:docPartPr>
      <w:docPartBody>
        <w:p w:rsidR="00DA7247" w:rsidRDefault="00726E31">
          <w:pPr>
            <w:pStyle w:val="9CD0481BD28D4A15A4B6A5387F55D78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A1851DDD42436E83A1B9167AFF70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46A04-FC89-4A1C-AA89-F960853A5F10}"/>
      </w:docPartPr>
      <w:docPartBody>
        <w:p w:rsidR="00DA7247" w:rsidRDefault="00726E31">
          <w:pPr>
            <w:pStyle w:val="7CA1851DDD42436E83A1B9167AFF70D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56FB356C4E4D229E012CE8CEE73B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CF3111-17A8-4BC1-A4C9-C9DBF4CC53B0}"/>
      </w:docPartPr>
      <w:docPartBody>
        <w:p w:rsidR="00DA7247" w:rsidRDefault="00726E31">
          <w:pPr>
            <w:pStyle w:val="7C56FB356C4E4D229E012CE8CEE73B4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34240740DF4417B5E39B0C6DADB5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1ADC1A-27C7-4A26-A2ED-21A6E400D299}"/>
      </w:docPartPr>
      <w:docPartBody>
        <w:p w:rsidR="00DA7247" w:rsidRDefault="00726E31">
          <w:pPr>
            <w:pStyle w:val="7E34240740DF4417B5E39B0C6DADB58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9226DBE8364FEE98F80913029416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D2C3D-F5D1-4F8C-936B-748AF5AE6930}"/>
      </w:docPartPr>
      <w:docPartBody>
        <w:p w:rsidR="00DA7247" w:rsidRDefault="00726E31">
          <w:pPr>
            <w:pStyle w:val="FE9226DBE8364FEE98F809130294164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618A66B7E743B4B105193186B5AB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919B33-01AA-42F2-BECC-791D6B9FD2EE}"/>
      </w:docPartPr>
      <w:docPartBody>
        <w:p w:rsidR="00DA7247" w:rsidRDefault="00726E31">
          <w:pPr>
            <w:pStyle w:val="32618A66B7E743B4B105193186B5ABC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A8570E346C24AFAAA481E7725EA85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412DDD-E565-4C5C-A894-BC4273F03D40}"/>
      </w:docPartPr>
      <w:docPartBody>
        <w:p w:rsidR="00DA7247" w:rsidRDefault="00726E31">
          <w:pPr>
            <w:pStyle w:val="DA8570E346C24AFAAA481E7725EA853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8FCCB404B474CAD9826DACC6BA58F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5C29FC-D334-44BC-B7F9-CE93CD8EF3F8}"/>
      </w:docPartPr>
      <w:docPartBody>
        <w:p w:rsidR="00DA7247" w:rsidRDefault="00726E31">
          <w:pPr>
            <w:pStyle w:val="28FCCB404B474CAD9826DACC6BA58FD3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0FB9783858BF4D139F64A9C385CDF1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39870D-3AB7-4F28-A2CB-D5F543A63FF2}"/>
      </w:docPartPr>
      <w:docPartBody>
        <w:p w:rsidR="00DA7247" w:rsidRDefault="00726E31">
          <w:pPr>
            <w:pStyle w:val="0FB9783858BF4D139F64A9C385CDF15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05062AEE78422992E84CEC6B2589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6B8A1C-3D43-41EA-8C0A-20E3217DB8A5}"/>
      </w:docPartPr>
      <w:docPartBody>
        <w:p w:rsidR="00DA7247" w:rsidRDefault="00726E31">
          <w:pPr>
            <w:pStyle w:val="E405062AEE78422992E84CEC6B2589D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A2BBA24564A4759959824470A830C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08B6C5-6003-43DE-9749-571C815B0C2D}"/>
      </w:docPartPr>
      <w:docPartBody>
        <w:p w:rsidR="00DA7247" w:rsidRDefault="00726E31">
          <w:pPr>
            <w:pStyle w:val="DA2BBA24564A4759959824470A830C8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71A523D666348FCB03F2BBF153932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B5406E-56A7-4B80-BC2A-BF5C5B022C81}"/>
      </w:docPartPr>
      <w:docPartBody>
        <w:p w:rsidR="00DA7247" w:rsidRDefault="00726E31">
          <w:pPr>
            <w:pStyle w:val="371A523D666348FCB03F2BBF153932B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1418B19BCA42E4820E4EAF3C62D8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300813-7906-4314-9198-0E07FBDE97C7}"/>
      </w:docPartPr>
      <w:docPartBody>
        <w:p w:rsidR="00DA7247" w:rsidRDefault="00726E31">
          <w:pPr>
            <w:pStyle w:val="0F1418B19BCA42E4820E4EAF3C62D80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228ED656234E37BC78D6BD4B6E15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0DAA4F-2D00-4825-9BF8-DA29592D9F04}"/>
      </w:docPartPr>
      <w:docPartBody>
        <w:p w:rsidR="00DA7247" w:rsidRDefault="00726E31">
          <w:pPr>
            <w:pStyle w:val="1A228ED656234E37BC78D6BD4B6E15E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DF47F25AB2D4AA2A996D5BD5997D7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8A9A8A-186F-4F0D-A359-BEC30A764CCD}"/>
      </w:docPartPr>
      <w:docPartBody>
        <w:p w:rsidR="00DA7247" w:rsidRDefault="00726E31">
          <w:pPr>
            <w:pStyle w:val="BDF47F25AB2D4AA2A996D5BD5997D76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18376C760F4FA58651DB8CBB3BD9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9BA97-7638-4CC1-B2C3-90E3E04A3B85}"/>
      </w:docPartPr>
      <w:docPartBody>
        <w:p w:rsidR="00DA7247" w:rsidRDefault="00726E31">
          <w:pPr>
            <w:pStyle w:val="D518376C760F4FA58651DB8CBB3BD98F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6959D2CD25A74A289286731008B611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DF561B-8D2F-4322-A9E4-2E0AFEA9646C}"/>
      </w:docPartPr>
      <w:docPartBody>
        <w:p w:rsidR="00DA7247" w:rsidRDefault="00726E31">
          <w:pPr>
            <w:pStyle w:val="6959D2CD25A74A289286731008B6117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EA59EABC214556B2FF6B8A551FCF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03C9D3-1906-4430-9311-C722BDD39AA9}"/>
      </w:docPartPr>
      <w:docPartBody>
        <w:p w:rsidR="00DA7247" w:rsidRDefault="00726E31">
          <w:pPr>
            <w:pStyle w:val="81EA59EABC214556B2FF6B8A551FCF6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0EBE6FE0E2472CBE5420A9294A0D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5E8F06-D450-4C6F-8B5C-8E7308D2C1BB}"/>
      </w:docPartPr>
      <w:docPartBody>
        <w:p w:rsidR="00DA7247" w:rsidRDefault="00726E31">
          <w:pPr>
            <w:pStyle w:val="500EBE6FE0E2472CBE5420A9294A0DA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CBB20F5D0F543BD81E5A8CFA039B3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D86C13-9334-47F7-ACD9-472D0E92B0CA}"/>
      </w:docPartPr>
      <w:docPartBody>
        <w:p w:rsidR="00DA7247" w:rsidRDefault="00726E31">
          <w:pPr>
            <w:pStyle w:val="9CBB20F5D0F543BD81E5A8CFA039B3F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7AF9BD115834C6F81E90E55E3BB1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DE1767-9CA9-4DA9-93E8-EFAC5E556947}"/>
      </w:docPartPr>
      <w:docPartBody>
        <w:p w:rsidR="00DA7247" w:rsidRDefault="00726E31">
          <w:pPr>
            <w:pStyle w:val="37AF9BD115834C6F81E90E55E3BB19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0793A0A5CC43FC8D38F9924B42C0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C326C0-0DB9-491C-8E22-CC5A2E6B4AF0}"/>
      </w:docPartPr>
      <w:docPartBody>
        <w:p w:rsidR="00DA7247" w:rsidRDefault="00726E31">
          <w:pPr>
            <w:pStyle w:val="7C0793A0A5CC43FC8D38F9924B42C01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A0AA0D283F41D9A8E54D28C973CC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5D808D-E0BA-44E0-93DD-B7F1F81EC0F0}"/>
      </w:docPartPr>
      <w:docPartBody>
        <w:p w:rsidR="00DA7247" w:rsidRDefault="00726E31">
          <w:pPr>
            <w:pStyle w:val="18A0AA0D283F41D9A8E54D28C973CC7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E5002C2A4FF457492B888EA289AF5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A21A85-7168-4142-899C-37D514B7D8EB}"/>
      </w:docPartPr>
      <w:docPartBody>
        <w:p w:rsidR="00DA7247" w:rsidRDefault="00726E31">
          <w:pPr>
            <w:pStyle w:val="2E5002C2A4FF457492B888EA289AF555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0A78F42A7A264A27B2284CF016977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875DAD-6C33-45E8-8768-43BD10FD297C}"/>
      </w:docPartPr>
      <w:docPartBody>
        <w:p w:rsidR="00DA7247" w:rsidRDefault="00726E31">
          <w:pPr>
            <w:pStyle w:val="0A78F42A7A264A27B2284CF016977BA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645F35A9144FBF90C9631CF0931C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9B5A2C-642A-4A7E-B0A3-9C164777B4D5}"/>
      </w:docPartPr>
      <w:docPartBody>
        <w:p w:rsidR="00DA7247" w:rsidRDefault="00726E31">
          <w:pPr>
            <w:pStyle w:val="B8645F35A9144FBF90C9631CF0931C2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F5302A9451043A1A2611C3DF479D2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42A83A-7F1F-4BD9-BFAF-A22AB456F8DD}"/>
      </w:docPartPr>
      <w:docPartBody>
        <w:p w:rsidR="00DA7247" w:rsidRDefault="00726E31">
          <w:pPr>
            <w:pStyle w:val="9F5302A9451043A1A2611C3DF479D27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B93F2FA44C438BBD54D1BC0F9FA9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D6B4F9-62F7-4CB1-86FF-E750315B0364}"/>
      </w:docPartPr>
      <w:docPartBody>
        <w:p w:rsidR="00DA7247" w:rsidRDefault="00726E31">
          <w:pPr>
            <w:pStyle w:val="EBB93F2FA44C438BBD54D1BC0F9FA94E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CE06ECA872C497482C7EA2921501B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90ABA4-AB99-4AF4-A595-D0A87322D371}"/>
      </w:docPartPr>
      <w:docPartBody>
        <w:p w:rsidR="00DA7247" w:rsidRDefault="00726E31">
          <w:pPr>
            <w:pStyle w:val="0CE06ECA872C497482C7EA2921501B3F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547E2C857424977802216DB47E032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0F29CC-5912-43A2-8777-73F762ADEDC3}"/>
      </w:docPartPr>
      <w:docPartBody>
        <w:p w:rsidR="00DA7247" w:rsidRDefault="00726E31">
          <w:pPr>
            <w:pStyle w:val="E547E2C857424977802216DB47E032D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25C0A9C0E6485996AFC8EC910124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EA3E0B-120A-449E-AC63-38A4B80DADD5}"/>
      </w:docPartPr>
      <w:docPartBody>
        <w:p w:rsidR="00DA7247" w:rsidRDefault="00726E31">
          <w:pPr>
            <w:pStyle w:val="8F25C0A9C0E6485996AFC8EC910124F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6C69E2B488476487FCF436E23FA0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88CCB5-74BA-4FB4-B633-4D1042536731}"/>
      </w:docPartPr>
      <w:docPartBody>
        <w:p w:rsidR="00DA7247" w:rsidRDefault="00726E31">
          <w:pPr>
            <w:pStyle w:val="C66C69E2B488476487FCF436E23FA045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923F3815D9CD49D0B3BD365EF45B8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2388C7-BF2B-48EF-8460-ED549884D4EA}"/>
      </w:docPartPr>
      <w:docPartBody>
        <w:p w:rsidR="00DA7247" w:rsidRDefault="00726E31">
          <w:pPr>
            <w:pStyle w:val="923F3815D9CD49D0B3BD365EF45B85C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203063D7073446E83D0A69E539D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47137A-3422-451A-A48B-9A33DFF0D0B6}"/>
      </w:docPartPr>
      <w:docPartBody>
        <w:p w:rsidR="00DA7247" w:rsidRDefault="00726E31">
          <w:pPr>
            <w:pStyle w:val="6203063D7073446E83D0A69E539D188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36B91597D74980BF2EACC746FA93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70857B-5500-44C8-827F-E32AD9D3AC11}"/>
      </w:docPartPr>
      <w:docPartBody>
        <w:p w:rsidR="00DA7247" w:rsidRDefault="00726E31">
          <w:pPr>
            <w:pStyle w:val="F836B91597D74980BF2EACC746FA93F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41701074B614FE59C6238C5E0756D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C753C5-CE30-47B3-BCA5-8FAFBF94A1EA}"/>
      </w:docPartPr>
      <w:docPartBody>
        <w:p w:rsidR="00DA7247" w:rsidRDefault="00726E31">
          <w:pPr>
            <w:pStyle w:val="441701074B614FE59C6238C5E0756D8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323C1C1A924466797298041BA67DC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ADB275-4B25-43F0-88A6-2F6BF2D4DC72}"/>
      </w:docPartPr>
      <w:docPartBody>
        <w:p w:rsidR="00DA7247" w:rsidRDefault="00726E31">
          <w:pPr>
            <w:pStyle w:val="B323C1C1A924466797298041BA67DC5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D6B7EDD6DBC44008F61AA5821C6A0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6C379-C359-44F6-A698-8108BA3DD236}"/>
      </w:docPartPr>
      <w:docPartBody>
        <w:p w:rsidR="00DA7247" w:rsidRDefault="00726E31">
          <w:pPr>
            <w:pStyle w:val="0D6B7EDD6DBC44008F61AA5821C6A0F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FD8E38FBE8457F913C2B85E3A5F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FB3D39-A0E4-4B47-8AC2-3CB69552D2A5}"/>
      </w:docPartPr>
      <w:docPartBody>
        <w:p w:rsidR="00DA7247" w:rsidRDefault="00726E31">
          <w:pPr>
            <w:pStyle w:val="53FD8E38FBE8457F913C2B85E3A5FCF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4CA7835A0C742D0AEB5F9ED95AD93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EBE1C1-462C-42A6-B33E-54DE80180D8C}"/>
      </w:docPartPr>
      <w:docPartBody>
        <w:p w:rsidR="00DA7247" w:rsidRDefault="00726E31">
          <w:pPr>
            <w:pStyle w:val="84CA7835A0C742D0AEB5F9ED95AD930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0357CB65BA43B79954E1DA33C17B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A743D9-1D5D-4AFC-B052-9A9FD1F4FB94}"/>
      </w:docPartPr>
      <w:docPartBody>
        <w:p w:rsidR="00DA7247" w:rsidRDefault="00726E31">
          <w:pPr>
            <w:pStyle w:val="C60357CB65BA43B79954E1DA33C17B75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C112397E043426C8F0EE707CBC194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BF6C02-8A47-40D3-9F4F-A2EC189FA2CA}"/>
      </w:docPartPr>
      <w:docPartBody>
        <w:p w:rsidR="00DA7247" w:rsidRDefault="00726E31">
          <w:pPr>
            <w:pStyle w:val="4C112397E043426C8F0EE707CBC1941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53EF35487F44D11AAAB72F0B5CD8F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324CC0-371D-4955-9D2B-83A0F6392E0C}"/>
      </w:docPartPr>
      <w:docPartBody>
        <w:p w:rsidR="00DA7247" w:rsidRDefault="00726E31">
          <w:pPr>
            <w:pStyle w:val="153EF35487F44D11AAAB72F0B5CD8F5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553D390873488E9CC61184B92BA9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C7ACB4-4512-49BE-AA55-E6AE728364AE}"/>
      </w:docPartPr>
      <w:docPartBody>
        <w:p w:rsidR="00DA7247" w:rsidRDefault="00726E31">
          <w:pPr>
            <w:pStyle w:val="4C553D390873488E9CC61184B92BA9E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47D2F4594E4532B1897153C2DD3A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341313-4975-40A1-A696-D87A28AD9B08}"/>
      </w:docPartPr>
      <w:docPartBody>
        <w:p w:rsidR="00DA7247" w:rsidRDefault="00726E31">
          <w:pPr>
            <w:pStyle w:val="A547D2F4594E4532B1897153C2DD3A0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DF8EDAB86674FFE899FA1164C207A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505E42-25B8-4981-9E1A-13BD3A723EB9}"/>
      </w:docPartPr>
      <w:docPartBody>
        <w:p w:rsidR="00DA7247" w:rsidRDefault="00726E31">
          <w:pPr>
            <w:pStyle w:val="8DF8EDAB86674FFE899FA1164C207A3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75A987ED5944221B9B082CEFD1D34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7F34F7-A8BB-435E-9995-E1B31613F9BF}"/>
      </w:docPartPr>
      <w:docPartBody>
        <w:p w:rsidR="00DA7247" w:rsidRDefault="00726E31">
          <w:pPr>
            <w:pStyle w:val="D75A987ED5944221B9B082CEFD1D3400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B73DCE8B0404E1C8BDE5BA5C56E81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0847CF-641D-4BE4-90C0-E2A4F487EE90}"/>
      </w:docPartPr>
      <w:docPartBody>
        <w:p w:rsidR="00DA7247" w:rsidRDefault="00726E31">
          <w:pPr>
            <w:pStyle w:val="EB73DCE8B0404E1C8BDE5BA5C56E813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583BF63DBF44867A12E6F741F8BAA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BC5248-979F-4704-82ED-F47322F79D4A}"/>
      </w:docPartPr>
      <w:docPartBody>
        <w:p w:rsidR="00DA7247" w:rsidRDefault="00726E31">
          <w:pPr>
            <w:pStyle w:val="E583BF63DBF44867A12E6F741F8BAA4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C40EF34AFC143F48000C5CF3D342B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8F16A6-759A-4A0E-96DA-12FDFED3DBB8}"/>
      </w:docPartPr>
      <w:docPartBody>
        <w:p w:rsidR="00DA7247" w:rsidRDefault="00726E31">
          <w:pPr>
            <w:pStyle w:val="CC40EF34AFC143F48000C5CF3D342B291"/>
          </w:pPr>
          <w:r>
            <w:rPr>
              <w:rStyle w:val="TextodoEspaoReservado"/>
              <w:rFonts w:ascii="Arial Narrow" w:hAnsi="Arial Narrow"/>
              <w:sz w:val="14"/>
            </w:rPr>
            <w:t>Clique aq</w:t>
          </w:r>
          <w:r>
            <w:rPr>
              <w:rStyle w:val="TextodoEspaoReservado"/>
              <w:rFonts w:ascii="Arial Narrow" w:hAnsi="Arial Narrow"/>
              <w:sz w:val="14"/>
            </w:rPr>
            <w:t>ui para digitar texto.</w:t>
          </w:r>
        </w:p>
      </w:docPartBody>
    </w:docPart>
    <w:docPart>
      <w:docPartPr>
        <w:name w:val="5AD31387E437433EAA45712B1AA772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B4D66D-3659-4B90-BBF7-AB2CCBF30FB1}"/>
      </w:docPartPr>
      <w:docPartBody>
        <w:p w:rsidR="00DA7247" w:rsidRDefault="00726E31">
          <w:pPr>
            <w:pStyle w:val="5AD31387E437433EAA45712B1AA77240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BBAE485202C4B2EA9378EBB7BF9D1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DECE7F-BBAF-4C05-95ED-7744C62BAC35}"/>
      </w:docPartPr>
      <w:docPartBody>
        <w:p w:rsidR="00DA7247" w:rsidRDefault="00726E31">
          <w:pPr>
            <w:pStyle w:val="7BBAE485202C4B2EA9378EBB7BF9D1A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29F5F5A674C46D6ABBCB2D3FC59DD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12E1F8-9E70-4F2D-B2DC-AC1742C9EFDF}"/>
      </w:docPartPr>
      <w:docPartBody>
        <w:p w:rsidR="00DA7247" w:rsidRDefault="00726E31">
          <w:pPr>
            <w:pStyle w:val="E29F5F5A674C46D6ABBCB2D3FC59DDF7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69AD3823DFC42BEA8364B8FC68130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F9FED5-70B5-4A0F-9273-D95B377C6BC9}"/>
      </w:docPartPr>
      <w:docPartBody>
        <w:p w:rsidR="00DA7247" w:rsidRDefault="00726E31">
          <w:pPr>
            <w:pStyle w:val="D69AD3823DFC42BEA8364B8FC681307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51C3BBB063495CB616A9ECAC3C2B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393131-A154-411D-BF49-935BDADD6174}"/>
      </w:docPartPr>
      <w:docPartBody>
        <w:p w:rsidR="00DA7247" w:rsidRDefault="00726E31">
          <w:pPr>
            <w:pStyle w:val="3651C3BBB063495CB616A9ECAC3C2B3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ADC3C0D7FB45FE8F2D8CC8CF3CDF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437F87-FC7E-407D-9CF0-BD3147E84312}"/>
      </w:docPartPr>
      <w:docPartBody>
        <w:p w:rsidR="00DA7247" w:rsidRDefault="00726E31">
          <w:pPr>
            <w:pStyle w:val="E9ADC3C0D7FB45FE8F2D8CC8CF3CDFE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AF1F847EB46423EA2B7F53718BA5E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9B0129-4F7B-4AD1-8D10-6DFB0DD33EE7}"/>
      </w:docPartPr>
      <w:docPartBody>
        <w:p w:rsidR="00DA7247" w:rsidRDefault="00726E31">
          <w:pPr>
            <w:pStyle w:val="DAF1F847EB46423EA2B7F53718BA5EB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10AA2152BFB434EB51B333FBFD78F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1B3E4F-855A-448D-AA08-65D38169B3BE}"/>
      </w:docPartPr>
      <w:docPartBody>
        <w:p w:rsidR="00DA7247" w:rsidRDefault="00726E31">
          <w:pPr>
            <w:pStyle w:val="510AA2152BFB434EB51B333FBFD78F4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F530519C4CC47C4BAE424F4AB0227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E79624-73A9-49F5-91DD-2241D73D22D0}"/>
      </w:docPartPr>
      <w:docPartBody>
        <w:p w:rsidR="00DA7247" w:rsidRDefault="00726E31">
          <w:pPr>
            <w:pStyle w:val="6F530519C4CC47C4BAE424F4AB02279F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7AB46A80E3F47FEBD634D317B6526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81425A-2AF7-4858-AE8C-18404FC837E8}"/>
      </w:docPartPr>
      <w:docPartBody>
        <w:p w:rsidR="00DA7247" w:rsidRDefault="00726E31">
          <w:pPr>
            <w:pStyle w:val="07AB46A80E3F47FEBD634D317B6526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FB1299EBC94907A7A2B7D3F4D48A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E9ED5C-6D8A-49C3-83EE-EAB9DFA7BE71}"/>
      </w:docPartPr>
      <w:docPartBody>
        <w:p w:rsidR="00DA7247" w:rsidRDefault="00726E31">
          <w:pPr>
            <w:pStyle w:val="E1FB1299EBC94907A7A2B7D3F4D48A1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64BC6BC20D4D7F9DE516491E62D8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99AC4D-F1F0-48B0-B3B6-252FA369A5A3}"/>
      </w:docPartPr>
      <w:docPartBody>
        <w:p w:rsidR="00DA7247" w:rsidRDefault="00726E31">
          <w:pPr>
            <w:pStyle w:val="9464BC6BC20D4D7F9DE516491E62D82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49C05292BA4D6BA7E8BE836C624B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DDC014-2718-47DA-89B1-8E9A5877AC87}"/>
      </w:docPartPr>
      <w:docPartBody>
        <w:p w:rsidR="00DA7247" w:rsidRDefault="00726E31">
          <w:pPr>
            <w:pStyle w:val="BE49C05292BA4D6BA7E8BE836C624B00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F1777121FED47F1AA19565DD2FDB6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2DF7BB-15A2-4BD6-98B7-CF6EAC685E26}"/>
      </w:docPartPr>
      <w:docPartBody>
        <w:p w:rsidR="00DA7247" w:rsidRDefault="00726E31">
          <w:pPr>
            <w:pStyle w:val="AF1777121FED47F1AA19565DD2FDB68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CF0AC6DFA144E9B5153E8EEA41EF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D92C98-DB21-46BD-B03B-8C8AC23336D9}"/>
      </w:docPartPr>
      <w:docPartBody>
        <w:p w:rsidR="00DA7247" w:rsidRDefault="00726E31">
          <w:pPr>
            <w:pStyle w:val="ABCF0AC6DFA144E9B5153E8EEA41EF67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9F59466C404429C9E3D3931D1469D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D6960C-93B7-4E8C-8A20-F1394B766DDD}"/>
      </w:docPartPr>
      <w:docPartBody>
        <w:p w:rsidR="00DA7247" w:rsidRDefault="00726E31">
          <w:pPr>
            <w:pStyle w:val="39F59466C404429C9E3D3931D1469DB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6359B815CB4DE0B3CDE8A3167A2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19831C-5D8B-4975-BFDE-6A100C72ED79}"/>
      </w:docPartPr>
      <w:docPartBody>
        <w:p w:rsidR="00DA7247" w:rsidRDefault="00726E31">
          <w:pPr>
            <w:pStyle w:val="AB6359B815CB4DE0B3CDE8A3167A2ED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D21A62A147F4DDEB5DB923ED58BC2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444D1A-7A5A-4DBB-80E7-F833939F4DA0}"/>
      </w:docPartPr>
      <w:docPartBody>
        <w:p w:rsidR="00DA7247" w:rsidRDefault="00726E31">
          <w:pPr>
            <w:pStyle w:val="9D21A62A147F4DDEB5DB923ED58BC2C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</w:t>
          </w:r>
          <w:r>
            <w:rPr>
              <w:rStyle w:val="TextodoEspaoReservado"/>
              <w:rFonts w:ascii="Arial Narrow" w:hAnsi="Arial Narrow"/>
              <w:sz w:val="14"/>
            </w:rPr>
            <w:t>to.</w:t>
          </w:r>
        </w:p>
      </w:docPartBody>
    </w:docPart>
    <w:docPart>
      <w:docPartPr>
        <w:name w:val="AAC4F8437FDE498AB70840148DE141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59BAAC-843C-4A41-8D53-4F05EE69F9DC}"/>
      </w:docPartPr>
      <w:docPartBody>
        <w:p w:rsidR="00DA7247" w:rsidRDefault="00726E31">
          <w:pPr>
            <w:pStyle w:val="AAC4F8437FDE498AB70840148DE14117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0D0C8443152466DAE62F87173D9B3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F6363A-0B62-4240-9F1A-B20352DE3B81}"/>
      </w:docPartPr>
      <w:docPartBody>
        <w:p w:rsidR="00DA7247" w:rsidRDefault="00726E31">
          <w:pPr>
            <w:pStyle w:val="C0D0C8443152466DAE62F87173D9B3A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8F84D9DE6B14F38AD3ADD6D2C84E6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D43875-6960-4350-B659-62B1DC80F24C}"/>
      </w:docPartPr>
      <w:docPartBody>
        <w:p w:rsidR="00DA7247" w:rsidRDefault="00726E31">
          <w:pPr>
            <w:pStyle w:val="D8F84D9DE6B14F38AD3ADD6D2C84E62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DD04767BF74416D909AC0408F33FC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8CE529-2FFB-4752-9F5B-1092EB97C88B}"/>
      </w:docPartPr>
      <w:docPartBody>
        <w:p w:rsidR="00DA7247" w:rsidRDefault="00726E31">
          <w:pPr>
            <w:pStyle w:val="1DD04767BF74416D909AC0408F33FC5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6FA94F736D54AA0BC62F3868F586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15A195-5556-41D4-9D8B-06E8F99AC003}"/>
      </w:docPartPr>
      <w:docPartBody>
        <w:p w:rsidR="00DA7247" w:rsidRDefault="00726E31">
          <w:pPr>
            <w:pStyle w:val="E6FA94F736D54AA0BC62F3868F5869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F77BE79213F4F49A6E54FA68C5C01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DDA57F-4E77-421F-9EE3-FEDE92016EA4}"/>
      </w:docPartPr>
      <w:docPartBody>
        <w:p w:rsidR="00DA7247" w:rsidRDefault="00726E31">
          <w:pPr>
            <w:pStyle w:val="9F77BE79213F4F49A6E54FA68C5C014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BBB828C9AAC44BD89F206A5863D2D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38D1FE-EB20-4813-8D9B-EC6529F5D928}"/>
      </w:docPartPr>
      <w:docPartBody>
        <w:p w:rsidR="00DA7247" w:rsidRDefault="00726E31">
          <w:pPr>
            <w:pStyle w:val="FBBB828C9AAC44BD89F206A5863D2DDB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736FBBE11604FE9B19A344EDD3887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CF69E8-CBE4-4F34-8FC4-49BF959C48BA}"/>
      </w:docPartPr>
      <w:docPartBody>
        <w:p w:rsidR="00DA7247" w:rsidRDefault="00726E31">
          <w:pPr>
            <w:pStyle w:val="E736FBBE11604FE9B19A344EDD3887D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8F6295E87FB48ECA85B2F1C260E1B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035AF7-0169-4028-9F43-045E527811CE}"/>
      </w:docPartPr>
      <w:docPartBody>
        <w:p w:rsidR="00DA7247" w:rsidRDefault="00726E31">
          <w:pPr>
            <w:pStyle w:val="08F6295E87FB48ECA85B2F1C260E1B4B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E3A972A11AE455E966869AEC086D0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411520-7E0E-45F7-9061-ED86F1F839A2}"/>
      </w:docPartPr>
      <w:docPartBody>
        <w:p w:rsidR="00DA7247" w:rsidRDefault="00726E31">
          <w:pPr>
            <w:pStyle w:val="8E3A972A11AE455E966869AEC086D00D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4536E05CB9214A87AAFFCF48229C6D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09FD16-85AB-49E2-9B4F-B86724141CB6}"/>
      </w:docPartPr>
      <w:docPartBody>
        <w:p w:rsidR="00DA7247" w:rsidRDefault="00726E31">
          <w:pPr>
            <w:pStyle w:val="4536E05CB9214A87AAFFCF48229C6D2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15C6408CAA74BFE9B289324DDB9AC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CDD217-F6E4-4F9B-B561-FFFB9A77B224}"/>
      </w:docPartPr>
      <w:docPartBody>
        <w:p w:rsidR="00DA7247" w:rsidRDefault="00726E31">
          <w:pPr>
            <w:pStyle w:val="915C6408CAA74BFE9B289324DDB9ACA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2CAAAD0C2A410DBB1A8C16190BA4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C912C8-BE5B-4E61-B35E-FB46D36C285E}"/>
      </w:docPartPr>
      <w:docPartBody>
        <w:p w:rsidR="00DA7247" w:rsidRDefault="00726E31">
          <w:pPr>
            <w:pStyle w:val="D92CAAAD0C2A410DBB1A8C16190BA49F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BA6EA5905284C62A471C8F6450ABD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061F3C-2928-4A6F-9A23-4BAA5C2D366B}"/>
      </w:docPartPr>
      <w:docPartBody>
        <w:p w:rsidR="00DA7247" w:rsidRDefault="00726E31">
          <w:pPr>
            <w:pStyle w:val="6BA6EA5905284C62A471C8F6450ABD9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FA4C57169440F9B61225E859270E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E98C4B-C907-4C79-876B-825FDE638C14}"/>
      </w:docPartPr>
      <w:docPartBody>
        <w:p w:rsidR="00DA7247" w:rsidRDefault="00726E31">
          <w:pPr>
            <w:pStyle w:val="7DFA4C57169440F9B61225E859270ED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DF86DC64D8D4CF1AA93388C21B3F3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BF2957-8B12-44B2-8FBE-91B3CB77CEC3}"/>
      </w:docPartPr>
      <w:docPartBody>
        <w:p w:rsidR="00DA7247" w:rsidRDefault="00726E31">
          <w:pPr>
            <w:pStyle w:val="5DF86DC64D8D4CF1AA93388C21B3F3B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B763161624B4166AB2605AC1B7943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19271A-F33C-477E-B147-10E7D39506D0}"/>
      </w:docPartPr>
      <w:docPartBody>
        <w:p w:rsidR="00DA7247" w:rsidRDefault="00726E31">
          <w:pPr>
            <w:pStyle w:val="8B763161624B4166AB2605AC1B79439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CBF1EF8F7D478C83D879B13F5ABA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B40D67-A4BF-428A-A345-1962B996E080}"/>
      </w:docPartPr>
      <w:docPartBody>
        <w:p w:rsidR="00DA7247" w:rsidRDefault="00726E31">
          <w:pPr>
            <w:pStyle w:val="45CBF1EF8F7D478C83D879B13F5ABA8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812EB248074E0F933F22520C3FF1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463702-718B-42E7-B9EE-AB6BCC2E69B8}"/>
      </w:docPartPr>
      <w:docPartBody>
        <w:p w:rsidR="00DA7247" w:rsidRDefault="00726E31">
          <w:pPr>
            <w:pStyle w:val="18812EB248074E0F933F22520C3FF1FD1"/>
          </w:pPr>
          <w:r>
            <w:rPr>
              <w:rStyle w:val="TextodoEspaoReservado"/>
              <w:rFonts w:ascii="Arial Narrow" w:hAnsi="Arial Narrow"/>
              <w:sz w:val="14"/>
            </w:rPr>
            <w:t>Escolher um i</w:t>
          </w:r>
          <w:r>
            <w:rPr>
              <w:rStyle w:val="TextodoEspaoReservado"/>
              <w:rFonts w:ascii="Arial Narrow" w:hAnsi="Arial Narrow"/>
              <w:sz w:val="14"/>
            </w:rPr>
            <w:t>tem.</w:t>
          </w:r>
        </w:p>
      </w:docPartBody>
    </w:docPart>
    <w:docPart>
      <w:docPartPr>
        <w:name w:val="7BD3DF9C1C514AE6B68F0A4ED64A82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DAA3D2-BE46-46D5-AF40-0014C33C0FAF}"/>
      </w:docPartPr>
      <w:docPartBody>
        <w:p w:rsidR="00DA7247" w:rsidRDefault="00726E31">
          <w:pPr>
            <w:pStyle w:val="7BD3DF9C1C514AE6B68F0A4ED64A820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8EFA4ECB2E4EC0AC758734AA1B09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7BB938-9640-4108-AB90-3248768D309B}"/>
      </w:docPartPr>
      <w:docPartBody>
        <w:p w:rsidR="00DA7247" w:rsidRDefault="00726E31">
          <w:pPr>
            <w:pStyle w:val="C38EFA4ECB2E4EC0AC758734AA1B09B2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A875625815C41988D29E87553D153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DF09F-4357-4D83-9995-8C5B898A9317}"/>
      </w:docPartPr>
      <w:docPartBody>
        <w:p w:rsidR="00DA7247" w:rsidRDefault="00726E31">
          <w:pPr>
            <w:pStyle w:val="2A875625815C41988D29E87553D153A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A044335C65D460694AA4C2988E18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23DD65-0B62-4890-BC68-5E1040F12AD9}"/>
      </w:docPartPr>
      <w:docPartBody>
        <w:p w:rsidR="00DA7247" w:rsidRDefault="00726E31">
          <w:pPr>
            <w:pStyle w:val="EA044335C65D460694AA4C2988E1820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9466FCB5474D9E9AE26C5A560980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DFE1B0-488D-4B28-81C1-EAA3E88DEBEE}"/>
      </w:docPartPr>
      <w:docPartBody>
        <w:p w:rsidR="00DA7247" w:rsidRDefault="00726E31">
          <w:pPr>
            <w:pStyle w:val="819466FCB5474D9E9AE26C5A5609806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97F22046274612BEC697359F5AC6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DC3FB0-CF7F-4820-B0FD-C0D8244283A3}"/>
      </w:docPartPr>
      <w:docPartBody>
        <w:p w:rsidR="00DA7247" w:rsidRDefault="00726E31">
          <w:pPr>
            <w:pStyle w:val="E097F22046274612BEC697359F5AC6F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B656D2B7F3349D28C46BCE87AC21C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329ACE-5B89-4609-9B73-3B0A4568ECCF}"/>
      </w:docPartPr>
      <w:docPartBody>
        <w:p w:rsidR="00DA7247" w:rsidRDefault="00726E31">
          <w:pPr>
            <w:pStyle w:val="1B656D2B7F3349D28C46BCE87AC21CF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0AFE372A72D47A4AD99159718D58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7CD974-0732-4707-BC6B-68C603FE3FF6}"/>
      </w:docPartPr>
      <w:docPartBody>
        <w:p w:rsidR="00DA7247" w:rsidRDefault="00726E31">
          <w:pPr>
            <w:pStyle w:val="A0AFE372A72D47A4AD99159718D580AF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02C23BBD5494B96B01DBCD1AFC527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64F9CC-44A8-47A7-81EF-F43F78689786}"/>
      </w:docPartPr>
      <w:docPartBody>
        <w:p w:rsidR="00DA7247" w:rsidRDefault="00726E31">
          <w:pPr>
            <w:pStyle w:val="E02C23BBD5494B96B01DBCD1AFC5273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91EEBB039B4E7A8CE0DC08B92A4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C68C86-DFED-4B24-9460-1FDF4FF85A90}"/>
      </w:docPartPr>
      <w:docPartBody>
        <w:p w:rsidR="00DA7247" w:rsidRDefault="00726E31">
          <w:pPr>
            <w:pStyle w:val="3D91EEBB039B4E7A8CE0DC08B92A493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0C562F316C48E4AA7F1148A83A25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660FD4-B569-48CB-B6BA-A43AF1BDF17F}"/>
      </w:docPartPr>
      <w:docPartBody>
        <w:p w:rsidR="00DA7247" w:rsidRDefault="00726E31">
          <w:pPr>
            <w:pStyle w:val="B60C562F316C48E4AA7F1148A83A251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2C923D929244BCAACC1ABFEEDA29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8121B1-D332-40E9-A630-4535B35B905C}"/>
      </w:docPartPr>
      <w:docPartBody>
        <w:p w:rsidR="00DA7247" w:rsidRDefault="00726E31">
          <w:pPr>
            <w:pStyle w:val="122C923D929244BCAACC1ABFEEDA298A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0DFDB8DF20249F0B1AD069285F176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E86BC7-8D07-4CCB-B0A9-4C55138A37C3}"/>
      </w:docPartPr>
      <w:docPartBody>
        <w:p w:rsidR="00DA7247" w:rsidRDefault="00726E31">
          <w:pPr>
            <w:pStyle w:val="C0DFDB8DF20249F0B1AD069285F1760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1F01CF7D2E445108BF872E1DED27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6589C9-8FF1-4C6F-9138-AAF11BD6414D}"/>
      </w:docPartPr>
      <w:docPartBody>
        <w:p w:rsidR="00DA7247" w:rsidRDefault="00726E31">
          <w:pPr>
            <w:pStyle w:val="01F01CF7D2E445108BF872E1DED277EC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2C4E2667B3D4C96AEBD06F5B57039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1197D6-B162-4099-8D60-404972A36BB9}"/>
      </w:docPartPr>
      <w:docPartBody>
        <w:p w:rsidR="00DA7247" w:rsidRDefault="00726E31">
          <w:pPr>
            <w:pStyle w:val="F2C4E2667B3D4C96AEBD06F5B570392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971D7E95D146C4BFE729C7BA5C0E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E63673-F4CC-4A30-B683-C300F9C054C9}"/>
      </w:docPartPr>
      <w:docPartBody>
        <w:p w:rsidR="00DA7247" w:rsidRDefault="00726E31">
          <w:pPr>
            <w:pStyle w:val="80971D7E95D146C4BFE729C7BA5C0EC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94A2CB92E249CBA82B9D926E2F36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D53CF8-448C-4927-8B33-91439187331D}"/>
      </w:docPartPr>
      <w:docPartBody>
        <w:p w:rsidR="00DA7247" w:rsidRDefault="00726E31">
          <w:pPr>
            <w:pStyle w:val="9294A2CB92E249CBA82B9D926E2F368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7958C1288ED43FC9238C238021865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EA696B-F486-4765-AB3F-459B6CE04083}"/>
      </w:docPartPr>
      <w:docPartBody>
        <w:p w:rsidR="00DA7247" w:rsidRDefault="00726E31">
          <w:pPr>
            <w:pStyle w:val="77958C1288ED43FC9238C2380218659B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62DD2DFA5904928B02362CE3598F3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E4D739-1D7A-4721-9CD1-B5F500A5420B}"/>
      </w:docPartPr>
      <w:docPartBody>
        <w:p w:rsidR="00DA7247" w:rsidRDefault="00726E31">
          <w:pPr>
            <w:pStyle w:val="062DD2DFA5904928B02362CE3598F35E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E2DCAACE53DD4B2D8DAA47ACE507F7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55339-7AE8-49CE-8A1E-61AA5C536E93}"/>
      </w:docPartPr>
      <w:docPartBody>
        <w:p w:rsidR="00DA7247" w:rsidRDefault="00726E31">
          <w:pPr>
            <w:pStyle w:val="E2DCAACE53DD4B2D8DAA47ACE507F72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869A8A164294731B4A99A50C50C9C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B6A4B7-F3B4-4727-A46E-6C6D7A6769A2}"/>
      </w:docPartPr>
      <w:docPartBody>
        <w:p w:rsidR="00DA7247" w:rsidRDefault="00726E31">
          <w:pPr>
            <w:pStyle w:val="6869A8A164294731B4A99A50C50C9C4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81A4F8103634C7491707B16BAA153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C7BD9C-05C3-4229-BA8E-54CECC588CE1}"/>
      </w:docPartPr>
      <w:docPartBody>
        <w:p w:rsidR="00DA7247" w:rsidRDefault="00726E31">
          <w:pPr>
            <w:pStyle w:val="A81A4F8103634C7491707B16BAA1535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6F639759B54DA4A6D0B5F47019A5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051154-A7C3-4782-918A-EECC742ADEA7}"/>
      </w:docPartPr>
      <w:docPartBody>
        <w:p w:rsidR="00DA7247" w:rsidRDefault="00726E31">
          <w:pPr>
            <w:pStyle w:val="FA6F639759B54DA4A6D0B5F47019A55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B46CF12103441FB6111358C661FA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8C843F-BE2B-4154-AD58-3A1FC514F595}"/>
      </w:docPartPr>
      <w:docPartBody>
        <w:p w:rsidR="00DA7247" w:rsidRDefault="00726E31">
          <w:pPr>
            <w:pStyle w:val="ACB46CF12103441FB6111358C661FAE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C9D8B7460394659B89CB0D132161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F36D17-56CD-4F9D-AFE5-3F0857DEA0D0}"/>
      </w:docPartPr>
      <w:docPartBody>
        <w:p w:rsidR="00DA7247" w:rsidRDefault="00726E31">
          <w:pPr>
            <w:pStyle w:val="CC9D8B7460394659B89CB0D132161C4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91BFFE958524E87950738DD9F450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3266BC-017B-46AF-AF4D-BC1A2060076B}"/>
      </w:docPartPr>
      <w:docPartBody>
        <w:p w:rsidR="00DA7247" w:rsidRDefault="00726E31">
          <w:pPr>
            <w:pStyle w:val="791BFFE958524E87950738DD9F450CBB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763287EC6E146AFAD25FC96C41A5C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C5B1B0-84EE-477B-933B-287EA6A07587}"/>
      </w:docPartPr>
      <w:docPartBody>
        <w:p w:rsidR="00DA7247" w:rsidRDefault="00726E31">
          <w:pPr>
            <w:pStyle w:val="0763287EC6E146AFAD25FC96C41A5CF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C6ECC22D6194662837B550F5CF6D1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D6160C-3C90-46A5-A1BE-37772DF2D4F1}"/>
      </w:docPartPr>
      <w:docPartBody>
        <w:p w:rsidR="00DA7247" w:rsidRDefault="00726E31">
          <w:pPr>
            <w:pStyle w:val="5C6ECC22D6194662837B550F5CF6D104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2F6FCD77D5584049ACF6E75707671E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26A23-7E28-4C67-AF03-20E40463B735}"/>
      </w:docPartPr>
      <w:docPartBody>
        <w:p w:rsidR="00DA7247" w:rsidRDefault="00726E31">
          <w:pPr>
            <w:pStyle w:val="2F6FCD77D5584049ACF6E75707671E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627E1B5BD9496A87A536D00D12D2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D77CEE-FC79-4267-86D0-479CFACC1B8A}"/>
      </w:docPartPr>
      <w:docPartBody>
        <w:p w:rsidR="00DA7247" w:rsidRDefault="00726E31">
          <w:pPr>
            <w:pStyle w:val="45627E1B5BD9496A87A536D00D12D2E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31DBD5293F4436F8AFDFF4AFD18BF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60C135-5B9A-46AE-A3A7-5E9ED3CAD09D}"/>
      </w:docPartPr>
      <w:docPartBody>
        <w:p w:rsidR="00DA7247" w:rsidRDefault="00726E31">
          <w:pPr>
            <w:pStyle w:val="131DBD5293F4436F8AFDFF4AFD18BF5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A0CBCEEAF9F4DED93AB25B162A05F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BF6F8-99FE-4A3E-95BE-850ED10FAF9A}"/>
      </w:docPartPr>
      <w:docPartBody>
        <w:p w:rsidR="00DA7247" w:rsidRDefault="00726E31">
          <w:pPr>
            <w:pStyle w:val="4A0CBCEEAF9F4DED93AB25B162A05F67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09B83A4DEB3404EA44DAB85628B5B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7F330F-2A17-47C5-80E8-F9650C7B1AC6}"/>
      </w:docPartPr>
      <w:docPartBody>
        <w:p w:rsidR="00DA7247" w:rsidRDefault="00726E31">
          <w:pPr>
            <w:pStyle w:val="E09B83A4DEB3404EA44DAB85628B5B6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C1F7D5DDCB4D808F069DA84FD6F3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3C0A13-A122-4F8B-B566-FEF166DE6759}"/>
      </w:docPartPr>
      <w:docPartBody>
        <w:p w:rsidR="00DA7247" w:rsidRDefault="00726E31">
          <w:pPr>
            <w:pStyle w:val="ACC1F7D5DDCB4D808F069DA84FD6F38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493A54DBF24495BB8267C0604147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FCF82C-0DBA-4F63-8B9A-49F059041CEE}"/>
      </w:docPartPr>
      <w:docPartBody>
        <w:p w:rsidR="00DA7247" w:rsidRDefault="00726E31">
          <w:pPr>
            <w:pStyle w:val="16493A54DBF24495BB8267C0604147F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E96822A17D4E24A89B2AB94E27FE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F9547E-86D9-4EC1-BD67-E0701904203A}"/>
      </w:docPartPr>
      <w:docPartBody>
        <w:p w:rsidR="00DA7247" w:rsidRDefault="00726E31">
          <w:pPr>
            <w:pStyle w:val="F7E96822A17D4E24A89B2AB94E27FEC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1AEE3A2B3D46979089A26FBF825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1DC047-B31B-4B9E-A077-42E1C70E8A28}"/>
      </w:docPartPr>
      <w:docPartBody>
        <w:p w:rsidR="00DA7247" w:rsidRDefault="00726E31">
          <w:pPr>
            <w:pStyle w:val="801AEE3A2B3D46979089A26FBF825295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Escolher um </w:t>
          </w:r>
          <w:r>
            <w:rPr>
              <w:rStyle w:val="TextodoEspaoReservado"/>
              <w:rFonts w:ascii="Arial Narrow" w:hAnsi="Arial Narrow"/>
              <w:sz w:val="14"/>
            </w:rPr>
            <w:t>item.</w:t>
          </w:r>
        </w:p>
      </w:docPartBody>
    </w:docPart>
    <w:docPart>
      <w:docPartPr>
        <w:name w:val="CAF1E481C7214F4F91055EFCC844BF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E701EA-303B-4517-B2E7-90EA5F2C4FB5}"/>
      </w:docPartPr>
      <w:docPartBody>
        <w:p w:rsidR="00DA7247" w:rsidRDefault="00726E31">
          <w:pPr>
            <w:pStyle w:val="CAF1E481C7214F4F91055EFCC844BF3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75CBAF1B404B05B5CB7CED01A4D7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E726C2-D6F5-4220-9793-2B510E75ED0E}"/>
      </w:docPartPr>
      <w:docPartBody>
        <w:p w:rsidR="00DA7247" w:rsidRDefault="00726E31">
          <w:pPr>
            <w:pStyle w:val="4F75CBAF1B404B05B5CB7CED01A4D778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ECC5054915E4878B8863D319B7F1C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093E7D-B98F-4E87-9EB5-708F60EA61D5}"/>
      </w:docPartPr>
      <w:docPartBody>
        <w:p w:rsidR="00DA7247" w:rsidRDefault="00726E31">
          <w:pPr>
            <w:pStyle w:val="0ECC5054915E4878B8863D319B7F1CE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470B9D23DF4E8FA638C7E25CD5DD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6E628A-41AA-4765-A445-824A63B56DA0}"/>
      </w:docPartPr>
      <w:docPartBody>
        <w:p w:rsidR="00DA7247" w:rsidRDefault="00726E31">
          <w:pPr>
            <w:pStyle w:val="32470B9D23DF4E8FA638C7E25CD5DDD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EEEB32C2CCB4C06B5544EFCC7299A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76173-70AD-4FA6-9BC0-BF08876F6F21}"/>
      </w:docPartPr>
      <w:docPartBody>
        <w:p w:rsidR="00DA7247" w:rsidRDefault="00726E31">
          <w:pPr>
            <w:pStyle w:val="BEEEB32C2CCB4C06B5544EFCC7299AB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AD3403F5D494ABBA45DCD39B5DBF3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12241F-4394-47F1-AAC1-4465996A8810}"/>
      </w:docPartPr>
      <w:docPartBody>
        <w:p w:rsidR="00DA7247" w:rsidRDefault="00726E31">
          <w:pPr>
            <w:pStyle w:val="AAD3403F5D494ABBA45DCD39B5DBF3D0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18DDC8D49B145D694FE179FCC8FEA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9B18F8-E02D-48ED-A450-F97755283199}"/>
      </w:docPartPr>
      <w:docPartBody>
        <w:p w:rsidR="00DA7247" w:rsidRDefault="00726E31">
          <w:pPr>
            <w:pStyle w:val="118DDC8D49B145D694FE179FCC8FEAD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6BD5E5D00A4420B91B3C79D915994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400667-D806-4642-8459-EA344B92863D}"/>
      </w:docPartPr>
      <w:docPartBody>
        <w:p w:rsidR="00DA7247" w:rsidRDefault="00726E31">
          <w:pPr>
            <w:pStyle w:val="E6BD5E5D00A4420B91B3C79D91599482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6322EE2F1C04CA8BCD0A1F45B06DD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DE3C9D-C318-46CF-AE95-1E9567C3361F}"/>
      </w:docPartPr>
      <w:docPartBody>
        <w:p w:rsidR="00DA7247" w:rsidRDefault="00726E31">
          <w:pPr>
            <w:pStyle w:val="06322EE2F1C04CA8BCD0A1F45B06DD4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B9BC489BE34B50BC2BEABBECCE70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6BEBBE-4C51-474A-9B49-6FB7C52BEF60}"/>
      </w:docPartPr>
      <w:docPartBody>
        <w:p w:rsidR="00DA7247" w:rsidRDefault="00726E31">
          <w:pPr>
            <w:pStyle w:val="C3B9BC489BE34B50BC2BEABBECCE70B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7182BB680DB4B17B4B81FE7C4EB96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2C113D-3955-4A71-824C-94385DE63F38}"/>
      </w:docPartPr>
      <w:docPartBody>
        <w:p w:rsidR="00DA7247" w:rsidRDefault="00726E31">
          <w:pPr>
            <w:pStyle w:val="A7182BB680DB4B17B4B81FE7C4EB964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A789B00B8C4047BC87306B73F552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6B9B8F-84A5-465E-99EE-790CBFF7C7FE}"/>
      </w:docPartPr>
      <w:docPartBody>
        <w:p w:rsidR="00DA7247" w:rsidRDefault="00726E31">
          <w:pPr>
            <w:pStyle w:val="C2A789B00B8C4047BC87306B73F5523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F1F33033033464E83C90C839C897C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AF7A6-C3DA-445E-9BF9-93DD2EE630EC}"/>
      </w:docPartPr>
      <w:docPartBody>
        <w:p w:rsidR="00DA7247" w:rsidRDefault="00726E31">
          <w:pPr>
            <w:pStyle w:val="BF1F33033033464E83C90C839C897CD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C5F220EF684C7DB28172422316D9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EB20CD-D894-4FE0-9710-C342087DD190}"/>
      </w:docPartPr>
      <w:docPartBody>
        <w:p w:rsidR="00DA7247" w:rsidRDefault="00726E31">
          <w:pPr>
            <w:pStyle w:val="F8C5F220EF684C7DB28172422316D99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FBA3F279833444FA0ADD344F4FD0A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C8137B-F3A6-465C-8228-F442A4ADB68E}"/>
      </w:docPartPr>
      <w:docPartBody>
        <w:p w:rsidR="00DA7247" w:rsidRDefault="00726E31">
          <w:pPr>
            <w:pStyle w:val="1FBA3F279833444FA0ADD344F4FD0A3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D8534534FC47F6949BBE1203EE6C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B86DA-0738-48BC-A640-6369ADA2E990}"/>
      </w:docPartPr>
      <w:docPartBody>
        <w:p w:rsidR="00DA7247" w:rsidRDefault="00726E31">
          <w:pPr>
            <w:pStyle w:val="E8D8534534FC47F6949BBE1203EE6C1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C586C25692B4F579A75D6A520036D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E575FB-079B-4F91-9801-4FF884670B25}"/>
      </w:docPartPr>
      <w:docPartBody>
        <w:p w:rsidR="00DA7247" w:rsidRDefault="00726E31">
          <w:pPr>
            <w:pStyle w:val="5C586C25692B4F579A75D6A520036DB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0A8304F1ADD422D91F76EDE302806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78D09E-1A59-4252-9077-E212C0D16B18}"/>
      </w:docPartPr>
      <w:docPartBody>
        <w:p w:rsidR="00DA7247" w:rsidRDefault="00726E31">
          <w:pPr>
            <w:pStyle w:val="00A8304F1ADD422D91F76EDE30280652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8BD6E6D426F47B1A24F93913CDCC5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CB51EE-2489-4816-BC60-E151BEB59C02}"/>
      </w:docPartPr>
      <w:docPartBody>
        <w:p w:rsidR="00DA7247" w:rsidRDefault="00726E31">
          <w:pPr>
            <w:pStyle w:val="28BD6E6D426F47B1A24F93913CDCC51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8BE798E7E3419495AD60DB4C51BC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2D890A-08D9-4026-86A9-9EFD7140A205}"/>
      </w:docPartPr>
      <w:docPartBody>
        <w:p w:rsidR="00DA7247" w:rsidRDefault="00726E31">
          <w:pPr>
            <w:pStyle w:val="E08BE798E7E3419495AD60DB4C51BC43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8F12C054EF74E9B86B81C01A9E00B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818B94-F3B9-42EE-A85D-97ED8B6FF75C}"/>
      </w:docPartPr>
      <w:docPartBody>
        <w:p w:rsidR="00DA7247" w:rsidRDefault="00726E31">
          <w:pPr>
            <w:pStyle w:val="D8F12C054EF74E9B86B81C01A9E00B1C1"/>
          </w:pPr>
          <w:r>
            <w:rPr>
              <w:rStyle w:val="TextodoEspaoReservado"/>
              <w:rFonts w:ascii="Arial Narrow" w:hAnsi="Arial Narrow"/>
              <w:sz w:val="14"/>
            </w:rPr>
            <w:t>Clique</w:t>
          </w:r>
          <w:r>
            <w:rPr>
              <w:rStyle w:val="TextodoEspaoReservado"/>
              <w:rFonts w:ascii="Arial Narrow" w:hAnsi="Arial Narrow"/>
              <w:sz w:val="14"/>
            </w:rPr>
            <w:t xml:space="preserve"> aqui para digitar texto.</w:t>
          </w:r>
        </w:p>
      </w:docPartBody>
    </w:docPart>
    <w:docPart>
      <w:docPartPr>
        <w:name w:val="4FF4DCE30B184A6AB0BFBEBA4AF5CD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BAA586-1651-47CA-9E42-971FE6CA1882}"/>
      </w:docPartPr>
      <w:docPartBody>
        <w:p w:rsidR="00DA7247" w:rsidRDefault="00726E31">
          <w:pPr>
            <w:pStyle w:val="4FF4DCE30B184A6AB0BFBEBA4AF5CDC5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A73042785354D1B8440F60C07E7A1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1DD61-EF3B-4293-8E28-E967EFDD96FA}"/>
      </w:docPartPr>
      <w:docPartBody>
        <w:p w:rsidR="00DA7247" w:rsidRDefault="00726E31">
          <w:pPr>
            <w:pStyle w:val="1A73042785354D1B8440F60C07E7A18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0E1C8B60D64D51A4BBEB2013E77C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B4CF96-01D7-420C-8078-8F1382A79B73}"/>
      </w:docPartPr>
      <w:docPartBody>
        <w:p w:rsidR="00DA7247" w:rsidRDefault="00726E31">
          <w:pPr>
            <w:pStyle w:val="C20E1C8B60D64D51A4BBEB2013E77C69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DD40B9A2C114715B9388D03E58A59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FCCBF8-A4E9-4D33-B684-FCF465DAFF87}"/>
      </w:docPartPr>
      <w:docPartBody>
        <w:p w:rsidR="00DA7247" w:rsidRDefault="00726E31">
          <w:pPr>
            <w:pStyle w:val="2DD40B9A2C114715B9388D03E58A598F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F36E622B4124874886C1A71833BFD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F65E08-E3C7-437A-8E5B-1BFBC9E29C7F}"/>
      </w:docPartPr>
      <w:docPartBody>
        <w:p w:rsidR="00DA7247" w:rsidRDefault="00726E31">
          <w:pPr>
            <w:pStyle w:val="CF36E622B4124874886C1A71833BFD0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40DBE7F173245C5B26A2FA2EBC362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2A7EA0-F28F-4AB8-9D9F-2DAC588BDE8C}"/>
      </w:docPartPr>
      <w:docPartBody>
        <w:p w:rsidR="00DA7247" w:rsidRDefault="00726E31">
          <w:pPr>
            <w:pStyle w:val="E40DBE7F173245C5B26A2FA2EBC3628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787894E5FC47F8838F6FEFDBF729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8EFCC6-C24D-4768-A7E2-1312589F9D06}"/>
      </w:docPartPr>
      <w:docPartBody>
        <w:p w:rsidR="00DA7247" w:rsidRDefault="00726E31">
          <w:pPr>
            <w:pStyle w:val="E1787894E5FC47F8838F6FEFDBF729C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89A06C5A7247309C021854AB0C9E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9197D-85DA-4096-8405-59811267218E}"/>
      </w:docPartPr>
      <w:docPartBody>
        <w:p w:rsidR="00DA7247" w:rsidRDefault="00726E31">
          <w:pPr>
            <w:pStyle w:val="BE89A06C5A7247309C021854AB0C9E2D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91BD24858A947D09D66E71EBA0439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5D6A85-F4EF-49C4-9F11-5CAEBB88769E}"/>
      </w:docPartPr>
      <w:docPartBody>
        <w:p w:rsidR="00DA7247" w:rsidRDefault="00726E31">
          <w:pPr>
            <w:pStyle w:val="D91BD24858A947D09D66E71EBA043999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52DD8EF1A7F43DEA504AC7945132F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2398B2-920B-4740-B768-6AA58280D6DD}"/>
      </w:docPartPr>
      <w:docPartBody>
        <w:p w:rsidR="00DA7247" w:rsidRDefault="00726E31">
          <w:pPr>
            <w:pStyle w:val="052DD8EF1A7F43DEA504AC7945132FAE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sz w:val="14"/>
            </w:rPr>
            <w:t>para digitar texto.</w:t>
          </w:r>
        </w:p>
      </w:docPartBody>
    </w:docPart>
    <w:docPart>
      <w:docPartPr>
        <w:name w:val="426AFE3464BD4A0094FE80A56A8966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3667E2-008C-401A-8413-76A29DD38844}"/>
      </w:docPartPr>
      <w:docPartBody>
        <w:p w:rsidR="00DA7247" w:rsidRDefault="00726E31">
          <w:pPr>
            <w:pStyle w:val="426AFE3464BD4A0094FE80A56A8966C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EC4563931F4FCC8B9ADBC02C021A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8C0FFF-4F55-4042-BCAA-2431122955F9}"/>
      </w:docPartPr>
      <w:docPartBody>
        <w:p w:rsidR="00DA7247" w:rsidRDefault="00726E31">
          <w:pPr>
            <w:pStyle w:val="02EC4563931F4FCC8B9ADBC02C021A1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3082F91E72F462E9A65D58854A10D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851FC4-B03D-46C8-B80F-E0EB84B549E9}"/>
      </w:docPartPr>
      <w:docPartBody>
        <w:p w:rsidR="00DA7247" w:rsidRDefault="00726E31">
          <w:pPr>
            <w:pStyle w:val="93082F91E72F462E9A65D58854A10DD7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8110B4CA3AF43C6966016579F2AF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A62C9D-E974-47AE-8AAD-F19668F7E96C}"/>
      </w:docPartPr>
      <w:docPartBody>
        <w:p w:rsidR="00DA7247" w:rsidRDefault="00726E31">
          <w:pPr>
            <w:pStyle w:val="D8110B4CA3AF43C6966016579F2AFC6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22ED9145DD04AB6A1EF48DBC80BFB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F13D63-D6DF-4C30-80A4-B1529A7425C5}"/>
      </w:docPartPr>
      <w:docPartBody>
        <w:p w:rsidR="00DA7247" w:rsidRDefault="00726E31">
          <w:pPr>
            <w:pStyle w:val="622ED9145DD04AB6A1EF48DBC80BFB0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D777D2BB3C44F9087B25B68BC8B40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CC13AB-0A9D-45FC-AF1F-E2909D9B7995}"/>
      </w:docPartPr>
      <w:docPartBody>
        <w:p w:rsidR="00DA7247" w:rsidRDefault="00726E31">
          <w:pPr>
            <w:pStyle w:val="5D777D2BB3C44F9087B25B68BC8B40B0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37D2052644D4C44AC2C3C63523DC1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9A9E66-4649-4A15-8682-3D28DDE212F7}"/>
      </w:docPartPr>
      <w:docPartBody>
        <w:p w:rsidR="00DA7247" w:rsidRDefault="00726E31">
          <w:pPr>
            <w:pStyle w:val="937D2052644D4C44AC2C3C63523DC1A4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3B075BA07054D80BFAC8EA4F1316B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34AFF6-CEFA-40A1-B0AA-B56739ABA279}"/>
      </w:docPartPr>
      <w:docPartBody>
        <w:p w:rsidR="00DA7247" w:rsidRDefault="00726E31">
          <w:pPr>
            <w:pStyle w:val="C3B075BA07054D80BFAC8EA4F1316B57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A7C263E151406CB383B7C7895130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ABC6F2-245B-4FBF-84AB-6D3BBF0B1AB0}"/>
      </w:docPartPr>
      <w:docPartBody>
        <w:p w:rsidR="00DA7247" w:rsidRDefault="00726E31">
          <w:pPr>
            <w:pStyle w:val="AEA7C263E151406CB383B7C78951306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DB93975818C495E8D84C5529FDB52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424ABE-FD36-43CD-9862-1D1953066F21}"/>
      </w:docPartPr>
      <w:docPartBody>
        <w:p w:rsidR="00DA7247" w:rsidRDefault="00726E31">
          <w:pPr>
            <w:pStyle w:val="5DB93975818C495E8D84C5529FDB52501"/>
          </w:pPr>
          <w:r>
            <w:rPr>
              <w:rStyle w:val="TextodoEspaoReservado"/>
              <w:rFonts w:ascii="Arial Narrow" w:hAnsi="Arial Narrow"/>
              <w:sz w:val="14"/>
            </w:rPr>
            <w:t>Esco</w:t>
          </w:r>
          <w:r>
            <w:rPr>
              <w:rStyle w:val="TextodoEspaoReservado"/>
              <w:rFonts w:ascii="Arial Narrow" w:hAnsi="Arial Narrow"/>
              <w:sz w:val="14"/>
            </w:rPr>
            <w:t>lher um item.</w:t>
          </w:r>
        </w:p>
      </w:docPartBody>
    </w:docPart>
    <w:docPart>
      <w:docPartPr>
        <w:name w:val="5751AD7DEC52473C87CC517C0FB164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B5416F-3CE0-454E-9B1A-1F45971F0C57}"/>
      </w:docPartPr>
      <w:docPartBody>
        <w:p w:rsidR="00DA7247" w:rsidRDefault="00726E31">
          <w:pPr>
            <w:pStyle w:val="5751AD7DEC52473C87CC517C0FB164DB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29AF4A959754FDC8A6748AA19201C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27AD8F-F455-4F24-B4DB-5E7980951332}"/>
      </w:docPartPr>
      <w:docPartBody>
        <w:p w:rsidR="00DA7247" w:rsidRDefault="00726E31">
          <w:pPr>
            <w:pStyle w:val="C29AF4A959754FDC8A6748AA19201C0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DFBB1E03994F65B3678F66E7F776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6D0A39-8436-4C07-A92B-246AF7E0F650}"/>
      </w:docPartPr>
      <w:docPartBody>
        <w:p w:rsidR="00DA7247" w:rsidRDefault="00726E31">
          <w:pPr>
            <w:pStyle w:val="57DFBB1E03994F65B3678F66E7F7764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ECAB52106D4912AEAE7C40F0CD03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014112-A267-4B5C-92B9-E637C857086B}"/>
      </w:docPartPr>
      <w:docPartBody>
        <w:p w:rsidR="00DA7247" w:rsidRDefault="00726E31">
          <w:pPr>
            <w:pStyle w:val="24ECAB52106D4912AEAE7C40F0CD030E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301B94A67A14E27AEC77519AB882A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1B5578-BAB5-4E93-AF62-B4BB2E85925D}"/>
      </w:docPartPr>
      <w:docPartBody>
        <w:p w:rsidR="00DA7247" w:rsidRDefault="00726E31">
          <w:pPr>
            <w:pStyle w:val="2301B94A67A14E27AEC77519AB882A321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A755F7609724B9FB31F062ED4DE55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FFF092-AE32-49DF-B99B-B5C36116BFA4}"/>
      </w:docPartPr>
      <w:docPartBody>
        <w:p w:rsidR="00DA7247" w:rsidRDefault="00726E31">
          <w:pPr>
            <w:pStyle w:val="4A755F7609724B9FB31F062ED4DE55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64BD61AAB2420B9D7B39D6B1A0B3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29D7FF-20F9-4D9E-AE11-ABDDE0533977}"/>
      </w:docPartPr>
      <w:docPartBody>
        <w:p w:rsidR="00DA7247" w:rsidRDefault="00726E31">
          <w:pPr>
            <w:pStyle w:val="4D64BD61AAB2420B9D7B39D6B1A0B3E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4E8EB7B0B994C1ABCC4479F7C933E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1A9DA-D16F-47F6-AFC2-9CBFF534AE41}"/>
      </w:docPartPr>
      <w:docPartBody>
        <w:p w:rsidR="00DA7247" w:rsidRDefault="00726E31">
          <w:pPr>
            <w:pStyle w:val="44E8EB7B0B994C1ABCC4479F7C933ED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2F035D347E64E0292F734E37B82C1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2C82FB-48A5-47EA-B2A7-18C17BBD0F5F}"/>
      </w:docPartPr>
      <w:docPartBody>
        <w:p w:rsidR="00DA7247" w:rsidRDefault="00726E31">
          <w:pPr>
            <w:pStyle w:val="F2F035D347E64E0292F734E37B82C10C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75E07987672F42CA929B1BDAC502EC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5DFC43-63FE-4457-A391-35DB7A617C94}"/>
      </w:docPartPr>
      <w:docPartBody>
        <w:p w:rsidR="00DA7247" w:rsidRDefault="00726E31">
          <w:pPr>
            <w:pStyle w:val="75E07987672F42CA929B1BDAC502EC6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5B9C2CA6C24395872106425C0B05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D59649-A771-42C1-9F7B-EBE2092F9ABA}"/>
      </w:docPartPr>
      <w:docPartBody>
        <w:p w:rsidR="00DA7247" w:rsidRDefault="00726E31">
          <w:pPr>
            <w:pStyle w:val="465B9C2CA6C24395872106425C0B05B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A70EFF701574EE98A7560350E0540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7737A2-C4BA-4F55-8349-2BB402C54430}"/>
      </w:docPartPr>
      <w:docPartBody>
        <w:p w:rsidR="00DA7247" w:rsidRDefault="00726E31">
          <w:pPr>
            <w:pStyle w:val="4A70EFF701574EE98A7560350E0540A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6DA53FD293465FBBCB9D591F1541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B0F00E-45FC-4925-94E3-00DADB6E382C}"/>
      </w:docPartPr>
      <w:docPartBody>
        <w:p w:rsidR="00DA7247" w:rsidRDefault="00726E31">
          <w:pPr>
            <w:pStyle w:val="616DA53FD293465FBBCB9D591F15411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A5796D1FAEA4F42B91EEC22AF596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8A7EE7-EBCA-49A7-883D-B2BF4E678284}"/>
      </w:docPartPr>
      <w:docPartBody>
        <w:p w:rsidR="00DA7247" w:rsidRDefault="00726E31">
          <w:pPr>
            <w:pStyle w:val="DA5796D1FAEA4F42B91EEC22AF596D1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6C3E8EC127D42FD91E0B05EEB1042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B5B513-B5E9-4CCB-8114-FD04A9265F52}"/>
      </w:docPartPr>
      <w:docPartBody>
        <w:p w:rsidR="00DA7247" w:rsidRDefault="00726E31">
          <w:pPr>
            <w:pStyle w:val="A6C3E8EC127D42FD91E0B05EEB1042B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C591655DEE64B68BEEA3A2FAD2859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02A67B-8C94-4DC1-BACC-043CD9698E4D}"/>
      </w:docPartPr>
      <w:docPartBody>
        <w:p w:rsidR="00DA7247" w:rsidRDefault="00726E31">
          <w:pPr>
            <w:pStyle w:val="8C591655DEE64B68BEEA3A2FAD2859F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FF2C5F0B5EE4A6C937904E9A251B7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DD4B37-1F1E-4B6D-80CA-D5EFEEF90E52}"/>
      </w:docPartPr>
      <w:docPartBody>
        <w:p w:rsidR="00DA7247" w:rsidRDefault="00726E31">
          <w:pPr>
            <w:pStyle w:val="3FF2C5F0B5EE4A6C937904E9A251B785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sz w:val="14"/>
            </w:rPr>
            <w:t>texto.</w:t>
          </w:r>
        </w:p>
      </w:docPartBody>
    </w:docPart>
    <w:docPart>
      <w:docPartPr>
        <w:name w:val="25E333C9641E441580CBB191E8A707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47508-0D59-4D7E-A777-19323F35A89E}"/>
      </w:docPartPr>
      <w:docPartBody>
        <w:p w:rsidR="00DA7247" w:rsidRDefault="00726E31">
          <w:pPr>
            <w:pStyle w:val="25E333C9641E441580CBB191E8A707E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741079188D4448C9DEEF894140B6C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1659FB-CD94-4D92-8327-49C9AE3BB04F}"/>
      </w:docPartPr>
      <w:docPartBody>
        <w:p w:rsidR="00DA7247" w:rsidRDefault="00726E31">
          <w:pPr>
            <w:pStyle w:val="2741079188D4448C9DEEF894140B6C5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71038732E3D408FB34DD8FB792C50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086204-D782-461C-A77D-C3ECB798D693}"/>
      </w:docPartPr>
      <w:docPartBody>
        <w:p w:rsidR="00DA7247" w:rsidRDefault="00726E31">
          <w:pPr>
            <w:pStyle w:val="071038732E3D408FB34DD8FB792C504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E8FBE1468454C73BE6E209000DDD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D5E1C2-A731-4B0D-9D83-2F85ACE0A07D}"/>
      </w:docPartPr>
      <w:docPartBody>
        <w:p w:rsidR="00DA7247" w:rsidRDefault="00726E31">
          <w:pPr>
            <w:pStyle w:val="2E8FBE1468454C73BE6E209000DDDD8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590A1DE40E4935B8BC1CF12DBECD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4765D3-6CF7-4382-B211-6C24FAC1603C}"/>
      </w:docPartPr>
      <w:docPartBody>
        <w:p w:rsidR="00DA7247" w:rsidRDefault="00726E31">
          <w:pPr>
            <w:pStyle w:val="63590A1DE40E4935B8BC1CF12DBECDB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22E2322F11434DB117582813714D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9BC377-5060-46B6-98FD-97F7AD7A83D2}"/>
      </w:docPartPr>
      <w:docPartBody>
        <w:p w:rsidR="00DA7247" w:rsidRDefault="00726E31">
          <w:pPr>
            <w:pStyle w:val="8222E2322F11434DB117582813714D3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0A9D5490DA4AFE911250143A6948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5FB471-40F5-4EEE-BAB0-463B698890AA}"/>
      </w:docPartPr>
      <w:docPartBody>
        <w:p w:rsidR="00DA7247" w:rsidRDefault="00726E31">
          <w:pPr>
            <w:pStyle w:val="AE0A9D5490DA4AFE911250143A69484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D6835010184542938FD8C724A803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D9EF35-2415-435D-9684-A56483EE4113}"/>
      </w:docPartPr>
      <w:docPartBody>
        <w:p w:rsidR="00DA7247" w:rsidRDefault="00726E31">
          <w:pPr>
            <w:pStyle w:val="74D6835010184542938FD8C724A803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E6F5A0391348EAB3E0A1E2FC86DF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33E94E-0481-4012-AA4E-66981C5521C9}"/>
      </w:docPartPr>
      <w:docPartBody>
        <w:p w:rsidR="00DA7247" w:rsidRDefault="00726E31">
          <w:pPr>
            <w:pStyle w:val="53E6F5A0391348EAB3E0A1E2FC86DF7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764840A935493086997498723D39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2D9B05-B21D-42CD-8698-61DB55644319}"/>
      </w:docPartPr>
      <w:docPartBody>
        <w:p w:rsidR="00DA7247" w:rsidRDefault="00726E31">
          <w:pPr>
            <w:pStyle w:val="74764840A935493086997498723D392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60D4F2566445A780FDD735D025E0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C87F2A-7272-4885-A937-EDB438B17574}"/>
      </w:docPartPr>
      <w:docPartBody>
        <w:p w:rsidR="00DA7247" w:rsidRDefault="00726E31">
          <w:pPr>
            <w:pStyle w:val="5360D4F2566445A780FDD735D025E0F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C23EC07FF1E42D5A5C9931F55E534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3AC716-AC5F-4082-A84C-E15E69A6DCC7}"/>
      </w:docPartPr>
      <w:docPartBody>
        <w:p w:rsidR="00DA7247" w:rsidRDefault="00726E31">
          <w:pPr>
            <w:pStyle w:val="3C23EC07FF1E42D5A5C9931F55E5349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66921F2204B4996A7D0661D396CBE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D6F890-6D35-4408-B923-5FFB58FD7222}"/>
      </w:docPartPr>
      <w:docPartBody>
        <w:p w:rsidR="00DA7247" w:rsidRDefault="00726E31">
          <w:pPr>
            <w:pStyle w:val="F66921F2204B4996A7D0661D396CBEE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B62C6010AA04899B46CFCE583958F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A8C962-B585-4FD8-BEEB-B052053AB72A}"/>
      </w:docPartPr>
      <w:docPartBody>
        <w:p w:rsidR="00DA7247" w:rsidRDefault="00726E31">
          <w:pPr>
            <w:pStyle w:val="FB62C6010AA04899B46CFCE583958F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9D440FA29744A1991A33CCE8D81DF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BE9836-0FCF-4E8C-968C-9BFE14CBBA53}"/>
      </w:docPartPr>
      <w:docPartBody>
        <w:p w:rsidR="00DA7247" w:rsidRDefault="00726E31">
          <w:pPr>
            <w:pStyle w:val="A9D440FA29744A1991A33CCE8D81DF2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CE6621E9074954A0237E0352DE34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26EA00-7D43-40CD-BCE1-8176807F8FDF}"/>
      </w:docPartPr>
      <w:docPartBody>
        <w:p w:rsidR="00DA7247" w:rsidRDefault="00726E31">
          <w:pPr>
            <w:pStyle w:val="91CE6621E9074954A0237E0352DE345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B3371BC98404FAC808B2DF5F9B72F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3ACA1A-E083-48DB-ABED-66CE0255B23A}"/>
      </w:docPartPr>
      <w:docPartBody>
        <w:p w:rsidR="00DA7247" w:rsidRDefault="00726E31">
          <w:pPr>
            <w:pStyle w:val="0B3371BC98404FAC808B2DF5F9B72F61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sz w:val="14"/>
            </w:rPr>
            <w:t>aqui para digitar texto.</w:t>
          </w:r>
        </w:p>
      </w:docPartBody>
    </w:docPart>
    <w:docPart>
      <w:docPartPr>
        <w:name w:val="01668E82962F468D8AE2239275443D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87157C-BF8C-4BD4-B908-E202352E29E5}"/>
      </w:docPartPr>
      <w:docPartBody>
        <w:p w:rsidR="00DA7247" w:rsidRDefault="00726E31">
          <w:pPr>
            <w:pStyle w:val="01668E82962F468D8AE2239275443D6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72623E3C59947AFAC4DB405E5700D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C0916D-0985-49E2-B708-B876833A104B}"/>
      </w:docPartPr>
      <w:docPartBody>
        <w:p w:rsidR="00DA7247" w:rsidRDefault="00726E31">
          <w:pPr>
            <w:pStyle w:val="072623E3C59947AFAC4DB405E5700D2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83BE73519647FCBED3D6A728BC2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43244-AB55-4A9B-829F-EF353BA88770}"/>
      </w:docPartPr>
      <w:docPartBody>
        <w:p w:rsidR="00DA7247" w:rsidRDefault="00726E31">
          <w:pPr>
            <w:pStyle w:val="3A83BE73519647FCBED3D6A728BC2D8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3F0FFE4EFE41218235D4F28E01E2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C60975-9ABC-41A4-BCFF-A556B045F2C8}"/>
      </w:docPartPr>
      <w:docPartBody>
        <w:p w:rsidR="00DA7247" w:rsidRDefault="00726E31">
          <w:pPr>
            <w:pStyle w:val="E63F0FFE4EFE41218235D4F28E01E2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F2E363B9D345A9BCC9DCB2DD4B1F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848D6A-12F7-4FF0-A08E-8BEECF001587}"/>
      </w:docPartPr>
      <w:docPartBody>
        <w:p w:rsidR="00DA7247" w:rsidRDefault="00726E31">
          <w:pPr>
            <w:pStyle w:val="4DF2E363B9D345A9BCC9DCB2DD4B1FB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8365BE15AC544A99AB7223C64FC87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80BE8B-4DE1-4F06-8ADF-14F48CED0FEB}"/>
      </w:docPartPr>
      <w:docPartBody>
        <w:p w:rsidR="00DA7247" w:rsidRDefault="00726E31">
          <w:pPr>
            <w:pStyle w:val="A8365BE15AC544A99AB7223C64FC873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A6060BF74AE4B699B70BE5525CC0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6F62FE-F7E9-4BFC-B2BB-2D638ED3772A}"/>
      </w:docPartPr>
      <w:docPartBody>
        <w:p w:rsidR="00DA7247" w:rsidRDefault="00726E31">
          <w:pPr>
            <w:pStyle w:val="1A6060BF74AE4B699B70BE5525CC09E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44D560E56E2470CAA34716B9E7B9A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6136C-A37A-4104-BD5D-899E01237FA8}"/>
      </w:docPartPr>
      <w:docPartBody>
        <w:p w:rsidR="00DA7247" w:rsidRDefault="00726E31">
          <w:pPr>
            <w:pStyle w:val="A44D560E56E2470CAA34716B9E7B9AA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A00D7D792654F44BB08125784A1F2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33CC8B-56FF-426A-8804-E150105CF1A6}"/>
      </w:docPartPr>
      <w:docPartBody>
        <w:p w:rsidR="00DA7247" w:rsidRDefault="00726E31">
          <w:pPr>
            <w:pStyle w:val="1A00D7D792654F44BB08125784A1F2F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FEA81309AF94692838FC265CC9C20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542DB0-AAAF-4DB4-BC61-58EDED2D7C67}"/>
      </w:docPartPr>
      <w:docPartBody>
        <w:p w:rsidR="00DA7247" w:rsidRDefault="00726E31">
          <w:pPr>
            <w:pStyle w:val="8FEA81309AF94692838FC265CC9C20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4FF9218484848B095B9788D6FDA1A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5CB070-4839-4E52-8925-EC30807199D7}"/>
      </w:docPartPr>
      <w:docPartBody>
        <w:p w:rsidR="00DA7247" w:rsidRDefault="00726E31">
          <w:pPr>
            <w:pStyle w:val="44FF9218484848B095B9788D6FDA1A2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F44E4AD4AC344C6A53172174D5814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267F83-3563-4DDD-98FD-34B6EB50AA02}"/>
      </w:docPartPr>
      <w:docPartBody>
        <w:p w:rsidR="00DA7247" w:rsidRDefault="00726E31">
          <w:pPr>
            <w:pStyle w:val="9F44E4AD4AC344C6A53172174D581405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35B63FE57FD4F3BB93EFA2BAE9BF0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4A8E30-634C-4D3C-ACD0-6EB79C583083}"/>
      </w:docPartPr>
      <w:docPartBody>
        <w:p w:rsidR="00DA7247" w:rsidRDefault="00726E31">
          <w:pPr>
            <w:pStyle w:val="435B63FE57FD4F3BB93EFA2BAE9BF0F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774807F993A4C0593045E66D9B7D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5A315E-BBBF-4EE0-9063-7658CFCCC941}"/>
      </w:docPartPr>
      <w:docPartBody>
        <w:p w:rsidR="00DA7247" w:rsidRDefault="00726E31">
          <w:pPr>
            <w:pStyle w:val="9774807F993A4C0593045E66D9B7D98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B9681A981A4BDCB8295C48053BA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ECF4F6-A165-411D-8F25-57C773C62843}"/>
      </w:docPartPr>
      <w:docPartBody>
        <w:p w:rsidR="00DA7247" w:rsidRDefault="00726E31">
          <w:pPr>
            <w:pStyle w:val="98B9681A981A4BDCB8295C48053BA09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6F91DD37E3C4D2EB31E2829A3C8C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5C2567-1C79-4E7D-B9E6-C1606B935085}"/>
      </w:docPartPr>
      <w:docPartBody>
        <w:p w:rsidR="00DA7247" w:rsidRDefault="00726E31">
          <w:pPr>
            <w:pStyle w:val="D6F91DD37E3C4D2EB31E2829A3C8C3C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F8E2CB0F4494B77B51DA4293AB54A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80FA72-5CCE-40AF-8049-F1C7476BC292}"/>
      </w:docPartPr>
      <w:docPartBody>
        <w:p w:rsidR="00DA7247" w:rsidRDefault="00726E31">
          <w:pPr>
            <w:pStyle w:val="BF8E2CB0F4494B77B51DA4293AB54A0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236A21205748AC8AB6BD3F4D5907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2719EA-8355-4233-A4D9-CC3F9CF5B601}"/>
      </w:docPartPr>
      <w:docPartBody>
        <w:p w:rsidR="00DA7247" w:rsidRDefault="00726E31">
          <w:pPr>
            <w:pStyle w:val="4D236A21205748AC8AB6BD3F4D59071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02B791576EC4FFB949507E5A716BC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2E4EAC-3113-42A3-B442-EECEFFCCCDA7}"/>
      </w:docPartPr>
      <w:docPartBody>
        <w:p w:rsidR="00DA7247" w:rsidRDefault="00726E31">
          <w:pPr>
            <w:pStyle w:val="602B791576EC4FFB949507E5A716BC8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92E5E146577481FA0D67628CECCD7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7DB307-11AE-4A83-96A7-43700E7C156E}"/>
      </w:docPartPr>
      <w:docPartBody>
        <w:p w:rsidR="00DA7247" w:rsidRDefault="00726E31">
          <w:pPr>
            <w:pStyle w:val="492E5E146577481FA0D67628CECCD7E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D926264BF614EB995733F9D18CD7E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41CF00-1D7A-44E2-BCEF-A49367467BFF}"/>
      </w:docPartPr>
      <w:docPartBody>
        <w:p w:rsidR="00DA7247" w:rsidRDefault="00726E31">
          <w:pPr>
            <w:pStyle w:val="8D926264BF614EB995733F9D18CD7E2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18C6A4B78D543E88E77680AE899C9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34BE0B-681A-4750-B91B-C7FE931814DB}"/>
      </w:docPartPr>
      <w:docPartBody>
        <w:p w:rsidR="00DA7247" w:rsidRDefault="00726E31">
          <w:pPr>
            <w:pStyle w:val="A18C6A4B78D543E88E77680AE899C9E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622E7EFCAB0408EA5B2A1E28074F7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ADF817-CD2C-4221-A496-903E86AD4F2B}"/>
      </w:docPartPr>
      <w:docPartBody>
        <w:p w:rsidR="00DA7247" w:rsidRDefault="00726E31">
          <w:pPr>
            <w:pStyle w:val="7622E7EFCAB0408EA5B2A1E28074F7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2579C986C9F41FBA1014848A16C02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5C622B-B3EE-4D3E-B6A7-98164AC7EDEF}"/>
      </w:docPartPr>
      <w:docPartBody>
        <w:p w:rsidR="00DA7247" w:rsidRDefault="00726E31">
          <w:pPr>
            <w:pStyle w:val="D2579C986C9F41FBA1014848A16C027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E1C7E55D654355B981246D64E988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2C77E6-91A0-4C3C-B94E-C59B657E75CE}"/>
      </w:docPartPr>
      <w:docPartBody>
        <w:p w:rsidR="00DA7247" w:rsidRDefault="00726E31">
          <w:pPr>
            <w:pStyle w:val="EBE1C7E55D654355B981246D64E9883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1D440EAD87D45369C2DDE2733D83F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0967A4-816E-4CC2-BA0D-6432A81CBD63}"/>
      </w:docPartPr>
      <w:docPartBody>
        <w:p w:rsidR="00DA7247" w:rsidRDefault="00726E31">
          <w:pPr>
            <w:pStyle w:val="51D440EAD87D45369C2DDE2733D83F4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C2CD7775CB4FC2A18AA315CBEEB1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2BAD53-D256-458B-81CA-FAADD44FF757}"/>
      </w:docPartPr>
      <w:docPartBody>
        <w:p w:rsidR="00DA7247" w:rsidRDefault="00726E31">
          <w:pPr>
            <w:pStyle w:val="2AC2CD7775CB4FC2A18AA315CBEEB1F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D300D62B384474AB18A3B1F2C808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60C1E7-9B34-49F9-BDD0-D05E51A820BD}"/>
      </w:docPartPr>
      <w:docPartBody>
        <w:p w:rsidR="00DA7247" w:rsidRDefault="00726E31">
          <w:pPr>
            <w:pStyle w:val="19D300D62B384474AB18A3B1F2C808A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17A3FAB9550401E8062EF116584B3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1FCF56-7C1F-4DEE-B2E1-B1D62D65AC3F}"/>
      </w:docPartPr>
      <w:docPartBody>
        <w:p w:rsidR="00DA7247" w:rsidRDefault="00726E31">
          <w:pPr>
            <w:pStyle w:val="417A3FAB9550401E8062EF116584B3D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CE0E7166A64494EAFCABEE494E385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7A9D03-3937-4B14-B970-FC3785D6C72D}"/>
      </w:docPartPr>
      <w:docPartBody>
        <w:p w:rsidR="00DA7247" w:rsidRDefault="00726E31">
          <w:pPr>
            <w:pStyle w:val="9CE0E7166A64494EAFCABEE494E3850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A781CD0D50D420CBADAEB00194FF4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AAC648-AE13-43F7-A789-7B1B4693A7D4}"/>
      </w:docPartPr>
      <w:docPartBody>
        <w:p w:rsidR="00DA7247" w:rsidRDefault="00726E31">
          <w:pPr>
            <w:pStyle w:val="6A781CD0D50D420CBADAEB00194FF40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AD7F3B88759472EBA8605F72E9BD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6CF510-2892-4790-A8A2-4A12B5314251}"/>
      </w:docPartPr>
      <w:docPartBody>
        <w:p w:rsidR="00DA7247" w:rsidRDefault="00726E31">
          <w:pPr>
            <w:pStyle w:val="6AD7F3B88759472EBA8605F72E9BDD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0888C2A6BC6409DB8EBBDD22E1DAD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FF8262-1C02-4330-B753-6496AC08D2AE}"/>
      </w:docPartPr>
      <w:docPartBody>
        <w:p w:rsidR="00DA7247" w:rsidRDefault="00726E31">
          <w:pPr>
            <w:pStyle w:val="50888C2A6BC6409DB8EBBDD22E1DADA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C89D2472C6345F4B7B20D32FC447D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B215E-0D1E-4455-919D-F448D9B407A8}"/>
      </w:docPartPr>
      <w:docPartBody>
        <w:p w:rsidR="00DA7247" w:rsidRDefault="00726E31">
          <w:pPr>
            <w:pStyle w:val="BC89D2472C6345F4B7B20D32FC447DB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28B643CBB0E458991680DFF4A6B94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BA6C69-6A02-4F9B-9770-2097BD7C8C0A}"/>
      </w:docPartPr>
      <w:docPartBody>
        <w:p w:rsidR="00DA7247" w:rsidRDefault="00726E31">
          <w:pPr>
            <w:pStyle w:val="D28B643CBB0E458991680DFF4A6B941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ACBD68822084785ABAA4DA18FF714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752A3-C061-4DA7-B208-862C81584049}"/>
      </w:docPartPr>
      <w:docPartBody>
        <w:p w:rsidR="00DA7247" w:rsidRDefault="00726E31">
          <w:pPr>
            <w:pStyle w:val="8ACBD68822084785ABAA4DA18FF7145A1"/>
          </w:pPr>
          <w:r>
            <w:rPr>
              <w:rStyle w:val="TextodoEspaoReservado"/>
              <w:rFonts w:ascii="Arial Narrow" w:hAnsi="Arial Narrow"/>
              <w:sz w:val="14"/>
            </w:rPr>
            <w:t>Clique aqui</w:t>
          </w:r>
          <w:r>
            <w:rPr>
              <w:rStyle w:val="TextodoEspaoReservado"/>
              <w:rFonts w:ascii="Arial Narrow" w:hAnsi="Arial Narrow"/>
              <w:sz w:val="14"/>
            </w:rPr>
            <w:t xml:space="preserve"> para digitar texto.</w:t>
          </w:r>
        </w:p>
      </w:docPartBody>
    </w:docPart>
    <w:docPart>
      <w:docPartPr>
        <w:name w:val="E35E1C51DA7E4548AD1E106062D4F6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03E9E4-F763-4BF8-A2FE-4BE5011B7DBE}"/>
      </w:docPartPr>
      <w:docPartBody>
        <w:p w:rsidR="00DA7247" w:rsidRDefault="00726E31">
          <w:pPr>
            <w:pStyle w:val="E35E1C51DA7E4548AD1E106062D4F61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29203D6EE0C4BF1B9756A5B8C4CED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8F9255-D604-47F9-A96A-6AA2252357F3}"/>
      </w:docPartPr>
      <w:docPartBody>
        <w:p w:rsidR="00DA7247" w:rsidRDefault="00726E31">
          <w:pPr>
            <w:pStyle w:val="F29203D6EE0C4BF1B9756A5B8C4CED5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BBD68D4C78F458E8C1B708BB93B46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EBC766-05B6-4B22-9169-F1A65C8D2DA7}"/>
      </w:docPartPr>
      <w:docPartBody>
        <w:p w:rsidR="00DA7247" w:rsidRDefault="00726E31">
          <w:pPr>
            <w:pStyle w:val="0BBD68D4C78F458E8C1B708BB93B466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052760B3F8D4B63949A31321C1980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E25A44-391C-4AA4-8DCD-4C9E3B4D6067}"/>
      </w:docPartPr>
      <w:docPartBody>
        <w:p w:rsidR="00DA7247" w:rsidRDefault="00726E31">
          <w:pPr>
            <w:pStyle w:val="4052760B3F8D4B63949A31321C19805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3D95CD1E1F74DFB909C01A3CCED69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78DCED-634C-45AA-B218-F96D1A49646E}"/>
      </w:docPartPr>
      <w:docPartBody>
        <w:p w:rsidR="00DA7247" w:rsidRDefault="00726E31">
          <w:pPr>
            <w:pStyle w:val="63D95CD1E1F74DFB909C01A3CCED692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30A8F9821141228B205463D52DF2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6C212D-5845-4D82-807F-9BC35B18FFBD}"/>
      </w:docPartPr>
      <w:docPartBody>
        <w:p w:rsidR="00DA7247" w:rsidRDefault="00726E31">
          <w:pPr>
            <w:pStyle w:val="4D30A8F9821141228B205463D52DF2C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D2F97293B64A3AA597FC55CD8523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68DBC4-B667-4CE9-A28E-9CE6D61DC7A8}"/>
      </w:docPartPr>
      <w:docPartBody>
        <w:p w:rsidR="00DA7247" w:rsidRDefault="00726E31">
          <w:pPr>
            <w:pStyle w:val="34D2F97293B64A3AA597FC55CD85237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F0F56C4D25446EA7F80F0B4D4BDC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2A1DBB-8C24-47EA-8F8F-32E5B3DFAFE5}"/>
      </w:docPartPr>
      <w:docPartBody>
        <w:p w:rsidR="00DA7247" w:rsidRDefault="00726E31">
          <w:pPr>
            <w:pStyle w:val="34F0F56C4D25446EA7F80F0B4D4BDCE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FD9D2B9C3E246BFBC0693DA8B4DB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2F8909-EEF6-418E-AF87-BB96CEEE206F}"/>
      </w:docPartPr>
      <w:docPartBody>
        <w:p w:rsidR="00DA7247" w:rsidRDefault="00726E31">
          <w:pPr>
            <w:pStyle w:val="CFD9D2B9C3E246BFBC0693DA8B4DB62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742ACE8BDD84B50B50D40DB98D51D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69E8C6-DDB1-478D-8EAD-7AAD8C43E775}"/>
      </w:docPartPr>
      <w:docPartBody>
        <w:p w:rsidR="00DA7247" w:rsidRDefault="00726E31">
          <w:pPr>
            <w:pStyle w:val="9742ACE8BDD84B50B50D40DB98D51D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73584E4B0A4666B8278BBF7BA2D2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A074C6-FD19-4984-BF63-0649582C8548}"/>
      </w:docPartPr>
      <w:docPartBody>
        <w:p w:rsidR="00DA7247" w:rsidRDefault="00726E31">
          <w:pPr>
            <w:pStyle w:val="1973584E4B0A4666B8278BBF7BA2D2A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6FCD62277294337B4E100063A5BF8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EFB8B3-968F-45BE-B7A2-9CC2528A8473}"/>
      </w:docPartPr>
      <w:docPartBody>
        <w:p w:rsidR="00DA7247" w:rsidRDefault="00726E31">
          <w:pPr>
            <w:pStyle w:val="96FCD62277294337B4E100063A5BF86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8DDB5CF4AD643BD8A76D3D1AEB781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B1BB51-14A7-4321-BB63-04BB2FF4BE0E}"/>
      </w:docPartPr>
      <w:docPartBody>
        <w:p w:rsidR="00DA7247" w:rsidRDefault="00726E31">
          <w:pPr>
            <w:pStyle w:val="C8DDB5CF4AD643BD8A76D3D1AEB781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FAB881253F84A7A82D12BA8E49CEB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E09394-0996-4E04-9B24-D5BF3BBF4CAC}"/>
      </w:docPartPr>
      <w:docPartBody>
        <w:p w:rsidR="00DA7247" w:rsidRDefault="00726E31">
          <w:pPr>
            <w:pStyle w:val="5FAB881253F84A7A82D12BA8E49CEBC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307D76F0F84CCF856E497D454E6B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D4B9FB-34DD-416B-84CE-07FFE96B552E}"/>
      </w:docPartPr>
      <w:docPartBody>
        <w:p w:rsidR="00DA7247" w:rsidRDefault="00726E31">
          <w:pPr>
            <w:pStyle w:val="46307D76F0F84CCF856E497D454E6B6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0A9E672CD63465D8586F903A67096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A7C95-D42A-4D6A-8C21-C10EA3DC4CFB}"/>
      </w:docPartPr>
      <w:docPartBody>
        <w:p w:rsidR="00DA7247" w:rsidRDefault="00726E31">
          <w:pPr>
            <w:pStyle w:val="A0A9E672CD63465D8586F903A67096B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73AF34D19054AC991E08FC39E6499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CF7682-AF77-4FB2-ABD8-6070E0E4ABAC}"/>
      </w:docPartPr>
      <w:docPartBody>
        <w:p w:rsidR="00DA7247" w:rsidRDefault="00726E31">
          <w:pPr>
            <w:pStyle w:val="773AF34D19054AC991E08FC39E6499F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5E17151774C4737986B6AA0D01227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317B5B-C504-406D-9D73-9DC2BF3F0CA1}"/>
      </w:docPartPr>
      <w:docPartBody>
        <w:p w:rsidR="00DA7247" w:rsidRDefault="00726E31">
          <w:pPr>
            <w:pStyle w:val="95E17151774C4737986B6AA0D01227E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EE318B895BB4137B0FB66A13709AE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569284-E767-4AC4-8AF0-3348A7EED998}"/>
      </w:docPartPr>
      <w:docPartBody>
        <w:p w:rsidR="00DA7247" w:rsidRDefault="00726E31">
          <w:pPr>
            <w:pStyle w:val="BEE318B895BB4137B0FB66A13709AEF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5A2228316994F37ABD41B84BAB938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12FFA8-2A15-476B-8687-561DC5F5E14B}"/>
      </w:docPartPr>
      <w:docPartBody>
        <w:p w:rsidR="00DA7247" w:rsidRDefault="00726E31">
          <w:pPr>
            <w:pStyle w:val="05A2228316994F37ABD41B84BAB938F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5887F0C81034092BAFBCBF6E2B87F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9B2F3D-240B-4716-971D-1C640AC34855}"/>
      </w:docPartPr>
      <w:docPartBody>
        <w:p w:rsidR="00DA7247" w:rsidRDefault="00726E31">
          <w:pPr>
            <w:pStyle w:val="F5887F0C81034092BAFBCBF6E2B87F6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F32645237EF4942AC96A1AB33D6C4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0CE793-532F-4F52-A026-E8AF61CC05D3}"/>
      </w:docPartPr>
      <w:docPartBody>
        <w:p w:rsidR="00DA7247" w:rsidRDefault="00726E31">
          <w:pPr>
            <w:pStyle w:val="5F32645237EF4942AC96A1AB33D6C47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F29F557193648C9A7F130BC269DAF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027E39-CAFE-479B-97E5-5596AB73E23C}"/>
      </w:docPartPr>
      <w:docPartBody>
        <w:p w:rsidR="00DA7247" w:rsidRDefault="00726E31">
          <w:pPr>
            <w:pStyle w:val="FF29F557193648C9A7F130BC269DAF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8695AAD0D81436E97D47DB186E984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9ED274-B864-408E-BFC6-1B61FCC3061E}"/>
      </w:docPartPr>
      <w:docPartBody>
        <w:p w:rsidR="00DA7247" w:rsidRDefault="00726E31">
          <w:pPr>
            <w:pStyle w:val="48695AAD0D81436E97D47DB186E9849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1246C0C295499398B35B09C742A0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CCE508-EB51-47E7-8D28-DFB28175B0FE}"/>
      </w:docPartPr>
      <w:docPartBody>
        <w:p w:rsidR="00DA7247" w:rsidRDefault="00726E31">
          <w:pPr>
            <w:pStyle w:val="D31246C0C295499398B35B09C742A0F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8E6F4F2E86C4B3CA8C68EC5CE2CF3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6B63F8-F226-488C-8F2C-8977694A2E5C}"/>
      </w:docPartPr>
      <w:docPartBody>
        <w:p w:rsidR="00DA7247" w:rsidRDefault="00726E31">
          <w:pPr>
            <w:pStyle w:val="08E6F4F2E86C4B3CA8C68EC5CE2CF3D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2D9295CB3D4469978F34E263C961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0838BD-DB06-4CCC-B2CA-7400711EDA93}"/>
      </w:docPartPr>
      <w:docPartBody>
        <w:p w:rsidR="00DA7247" w:rsidRDefault="00726E31">
          <w:pPr>
            <w:pStyle w:val="532D9295CB3D4469978F34E263C961D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9CC7782B22A4BD78C5FCC48E23400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B90AFE-D5F6-4860-8E39-3E97F7FD78C2}"/>
      </w:docPartPr>
      <w:docPartBody>
        <w:p w:rsidR="00DA7247" w:rsidRDefault="00726E31">
          <w:pPr>
            <w:pStyle w:val="59CC7782B22A4BD78C5FCC48E23400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0540A757E94406BA0353630C822A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7B836-D97C-4294-900D-2977473A1B53}"/>
      </w:docPartPr>
      <w:docPartBody>
        <w:p w:rsidR="00DA7247" w:rsidRDefault="00726E31">
          <w:pPr>
            <w:pStyle w:val="BB0540A757E94406BA0353630C822A7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B886E00C3B64B47B30D195D1244D1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72F73E-A5A9-4842-A800-ABE53B7F19B1}"/>
      </w:docPartPr>
      <w:docPartBody>
        <w:p w:rsidR="00DA7247" w:rsidRDefault="00726E31">
          <w:pPr>
            <w:pStyle w:val="FB886E00C3B64B47B30D195D1244D13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AFAB3A67C33473FB096F887A7691E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813AEA-8FDE-42BE-93C1-11D6AC76810B}"/>
      </w:docPartPr>
      <w:docPartBody>
        <w:p w:rsidR="00DA7247" w:rsidRDefault="00726E31">
          <w:pPr>
            <w:pStyle w:val="9AFAB3A67C33473FB096F887A7691E5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874F71B2A72403D8173A8C107491A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36F986-B628-4676-AE5D-76FA37CFAF27}"/>
      </w:docPartPr>
      <w:docPartBody>
        <w:p w:rsidR="00DA7247" w:rsidRDefault="00726E31">
          <w:pPr>
            <w:pStyle w:val="6874F71B2A72403D8173A8C107491A3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597CE55532546B3B87F08DA3FF243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ECEF48-9E5F-4F0C-AC9A-131CC2E47487}"/>
      </w:docPartPr>
      <w:docPartBody>
        <w:p w:rsidR="00DA7247" w:rsidRDefault="00726E31">
          <w:pPr>
            <w:pStyle w:val="E597CE55532546B3B87F08DA3FF2437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534B5B8886A4E238E08D9D0ECF415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461E7F-5785-4437-BF59-21ACFB80A18E}"/>
      </w:docPartPr>
      <w:docPartBody>
        <w:p w:rsidR="00DA7247" w:rsidRDefault="00726E31">
          <w:pPr>
            <w:pStyle w:val="A534B5B8886A4E238E08D9D0ECF4159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FD2AD5DBB9F42B99B76C47AD16832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BAB257-566D-4681-B00D-91D0ACF496E3}"/>
      </w:docPartPr>
      <w:docPartBody>
        <w:p w:rsidR="00DA7247" w:rsidRDefault="00726E31">
          <w:pPr>
            <w:pStyle w:val="0FD2AD5DBB9F42B99B76C47AD16832C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44A82856524D718BBF14EA8D475E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ECCA5D-F2C4-47F4-A350-309CD6DC05B7}"/>
      </w:docPartPr>
      <w:docPartBody>
        <w:p w:rsidR="00DA7247" w:rsidRDefault="00726E31">
          <w:pPr>
            <w:pStyle w:val="E044A82856524D718BBF14EA8D475EE4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sz w:val="14"/>
            </w:rPr>
            <w:t>para digitar texto.</w:t>
          </w:r>
        </w:p>
      </w:docPartBody>
    </w:docPart>
    <w:docPart>
      <w:docPartPr>
        <w:name w:val="CAC365D0BCF74C02A6E71177C9DD42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BB7746-CE10-48BD-8597-1D851C7542A7}"/>
      </w:docPartPr>
      <w:docPartBody>
        <w:p w:rsidR="00DA7247" w:rsidRDefault="00726E31">
          <w:pPr>
            <w:pStyle w:val="CAC365D0BCF74C02A6E71177C9DD426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CEED2EB59744EFF82E8FD1B12329A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65277B-EC81-454A-BF1E-07EB836555AB}"/>
      </w:docPartPr>
      <w:docPartBody>
        <w:p w:rsidR="00DA7247" w:rsidRDefault="00726E31">
          <w:pPr>
            <w:pStyle w:val="9CEED2EB59744EFF82E8FD1B12329A3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F5752510674531A9F710A27736D9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009A6D-1668-489E-9B71-20D2E55475E8}"/>
      </w:docPartPr>
      <w:docPartBody>
        <w:p w:rsidR="00DA7247" w:rsidRDefault="00726E31">
          <w:pPr>
            <w:pStyle w:val="3CF5752510674531A9F710A27736D90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8079588DFCA41418FED509EE181CD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D3CE11-684A-43C7-994F-6731F03C7A9D}"/>
      </w:docPartPr>
      <w:docPartBody>
        <w:p w:rsidR="00DA7247" w:rsidRDefault="00726E31">
          <w:pPr>
            <w:pStyle w:val="28079588DFCA41418FED509EE181CDD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5827EEEB2FD4E9AB9BB7B2C7B6AF1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67EAF8-3D81-47B1-9C5D-A976E534CB50}"/>
      </w:docPartPr>
      <w:docPartBody>
        <w:p w:rsidR="00DA7247" w:rsidRDefault="00726E31">
          <w:pPr>
            <w:pStyle w:val="B5827EEEB2FD4E9AB9BB7B2C7B6AF1D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793A7D8B0940A1A29D7F016A389C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8D7659-48B2-4658-9F12-8DC069975077}"/>
      </w:docPartPr>
      <w:docPartBody>
        <w:p w:rsidR="00DA7247" w:rsidRDefault="00726E31">
          <w:pPr>
            <w:pStyle w:val="91793A7D8B0940A1A29D7F016A389C2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D3AE1AD7CB2406A80F45B8604219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72115F-A54A-49B9-AB54-0EB86BB5E584}"/>
      </w:docPartPr>
      <w:docPartBody>
        <w:p w:rsidR="00DA7247" w:rsidRDefault="00726E31">
          <w:pPr>
            <w:pStyle w:val="DD3AE1AD7CB2406A80F45B860421920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10277DFB62C44349027E9BA87D46A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765354-3FBC-442F-9EAB-182172318BD2}"/>
      </w:docPartPr>
      <w:docPartBody>
        <w:p w:rsidR="00DA7247" w:rsidRDefault="00726E31">
          <w:pPr>
            <w:pStyle w:val="110277DFB62C44349027E9BA87D46A6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60448DA2B6424DBD8BF0C0127A38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FD5EDC-A11E-4A61-8F38-15ED350965EB}"/>
      </w:docPartPr>
      <w:docPartBody>
        <w:p w:rsidR="00DA7247" w:rsidRDefault="00726E31">
          <w:pPr>
            <w:pStyle w:val="4360448DA2B6424DBD8BF0C0127A385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2FEE234576B49A2A4C2F5B7193B3C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2E4015-959C-4BFD-BD7D-278CFBD2A320}"/>
      </w:docPartPr>
      <w:docPartBody>
        <w:p w:rsidR="00DA7247" w:rsidRDefault="00726E31">
          <w:pPr>
            <w:pStyle w:val="32FEE234576B49A2A4C2F5B7193B3CD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77AC1C01703466D8BF91AE7B23584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CB3C04-EE27-4505-A1E9-5E6E2976CC15}"/>
      </w:docPartPr>
      <w:docPartBody>
        <w:p w:rsidR="00DA7247" w:rsidRDefault="00726E31">
          <w:pPr>
            <w:pStyle w:val="B77AC1C01703466D8BF91AE7B235849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168A22E496B44DCB924D0B6867B1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373AE-83E9-43F9-8CEB-3506FB766229}"/>
      </w:docPartPr>
      <w:docPartBody>
        <w:p w:rsidR="00DA7247" w:rsidRDefault="00726E31">
          <w:pPr>
            <w:pStyle w:val="5168A22E496B44DCB924D0B6867B17E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31208733E64AF5A3807695FEA357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C590AD-2AF7-49A1-A43B-444C8EA3B4DA}"/>
      </w:docPartPr>
      <w:docPartBody>
        <w:p w:rsidR="00DA7247" w:rsidRDefault="00726E31">
          <w:pPr>
            <w:pStyle w:val="AC31208733E64AF5A3807695FEA3573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1A015948BD4B1DA7D3A0A87EB63D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73D916-3251-43C1-BD83-0B513A0CB5FB}"/>
      </w:docPartPr>
      <w:docPartBody>
        <w:p w:rsidR="00DA7247" w:rsidRDefault="00726E31">
          <w:pPr>
            <w:pStyle w:val="9B1A015948BD4B1DA7D3A0A87EB63DB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C34621B442849ACA4BCFC56CA10E6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B920B6-4847-471A-8BBF-1835F881B17E}"/>
      </w:docPartPr>
      <w:docPartBody>
        <w:p w:rsidR="00DA7247" w:rsidRDefault="00726E31">
          <w:pPr>
            <w:pStyle w:val="DC34621B442849ACA4BCFC56CA10E6E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28F5FDA5A74449A1324EB79F0147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9E5574-A628-4331-9357-911A2BE0D23C}"/>
      </w:docPartPr>
      <w:docPartBody>
        <w:p w:rsidR="00DA7247" w:rsidRDefault="00726E31">
          <w:pPr>
            <w:pStyle w:val="1828F5FDA5A74449A1324EB79F01471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416B85FADB9459C91A5EBABF0605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31B1BC-D01F-4882-9FE1-CD44D02B4943}"/>
      </w:docPartPr>
      <w:docPartBody>
        <w:p w:rsidR="00DA7247" w:rsidRDefault="00726E31">
          <w:pPr>
            <w:pStyle w:val="0416B85FADB9459C91A5EBABF060593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F334FFD22FA450CA8B7D956E5A8B7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991788-C3FD-47C4-B5E3-0F906C1A29A7}"/>
      </w:docPartPr>
      <w:docPartBody>
        <w:p w:rsidR="00DA7247" w:rsidRDefault="00726E31">
          <w:pPr>
            <w:pStyle w:val="5F334FFD22FA450CA8B7D956E5A8B75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B54CC7DC868478ABC9B0E7619A86C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662ED6-8BF0-4F5D-9BDA-5CAFE1F95F0D}"/>
      </w:docPartPr>
      <w:docPartBody>
        <w:p w:rsidR="00DA7247" w:rsidRDefault="00726E31">
          <w:pPr>
            <w:pStyle w:val="DB54CC7DC868478ABC9B0E7619A86C9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79CFA04410E423795528117E3031B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3A0934-56A2-4F5E-A93B-D2AAE43EB99C}"/>
      </w:docPartPr>
      <w:docPartBody>
        <w:p w:rsidR="00DA7247" w:rsidRDefault="00726E31">
          <w:pPr>
            <w:pStyle w:val="C79CFA04410E423795528117E3031B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9356F6D2CCC4859B7EEE8663BD853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1B5B92-D63F-47BC-A987-12875ADBD9BA}"/>
      </w:docPartPr>
      <w:docPartBody>
        <w:p w:rsidR="00DA7247" w:rsidRDefault="00726E31">
          <w:pPr>
            <w:pStyle w:val="C9356F6D2CCC4859B7EEE8663BD853F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3E435A0F2CA4091880839FC8EBB16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65AF9E-CF31-4313-8FD1-4D775EDB41C0}"/>
      </w:docPartPr>
      <w:docPartBody>
        <w:p w:rsidR="00DA7247" w:rsidRDefault="00726E31">
          <w:pPr>
            <w:pStyle w:val="A3E435A0F2CA4091880839FC8EBB166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82DB74DF12409785BB78B66C8EC7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8F5FAA-D9CF-4812-A65D-FE84DFBD7A46}"/>
      </w:docPartPr>
      <w:docPartBody>
        <w:p w:rsidR="00DA7247" w:rsidRDefault="00726E31">
          <w:pPr>
            <w:pStyle w:val="5382DB74DF12409785BB78B66C8EC7E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EAF383EC8C244BABC478455627F08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5E9232-4BC4-43F6-BBF2-BBA5FB0ABA84}"/>
      </w:docPartPr>
      <w:docPartBody>
        <w:p w:rsidR="00DA7247" w:rsidRDefault="00726E31">
          <w:pPr>
            <w:pStyle w:val="8EAF383EC8C244BABC478455627F086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3FBD483D294A51A66CE54A62504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B1C6A7-13FC-4EC0-B57A-E8B603183540}"/>
      </w:docPartPr>
      <w:docPartBody>
        <w:p w:rsidR="00DA7247" w:rsidRDefault="00726E31">
          <w:pPr>
            <w:pStyle w:val="0F3FBD483D294A51A66CE54A62504E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4D9BA51A4404A6D8A1B7122E185E3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66678B-5414-42EC-A996-1B1BE92C6963}"/>
      </w:docPartPr>
      <w:docPartBody>
        <w:p w:rsidR="00DA7247" w:rsidRDefault="00726E31">
          <w:pPr>
            <w:pStyle w:val="D4D9BA51A4404A6D8A1B7122E185E3E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59FB88F091437CA23FCD4F038BDD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D792AA-D134-4B5D-8582-932C0F53FB58}"/>
      </w:docPartPr>
      <w:docPartBody>
        <w:p w:rsidR="00DA7247" w:rsidRDefault="00726E31">
          <w:pPr>
            <w:pStyle w:val="F059FB88F091437CA23FCD4F038BDD5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7D5C665590D4596A77FC04621AECD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CF36C9-E4D4-49C6-B299-48A45740B551}"/>
      </w:docPartPr>
      <w:docPartBody>
        <w:p w:rsidR="00DA7247" w:rsidRDefault="00726E31">
          <w:pPr>
            <w:pStyle w:val="07D5C665590D4596A77FC04621AECDA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260E5BD3244EABB81658601F270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F82C5D-289C-4571-84FD-C9A564F2DDFB}"/>
      </w:docPartPr>
      <w:docPartBody>
        <w:p w:rsidR="00DA7247" w:rsidRDefault="00726E31">
          <w:pPr>
            <w:pStyle w:val="F8260E5BD3244EABB81658601F2706B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53AA92420BB44E7AC1147D0D6339E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AA3E35-847F-4DCD-9BB3-B045C1FF3D74}"/>
      </w:docPartPr>
      <w:docPartBody>
        <w:p w:rsidR="00DA7247" w:rsidRDefault="00726E31">
          <w:pPr>
            <w:pStyle w:val="653AA92420BB44E7AC1147D0D6339E2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9DD0EDD8D654685B461417C36462C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77B553-432E-4943-989E-F252C7B76CAD}"/>
      </w:docPartPr>
      <w:docPartBody>
        <w:p w:rsidR="00DA7247" w:rsidRDefault="00726E31">
          <w:pPr>
            <w:pStyle w:val="A9DD0EDD8D654685B461417C36462C3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AD901DBB8CF489A8238506D8BCA33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5280A6-B0FB-4225-AC6E-FF5B4767853B}"/>
      </w:docPartPr>
      <w:docPartBody>
        <w:p w:rsidR="00DA7247" w:rsidRDefault="00726E31">
          <w:pPr>
            <w:pStyle w:val="AAD901DBB8CF489A8238506D8BCA332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109C7F309F4D63B1A62BBA950DFB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07B52C-F605-4C36-8E88-7784D6DCBA34}"/>
      </w:docPartPr>
      <w:docPartBody>
        <w:p w:rsidR="00DA7247" w:rsidRDefault="00726E31">
          <w:pPr>
            <w:pStyle w:val="43109C7F309F4D63B1A62BBA950DFBD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D463A5CC34041ADB89C9D3763CD50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E23547-63EE-4553-B4A5-71FF38F76946}"/>
      </w:docPartPr>
      <w:docPartBody>
        <w:p w:rsidR="00DA7247" w:rsidRDefault="00726E31">
          <w:pPr>
            <w:pStyle w:val="0D463A5CC34041ADB89C9D3763CD505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BB6E8B72C24054AD6397AD937A8E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E8D5AD-9C2A-469E-9261-BCDCBC4A76E3}"/>
      </w:docPartPr>
      <w:docPartBody>
        <w:p w:rsidR="00DA7247" w:rsidRDefault="00726E31">
          <w:pPr>
            <w:pStyle w:val="5ABB6E8B72C24054AD6397AD937A8E2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5B69A62EEA240BB9CD432409C2355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C15E4A-5DD2-4FAB-8E12-00306743DBD7}"/>
      </w:docPartPr>
      <w:docPartBody>
        <w:p w:rsidR="00DA7247" w:rsidRDefault="00726E31">
          <w:pPr>
            <w:pStyle w:val="65B69A62EEA240BB9CD432409C23554C1"/>
          </w:pPr>
          <w:r>
            <w:rPr>
              <w:rStyle w:val="TextodoEspaoReservado"/>
              <w:rFonts w:ascii="Arial Narrow" w:hAnsi="Arial Narrow"/>
              <w:sz w:val="14"/>
            </w:rPr>
            <w:t>Clique aqui para</w:t>
          </w:r>
          <w:r>
            <w:rPr>
              <w:rStyle w:val="TextodoEspaoReservado"/>
              <w:rFonts w:ascii="Arial Narrow" w:hAnsi="Arial Narrow"/>
              <w:sz w:val="14"/>
            </w:rPr>
            <w:t xml:space="preserve"> digitar texto.</w:t>
          </w:r>
        </w:p>
      </w:docPartBody>
    </w:docPart>
    <w:docPart>
      <w:docPartPr>
        <w:name w:val="C4311ABC0305483D8449E48C2179EC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170620-A6D9-4730-8044-BD38FAA11885}"/>
      </w:docPartPr>
      <w:docPartBody>
        <w:p w:rsidR="00DA7247" w:rsidRDefault="00726E31">
          <w:pPr>
            <w:pStyle w:val="C4311ABC0305483D8449E48C2179ECB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45FFCB606EB4A75A25ADCB01D3AD0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B688A8-3DCB-451F-8AAE-F11B69F8E4DB}"/>
      </w:docPartPr>
      <w:docPartBody>
        <w:p w:rsidR="00DA7247" w:rsidRDefault="00726E31">
          <w:pPr>
            <w:pStyle w:val="045FFCB606EB4A75A25ADCB01D3AD06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755D813CE0C47EF91589C354628BC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AB7E35-A0D7-4D29-BC06-C9D7745605A8}"/>
      </w:docPartPr>
      <w:docPartBody>
        <w:p w:rsidR="00DA7247" w:rsidRDefault="00726E31">
          <w:pPr>
            <w:pStyle w:val="3755D813CE0C47EF91589C354628BC6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1B2FE4A24D34635AB50AA389C4015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1ED80D-AC82-444E-A2AF-B4E7E1F6542B}"/>
      </w:docPartPr>
      <w:docPartBody>
        <w:p w:rsidR="00DA7247" w:rsidRDefault="00726E31">
          <w:pPr>
            <w:pStyle w:val="41B2FE4A24D34635AB50AA389C4015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E858885C1874856B64748407062A9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D1F55-502E-4057-8750-BEBBC946D510}"/>
      </w:docPartPr>
      <w:docPartBody>
        <w:p w:rsidR="00DA7247" w:rsidRDefault="00726E31">
          <w:pPr>
            <w:pStyle w:val="DE858885C1874856B64748407062A9F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065547E3D814831B372093CC4894B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F537D9-AC6F-4205-8C49-99A1D719E895}"/>
      </w:docPartPr>
      <w:docPartBody>
        <w:p w:rsidR="00DA7247" w:rsidRDefault="00726E31">
          <w:pPr>
            <w:pStyle w:val="9065547E3D814831B372093CC4894B1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56C179B99B346BDA87420075405A2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ED8AC-5A68-4C63-82DE-3B5C345F396C}"/>
      </w:docPartPr>
      <w:docPartBody>
        <w:p w:rsidR="00DA7247" w:rsidRDefault="00726E31">
          <w:pPr>
            <w:pStyle w:val="456C179B99B346BDA87420075405A23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8DB1E8817414811AC0EC1F3C0DEC8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FBFF8-B0E7-4362-8ADA-CC7CAD00C20B}"/>
      </w:docPartPr>
      <w:docPartBody>
        <w:p w:rsidR="00DA7247" w:rsidRDefault="00726E31">
          <w:pPr>
            <w:pStyle w:val="78DB1E8817414811AC0EC1F3C0DEC84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ED8EF4514164B44B2C7229D6BEA06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27996F-5502-4933-A12A-4A12579297B9}"/>
      </w:docPartPr>
      <w:docPartBody>
        <w:p w:rsidR="00DA7247" w:rsidRDefault="00726E31">
          <w:pPr>
            <w:pStyle w:val="BED8EF4514164B44B2C7229D6BEA068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559D64B70A24391A395C203E2B13D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0CF191-995E-4D89-B598-FCEE874F25E4}"/>
      </w:docPartPr>
      <w:docPartBody>
        <w:p w:rsidR="00DA7247" w:rsidRDefault="00726E31">
          <w:pPr>
            <w:pStyle w:val="9559D64B70A24391A395C203E2B13D1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41A48B85DB04EF198E0E93C18A78F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E199BC-884A-4FD0-B8E5-4017052EA810}"/>
      </w:docPartPr>
      <w:docPartBody>
        <w:p w:rsidR="00DA7247" w:rsidRDefault="00726E31">
          <w:pPr>
            <w:pStyle w:val="141A48B85DB04EF198E0E93C18A78FD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59E8F9B5D66469BA0D68595B9D9D4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86D19A-B3E0-4BA7-A4DC-1231167AA768}"/>
      </w:docPartPr>
      <w:docPartBody>
        <w:p w:rsidR="00DA7247" w:rsidRDefault="00726E31">
          <w:pPr>
            <w:pStyle w:val="259E8F9B5D66469BA0D68595B9D9D48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3D22451738547719E5AA560D5035D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9954D4-C3D7-4184-A4C9-B2CB3917911A}"/>
      </w:docPartPr>
      <w:docPartBody>
        <w:p w:rsidR="00DA7247" w:rsidRDefault="00726E31">
          <w:pPr>
            <w:pStyle w:val="23D22451738547719E5AA560D5035DE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F6BE2937484DDCAC4DC17C522FD4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7236D2-45B2-4AB0-AC4B-2D47D52E7FCC}"/>
      </w:docPartPr>
      <w:docPartBody>
        <w:p w:rsidR="00DA7247" w:rsidRDefault="00726E31">
          <w:pPr>
            <w:pStyle w:val="36F6BE2937484DDCAC4DC17C522FD45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B5300741E4C4D13B4455A513C448D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47B51A-5E0E-496C-B90D-EC16BC75BB69}"/>
      </w:docPartPr>
      <w:docPartBody>
        <w:p w:rsidR="00DA7247" w:rsidRDefault="00726E31">
          <w:pPr>
            <w:pStyle w:val="8B5300741E4C4D13B4455A513C448D6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3CEBAF423F543ED94184121CAF1B8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D6CD72-F867-4D5A-A681-D04CAEB36211}"/>
      </w:docPartPr>
      <w:docPartBody>
        <w:p w:rsidR="00DA7247" w:rsidRDefault="00726E31">
          <w:pPr>
            <w:pStyle w:val="73CEBAF423F543ED94184121CAF1B86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CD27A4E667048128AC76086F2392A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F9AD2C-99FD-4769-BD14-3425C573D968}"/>
      </w:docPartPr>
      <w:docPartBody>
        <w:p w:rsidR="00DA7247" w:rsidRDefault="00726E31">
          <w:pPr>
            <w:pStyle w:val="7CD27A4E667048128AC76086F2392A8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BD7BE3E268C419DA347D56CC9BCA1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7D3AD5-427F-40F2-AFD2-62118BB67C56}"/>
      </w:docPartPr>
      <w:docPartBody>
        <w:p w:rsidR="00DA7247" w:rsidRDefault="00726E31">
          <w:pPr>
            <w:pStyle w:val="8BD7BE3E268C419DA347D56CC9BCA1F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47C316FBC24C1FA01BDE8AE8B25B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D8FB9B-8067-42D9-8F01-B12ED3A8C13C}"/>
      </w:docPartPr>
      <w:docPartBody>
        <w:p w:rsidR="00DA7247" w:rsidRDefault="00726E31">
          <w:pPr>
            <w:pStyle w:val="BB47C316FBC24C1FA01BDE8AE8B25BB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DB69289C36F4DE5970BD98451D16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A01CF3-FFAC-470F-9A84-3F01CAD79856}"/>
      </w:docPartPr>
      <w:docPartBody>
        <w:p w:rsidR="00DA7247" w:rsidRDefault="00726E31">
          <w:pPr>
            <w:pStyle w:val="2DB69289C36F4DE5970BD98451D16E6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DEDB526FF34FF5AF9F5B1ACB5C0F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39EE33-B77F-4BDC-BE39-498969C21313}"/>
      </w:docPartPr>
      <w:docPartBody>
        <w:p w:rsidR="00DA7247" w:rsidRDefault="00726E31">
          <w:pPr>
            <w:pStyle w:val="18DEDB526FF34FF5AF9F5B1ACB5C0FE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8ABAF71D6F94393A40DD516A86A2D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1726DE-4F33-4FC3-A3B1-E33179266E7A}"/>
      </w:docPartPr>
      <w:docPartBody>
        <w:p w:rsidR="00DA7247" w:rsidRDefault="00726E31">
          <w:pPr>
            <w:pStyle w:val="B8ABAF71D6F94393A40DD516A86A2D5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94D451C80341DFAED04C79AC9C44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F45D03-D2C9-4C27-BD42-C1C68E7C9C75}"/>
      </w:docPartPr>
      <w:docPartBody>
        <w:p w:rsidR="00DA7247" w:rsidRDefault="00726E31">
          <w:pPr>
            <w:pStyle w:val="F894D451C80341DFAED04C79AC9C448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17AE726893489FB9124A7F1D70B1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6908CA-506B-4BDD-8507-8741043FC40D}"/>
      </w:docPartPr>
      <w:docPartBody>
        <w:p w:rsidR="00DA7247" w:rsidRDefault="00726E31">
          <w:pPr>
            <w:pStyle w:val="4317AE726893489FB9124A7F1D70B13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87ABAE57C534DFC93370268DEE78D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F5E04D-D307-47E5-A389-26E13F1BF170}"/>
      </w:docPartPr>
      <w:docPartBody>
        <w:p w:rsidR="00DA7247" w:rsidRDefault="00726E31">
          <w:pPr>
            <w:pStyle w:val="D87ABAE57C534DFC93370268DEE78D3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AE0FB165A3246468AEE2290F204F3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3CAE1-9987-4653-9DF2-0E14CD67842B}"/>
      </w:docPartPr>
      <w:docPartBody>
        <w:p w:rsidR="00DA7247" w:rsidRDefault="00726E31">
          <w:pPr>
            <w:pStyle w:val="BAE0FB165A3246468AEE2290F204F37A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3B3D4DD9154AEA81E47C3B797067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C7C341-B9D4-4B0A-9C09-191270624142}"/>
      </w:docPartPr>
      <w:docPartBody>
        <w:p w:rsidR="00DA7247" w:rsidRDefault="00726E31">
          <w:pPr>
            <w:pStyle w:val="703B3D4DD9154AEA81E47C3B797067D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D315D8B0F704771906623A78B9A2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AE126C-882D-4974-BE9B-A2FF88E0D4BC}"/>
      </w:docPartPr>
      <w:docPartBody>
        <w:p w:rsidR="00DA7247" w:rsidRDefault="00726E31">
          <w:pPr>
            <w:pStyle w:val="CD315D8B0F704771906623A78B9A2EC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C3E2859BE124CD9B98C73053F5A9A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C81A24-079D-4ADE-8303-CA219682A1AA}"/>
      </w:docPartPr>
      <w:docPartBody>
        <w:p w:rsidR="00DA7247" w:rsidRDefault="00726E31">
          <w:pPr>
            <w:pStyle w:val="7C3E2859BE124CD9B98C73053F5A9AA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D871314436940A0ABEC8705950F7B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BFF5BD-73D6-4ACF-9207-946B3B23F42D}"/>
      </w:docPartPr>
      <w:docPartBody>
        <w:p w:rsidR="00DA7247" w:rsidRDefault="00726E31">
          <w:pPr>
            <w:pStyle w:val="DD871314436940A0ABEC8705950F7B2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B7FB4D52584367AAA6445F9E48BC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2C9C30-CCD0-4530-9331-D562EF7CF76E}"/>
      </w:docPartPr>
      <w:docPartBody>
        <w:p w:rsidR="00DA7247" w:rsidRDefault="00726E31">
          <w:pPr>
            <w:pStyle w:val="61B7FB4D52584367AAA6445F9E48BC6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0AE104BC7F845F4AD82B0EEE7D790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12F878-30CC-442C-8FC7-1CA1F427C3F1}"/>
      </w:docPartPr>
      <w:docPartBody>
        <w:p w:rsidR="00DA7247" w:rsidRDefault="00726E31">
          <w:pPr>
            <w:pStyle w:val="A0AE104BC7F845F4AD82B0EEE7D7900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7C805D594145F0990A22E91E0E95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21ECB4-167E-47F9-AA5A-059A649962E4}"/>
      </w:docPartPr>
      <w:docPartBody>
        <w:p w:rsidR="00DA7247" w:rsidRDefault="00726E31">
          <w:pPr>
            <w:pStyle w:val="E07C805D594145F0990A22E91E0E95F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EF9FC9821534F7591985E6A7C0054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D203FB-2786-459A-AAE3-806B080BE6E7}"/>
      </w:docPartPr>
      <w:docPartBody>
        <w:p w:rsidR="00DA7247" w:rsidRDefault="00726E31">
          <w:pPr>
            <w:pStyle w:val="FEF9FC9821534F7591985E6A7C00541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6D29892D8944EDE83176649E63DEE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28CC7B-DF0B-462B-A661-086AAB27A961}"/>
      </w:docPartPr>
      <w:docPartBody>
        <w:p w:rsidR="00DA7247" w:rsidRDefault="00726E31">
          <w:pPr>
            <w:pStyle w:val="96D29892D8944EDE83176649E63DEE8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B384BD73724463B1815737AE4D5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E1DBF2-A6ED-41B2-8CE7-99EF3F1C6AD5}"/>
      </w:docPartPr>
      <w:docPartBody>
        <w:p w:rsidR="00DA7247" w:rsidRDefault="00726E31">
          <w:pPr>
            <w:pStyle w:val="26B384BD73724463B1815737AE4D534D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65FA563A6D44452484B75C88D1D84F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B605C1-6F4A-4E9E-B93D-B21A1FF0545A}"/>
      </w:docPartPr>
      <w:docPartBody>
        <w:p w:rsidR="00DA7247" w:rsidRDefault="00726E31">
          <w:pPr>
            <w:pStyle w:val="65FA563A6D44452484B75C88D1D84F3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F4393C455DD4C90834D0F120E4B58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BCC41-886F-43FF-ACDA-EFE51F6C3237}"/>
      </w:docPartPr>
      <w:docPartBody>
        <w:p w:rsidR="00DA7247" w:rsidRDefault="00726E31">
          <w:pPr>
            <w:pStyle w:val="CF4393C455DD4C90834D0F120E4B5803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85565B483524EACB4FB0F8173A792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F591F7-993B-4150-BC1F-AD25FBC9A8C3}"/>
      </w:docPartPr>
      <w:docPartBody>
        <w:p w:rsidR="00DA7247" w:rsidRDefault="00726E31">
          <w:pPr>
            <w:pStyle w:val="085565B483524EACB4FB0F8173A7922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234BBDEF4C444BBB372826C6EAE6A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F00E9E-9EC8-4594-A2A7-E013F4ABFD83}"/>
      </w:docPartPr>
      <w:docPartBody>
        <w:p w:rsidR="00DA7247" w:rsidRDefault="00726E31">
          <w:pPr>
            <w:pStyle w:val="D234BBDEF4C444BBB372826C6EAE6A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565CC33F4E430B8BD8D06492726A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8B51F8-23A3-46A2-9218-DC5779D401EB}"/>
      </w:docPartPr>
      <w:docPartBody>
        <w:p w:rsidR="00DA7247" w:rsidRDefault="00726E31">
          <w:pPr>
            <w:pStyle w:val="53565CC33F4E430B8BD8D06492726A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EEB72E91B7E4F53A4A786445F3B1C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DE6243-2721-47AC-BCB8-B85F3A57304D}"/>
      </w:docPartPr>
      <w:docPartBody>
        <w:p w:rsidR="00DA7247" w:rsidRDefault="00726E31">
          <w:pPr>
            <w:pStyle w:val="7EEB72E91B7E4F53A4A786445F3B1C2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B87873410194333AC175AEEA7A94D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0792AB-4676-4B43-86E2-877CA75C454D}"/>
      </w:docPartPr>
      <w:docPartBody>
        <w:p w:rsidR="00DA7247" w:rsidRDefault="00726E31">
          <w:pPr>
            <w:pStyle w:val="4B87873410194333AC175AEEA7A94DD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7A823C6941D487599752946DFEB35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529C29-3564-46B8-9430-5998995EF07E}"/>
      </w:docPartPr>
      <w:docPartBody>
        <w:p w:rsidR="00DA7247" w:rsidRDefault="00726E31">
          <w:pPr>
            <w:pStyle w:val="D7A823C6941D487599752946DFEB35E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DC64022020D4BC1832F970188F474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74D53E-81A5-4845-9420-E45D13D4999D}"/>
      </w:docPartPr>
      <w:docPartBody>
        <w:p w:rsidR="00DA7247" w:rsidRDefault="00726E31">
          <w:pPr>
            <w:pStyle w:val="1DC64022020D4BC1832F970188F4742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F91539FC46E46FF9FF2C96EFB6B98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826D51-27BE-489B-9DD5-05BC943665E1}"/>
      </w:docPartPr>
      <w:docPartBody>
        <w:p w:rsidR="00DA7247" w:rsidRDefault="00726E31">
          <w:pPr>
            <w:pStyle w:val="5F91539FC46E46FF9FF2C96EFB6B98B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A35DCE60D44B7DB71D2412A0038E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A308AD-8E93-4709-92AD-FB86A51E6071}"/>
      </w:docPartPr>
      <w:docPartBody>
        <w:p w:rsidR="00DA7247" w:rsidRDefault="00726E31">
          <w:pPr>
            <w:pStyle w:val="FAA35DCE60D44B7DB71D2412A0038E3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83259019C9E4E42B6CE569B78D01C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02D574-DDEC-4E33-841A-2AC54873E43D}"/>
      </w:docPartPr>
      <w:docPartBody>
        <w:p w:rsidR="00DA7247" w:rsidRDefault="00726E31">
          <w:pPr>
            <w:pStyle w:val="083259019C9E4E42B6CE569B78D01C21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01F583B2F349F5B102391997DE5C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4B7A1-AFF5-4692-B8C2-E4118C971886}"/>
      </w:docPartPr>
      <w:docPartBody>
        <w:p w:rsidR="00DA7247" w:rsidRDefault="00726E31">
          <w:pPr>
            <w:pStyle w:val="DF01F583B2F349F5B102391997DE5C4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79569267C654E3A88F1163C9D5330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5A9F6D-7103-4113-9927-C631438C1192}"/>
      </w:docPartPr>
      <w:docPartBody>
        <w:p w:rsidR="00DA7247" w:rsidRDefault="00726E31">
          <w:pPr>
            <w:pStyle w:val="879569267C654E3A88F1163C9D5330B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9FAFBB08044D4B80E734FBD731C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A280E7-DB67-49EA-A24C-B50F8C6FA1E0}"/>
      </w:docPartPr>
      <w:docPartBody>
        <w:p w:rsidR="00DA7247" w:rsidRDefault="00726E31">
          <w:pPr>
            <w:pStyle w:val="459FAFBB08044D4B80E734FBD731C98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BA99DEEDCC84094B7B3A7461F0DB0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AF765-38D1-48E9-B46B-18B669CE4024}"/>
      </w:docPartPr>
      <w:docPartBody>
        <w:p w:rsidR="00DA7247" w:rsidRDefault="00726E31">
          <w:pPr>
            <w:pStyle w:val="2BA99DEEDCC84094B7B3A7461F0DB0A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4AB59A4D2F54B51B2FC70CB603974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82C8CF-F495-42A6-AB8A-4F4D874D684D}"/>
      </w:docPartPr>
      <w:docPartBody>
        <w:p w:rsidR="00DA7247" w:rsidRDefault="00726E31">
          <w:pPr>
            <w:pStyle w:val="E4AB59A4D2F54B51B2FC70CB603974B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52CFD4278DA4BF9A09C6D6D6188C3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FE70BF-7842-436B-BCC7-675EDDF7C62E}"/>
      </w:docPartPr>
      <w:docPartBody>
        <w:p w:rsidR="00DA7247" w:rsidRDefault="00726E31">
          <w:pPr>
            <w:pStyle w:val="852CFD4278DA4BF9A09C6D6D6188C32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14FE1A7844B4ED8A4E61F2E002AE7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8AE428-5B08-4B14-B850-A4FDCDD77E06}"/>
      </w:docPartPr>
      <w:docPartBody>
        <w:p w:rsidR="00DA7247" w:rsidRDefault="00726E31">
          <w:pPr>
            <w:pStyle w:val="B14FE1A7844B4ED8A4E61F2E002AE7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D695DA46CD149F7A034BC9A02AB6C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B56B0A-5057-4940-BB89-CCD82F536D53}"/>
      </w:docPartPr>
      <w:docPartBody>
        <w:p w:rsidR="00DA7247" w:rsidRDefault="00726E31">
          <w:pPr>
            <w:pStyle w:val="5D695DA46CD149F7A034BC9A02AB6C0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02F86C091D4426BCAB9F4C41D25C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F104DF-AF0A-4BB5-B819-723D1F67B147}"/>
      </w:docPartPr>
      <w:docPartBody>
        <w:p w:rsidR="00DA7247" w:rsidRDefault="00726E31">
          <w:pPr>
            <w:pStyle w:val="3402F86C091D4426BCAB9F4C41D25C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F67523CF9584F9F8630327134AF8C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6BBF3F-0BFC-4718-ACE6-99A2B3BDAE64}"/>
      </w:docPartPr>
      <w:docPartBody>
        <w:p w:rsidR="00DA7247" w:rsidRDefault="00726E31">
          <w:pPr>
            <w:pStyle w:val="7F67523CF9584F9F8630327134AF8CE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8CE591BBE44F19A0C415CFBB84A7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C6993D-2F3A-4F6A-85DC-CB0B2C1F6769}"/>
      </w:docPartPr>
      <w:docPartBody>
        <w:p w:rsidR="00DA7247" w:rsidRDefault="00726E31">
          <w:pPr>
            <w:pStyle w:val="748CE591BBE44F19A0C415CFBB84A7F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8DAC683DBDF4BF49D8B4C55881B16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3E8607-1EC8-4EE3-B7F8-137539EDB94A}"/>
      </w:docPartPr>
      <w:docPartBody>
        <w:p w:rsidR="00DA7247" w:rsidRDefault="00726E31">
          <w:pPr>
            <w:pStyle w:val="88DAC683DBDF4BF49D8B4C55881B16F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42162E62C043CB98FD82DF5AABF1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BE62F-6B78-4D09-AD2B-AE8CEA710ED1}"/>
      </w:docPartPr>
      <w:docPartBody>
        <w:p w:rsidR="00DA7247" w:rsidRDefault="00726E31">
          <w:pPr>
            <w:pStyle w:val="5542162E62C043CB98FD82DF5AABF1F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5153C52229D41BE9979FBCC05976C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E329C7-BED3-417B-9A57-2A8F8A20329F}"/>
      </w:docPartPr>
      <w:docPartBody>
        <w:p w:rsidR="00DA7247" w:rsidRDefault="00726E31">
          <w:pPr>
            <w:pStyle w:val="D5153C52229D41BE9979FBCC05976CB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2F624D686B4B0A8F207AE13BED48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FBCF0-C853-4578-B1AA-1665B10C082F}"/>
      </w:docPartPr>
      <w:docPartBody>
        <w:p w:rsidR="00DA7247" w:rsidRDefault="00726E31">
          <w:pPr>
            <w:pStyle w:val="822F624D686B4B0A8F207AE13BED486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C6E3E0DA7734E5FAA24864DA2A6A9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8699EC-988E-439F-B346-44169100733C}"/>
      </w:docPartPr>
      <w:docPartBody>
        <w:p w:rsidR="00DA7247" w:rsidRDefault="00726E31">
          <w:pPr>
            <w:pStyle w:val="1C6E3E0DA7734E5FAA24864DA2A6A97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595082D5C524EB0B7F23F17838570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59E21B-FC52-4672-B639-EFEF0F380ECE}"/>
      </w:docPartPr>
      <w:docPartBody>
        <w:p w:rsidR="00DA7247" w:rsidRDefault="00726E31">
          <w:pPr>
            <w:pStyle w:val="2595082D5C524EB0B7F23F178385706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CCA1C4924D04642A23BBA1BBC441E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AFA65E-9F41-4C3C-805A-EB594D698B0A}"/>
      </w:docPartPr>
      <w:docPartBody>
        <w:p w:rsidR="00DA7247" w:rsidRDefault="00726E31">
          <w:pPr>
            <w:pStyle w:val="2CCA1C4924D04642A23BBA1BBC441E8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A70D647A614676B0E390C0EDBFF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9D425E-8372-4B81-AC49-E6B1E724425D}"/>
      </w:docPartPr>
      <w:docPartBody>
        <w:p w:rsidR="00DA7247" w:rsidRDefault="00726E31">
          <w:pPr>
            <w:pStyle w:val="18A70D647A614676B0E390C0EDBFF88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FC9C48CC0A24E7D8DFA5F9ADCA65B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E6FB77-D310-4AE1-952D-38D6B77B4F17}"/>
      </w:docPartPr>
      <w:docPartBody>
        <w:p w:rsidR="00DA7247" w:rsidRDefault="00726E31">
          <w:pPr>
            <w:pStyle w:val="1FC9C48CC0A24E7D8DFA5F9ADCA65BF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20F4A09FD35453BAE7760363A6504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D9CDC8-89B7-457B-8513-20D96032151B}"/>
      </w:docPartPr>
      <w:docPartBody>
        <w:p w:rsidR="00DA7247" w:rsidRDefault="00726E31">
          <w:pPr>
            <w:pStyle w:val="620F4A09FD35453BAE7760363A65040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5BEBCA0BD644B218A5B3889A81411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CF21B0-A968-4204-B470-41E7A7EDD7A5}"/>
      </w:docPartPr>
      <w:docPartBody>
        <w:p w:rsidR="00DA7247" w:rsidRDefault="00726E31">
          <w:pPr>
            <w:pStyle w:val="05BEBCA0BD644B218A5B3889A814115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F314D128D51444586D9E1045A92C8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CB6D4B-0884-4446-A5AC-B8E5D907448B}"/>
      </w:docPartPr>
      <w:docPartBody>
        <w:p w:rsidR="00DA7247" w:rsidRDefault="00726E31">
          <w:pPr>
            <w:pStyle w:val="0F314D128D51444586D9E1045A92C8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2EB8B99E3F1498FB1F3724A2C595C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95B07D-10D0-465A-9F37-5A35BBDF1444}"/>
      </w:docPartPr>
      <w:docPartBody>
        <w:p w:rsidR="00DA7247" w:rsidRDefault="00726E31">
          <w:pPr>
            <w:pStyle w:val="E2EB8B99E3F1498FB1F3724A2C595CC9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68DA92F292F04924838EBFAED181C7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2065-7518-4398-B639-DEC9CDB8053E}"/>
      </w:docPartPr>
      <w:docPartBody>
        <w:p w:rsidR="00DA7247" w:rsidRDefault="00726E31">
          <w:pPr>
            <w:pStyle w:val="68DA92F292F04924838EBFAED181C7C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A96DDBBF5B740C4BC5E787DE2398D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3C2A47-DD2A-437D-B0F8-65C9FBB3B354}"/>
      </w:docPartPr>
      <w:docPartBody>
        <w:p w:rsidR="00DA7247" w:rsidRDefault="00726E31">
          <w:pPr>
            <w:pStyle w:val="0A96DDBBF5B740C4BC5E787DE2398DA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51139B7A864756AD1B9CD22FDDAD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4E2143-11B6-49A1-8BCD-9DDBDA704601}"/>
      </w:docPartPr>
      <w:docPartBody>
        <w:p w:rsidR="00DA7247" w:rsidRDefault="00726E31">
          <w:pPr>
            <w:pStyle w:val="B651139B7A864756AD1B9CD22FDDAD98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8551E112684D5CBA2759BA7538F8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CFC5AA-55FD-4E3A-A504-3B3EA1B45360}"/>
      </w:docPartPr>
      <w:docPartBody>
        <w:p w:rsidR="00DA7247" w:rsidRDefault="00726E31">
          <w:pPr>
            <w:pStyle w:val="BC8551E112684D5CBA2759BA7538F82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C333849424A439594EA0912BC22BB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26543A-9E1F-4635-B4C3-A525CE94B990}"/>
      </w:docPartPr>
      <w:docPartBody>
        <w:p w:rsidR="00DA7247" w:rsidRDefault="00726E31">
          <w:pPr>
            <w:pStyle w:val="9C333849424A439594EA0912BC22BBC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1A897794A0A4078A1D317E3EA283D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CC3172-3602-4697-9E34-DA3D990FCFD3}"/>
      </w:docPartPr>
      <w:docPartBody>
        <w:p w:rsidR="00DA7247" w:rsidRDefault="00726E31">
          <w:pPr>
            <w:pStyle w:val="51A897794A0A4078A1D317E3EA283D1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8AC0105FB44862B0C5B8486082B0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32F63A-33AF-4094-B7A5-BAF0CFF2E1A1}"/>
      </w:docPartPr>
      <w:docPartBody>
        <w:p w:rsidR="00DA7247" w:rsidRDefault="00726E31">
          <w:pPr>
            <w:pStyle w:val="578AC0105FB44862B0C5B8486082B0FB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EDE8994413E4EFFBB89CE5DAAFF83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EFB0EC-58AE-4132-8DDD-D990FF5E2037}"/>
      </w:docPartPr>
      <w:docPartBody>
        <w:p w:rsidR="00DA7247" w:rsidRDefault="00726E31">
          <w:pPr>
            <w:pStyle w:val="0EDE8994413E4EFFBB89CE5DAAFF8384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339E828F214A159948B44E2D847B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D0FEFD-6737-4BA9-BB11-200DEC1FA91B}"/>
      </w:docPartPr>
      <w:docPartBody>
        <w:p w:rsidR="00DA7247" w:rsidRDefault="00726E31">
          <w:pPr>
            <w:pStyle w:val="D5339E828F214A159948B44E2D847B3D1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sz w:val="14"/>
            </w:rPr>
            <w:t>para digitar texto.</w:t>
          </w:r>
        </w:p>
      </w:docPartBody>
    </w:docPart>
    <w:docPart>
      <w:docPartPr>
        <w:name w:val="33168303564C47A6BA03FEADDF5530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19C5C8-E65F-4B26-AAC4-F7514A634F80}"/>
      </w:docPartPr>
      <w:docPartBody>
        <w:p w:rsidR="00DA7247" w:rsidRDefault="00726E31">
          <w:pPr>
            <w:pStyle w:val="33168303564C47A6BA03FEADDF55302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AD4E4400AF34E6985089363778876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2E5A9E-869A-4E68-BA44-76849AE7BA06}"/>
      </w:docPartPr>
      <w:docPartBody>
        <w:p w:rsidR="00DA7247" w:rsidRDefault="00726E31">
          <w:pPr>
            <w:pStyle w:val="8AD4E4400AF34E6985089363778876C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18D8CB39694477A8578C3709CD66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16A077-8AD1-4F3E-A02E-6E9EFD06E4A4}"/>
      </w:docPartPr>
      <w:docPartBody>
        <w:p w:rsidR="00DA7247" w:rsidRDefault="00726E31">
          <w:pPr>
            <w:pStyle w:val="B418D8CB39694477A8578C3709CD6692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D85A55657F46DFB28AB31DD8381F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649969-F423-4314-B93C-A49578E1F409}"/>
      </w:docPartPr>
      <w:docPartBody>
        <w:p w:rsidR="00DA7247" w:rsidRDefault="00726E31">
          <w:pPr>
            <w:pStyle w:val="7ED85A55657F46DFB28AB31DD8381F5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35BC33118449C59FC56D76FD82BA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CA2C32-6096-41B7-B363-3471449CE652}"/>
      </w:docPartPr>
      <w:docPartBody>
        <w:p w:rsidR="00DA7247" w:rsidRDefault="00726E31">
          <w:pPr>
            <w:pStyle w:val="3335BC33118449C59FC56D76FD82BAAB1"/>
          </w:pPr>
          <w:r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BAE0DC2D1D734423A1C0A5E9255029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4566E3-ED37-4354-9A9B-C40F7F1749A6}"/>
      </w:docPartPr>
      <w:docPartBody>
        <w:p w:rsidR="00DA7247" w:rsidRDefault="00726E31">
          <w:pPr>
            <w:pStyle w:val="BAE0DC2D1D734423A1C0A5E9255029D5"/>
          </w:pPr>
          <w:r>
            <w:rPr>
              <w:rStyle w:val="TextodoEspaoReservado"/>
              <w:rFonts w:ascii="Arial Narrow" w:hAnsi="Arial Narrow"/>
              <w:sz w:val="14"/>
            </w:rPr>
            <w:t>Escolher a unidade</w:t>
          </w:r>
        </w:p>
      </w:docPartBody>
    </w:docPart>
    <w:docPart>
      <w:docPartPr>
        <w:name w:val="1C86ACAF4F334E3FA8DE9EA0A2474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5D7505-3B1B-4481-B393-F4F0653D7B6A}"/>
      </w:docPartPr>
      <w:docPartBody>
        <w:p w:rsidR="00DA7247" w:rsidRDefault="00726E31">
          <w:pPr>
            <w:pStyle w:val="1C86ACAF4F334E3FA8DE9EA0A2474D8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F6887A67004A4D9450DFC50308A1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365566-4D00-4AC7-85F2-D17B11A6FF14}"/>
      </w:docPartPr>
      <w:docPartBody>
        <w:p w:rsidR="00DA7247" w:rsidRDefault="00726E31">
          <w:pPr>
            <w:pStyle w:val="F5F6887A67004A4D9450DFC50308A1E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</w:t>
          </w:r>
          <w:r>
            <w:rPr>
              <w:rStyle w:val="TextodoEspaoReservado"/>
              <w:rFonts w:ascii="Arial Narrow" w:hAnsi="Arial Narrow"/>
              <w:sz w:val="14"/>
            </w:rPr>
            <w:t>ar texto.</w:t>
          </w:r>
        </w:p>
      </w:docPartBody>
    </w:docPart>
    <w:docPart>
      <w:docPartPr>
        <w:name w:val="11F4118ECDA4455F840FD814A3BA01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A31337-3305-48DD-A771-2A95FB0875E6}"/>
      </w:docPartPr>
      <w:docPartBody>
        <w:p w:rsidR="00DA7247" w:rsidRDefault="00726E31">
          <w:pPr>
            <w:pStyle w:val="11F4118ECDA4455F840FD814A3BA01A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E1859D4758F4E3CAD93B8A975D937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C5DFAE-EDDF-407F-9087-02E1C8D5C97F}"/>
      </w:docPartPr>
      <w:docPartBody>
        <w:p w:rsidR="00DA7247" w:rsidRDefault="00726E31">
          <w:pPr>
            <w:pStyle w:val="8E1859D4758F4E3CAD93B8A975D937B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4F8E324E9C4EC2B3FC8CB286B0E0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F6AEFB-19D6-4E55-A575-323A7787B024}"/>
      </w:docPartPr>
      <w:docPartBody>
        <w:p w:rsidR="00DA7247" w:rsidRDefault="00726E31">
          <w:pPr>
            <w:pStyle w:val="484F8E324E9C4EC2B3FC8CB286B0E09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1AE0C453F4B409D81A04C322ACCF3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A0A999-9EAE-4422-8431-E8C07061E280}"/>
      </w:docPartPr>
      <w:docPartBody>
        <w:p w:rsidR="00DA7247" w:rsidRDefault="00726E31">
          <w:pPr>
            <w:pStyle w:val="21AE0C453F4B409D81A04C322ACCF36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45935A6BCC4558AE5D7BA8E15977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37B352-D394-4559-BFF7-9E089AA78B6F}"/>
      </w:docPartPr>
      <w:docPartBody>
        <w:p w:rsidR="00DA7247" w:rsidRDefault="00726E31">
          <w:pPr>
            <w:pStyle w:val="C945935A6BCC4558AE5D7BA8E159776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BA9C340E4534E1BB95826352499DE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90CBC8-B5E5-4A1A-B479-6C424975CEBC}"/>
      </w:docPartPr>
      <w:docPartBody>
        <w:p w:rsidR="00DA7247" w:rsidRDefault="00726E31">
          <w:pPr>
            <w:pStyle w:val="7BA9C340E4534E1BB95826352499DE1D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72634E0C774244B4063D9B85C1E9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FA3BF7-ACE4-4959-B58F-D95DCE379678}"/>
      </w:docPartPr>
      <w:docPartBody>
        <w:p w:rsidR="00DA7247" w:rsidRDefault="00726E31">
          <w:pPr>
            <w:pStyle w:val="B872634E0C774244B4063D9B85C1E9F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60FAC33F814A09BB4019187F9126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9AF358-E77A-4776-B814-0B7DA8F0E01F}"/>
      </w:docPartPr>
      <w:docPartBody>
        <w:p w:rsidR="00DA7247" w:rsidRDefault="00726E31">
          <w:pPr>
            <w:pStyle w:val="7C60FAC33F814A09BB4019187F9126D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</w:t>
          </w:r>
          <w:r>
            <w:rPr>
              <w:rStyle w:val="TextodoEspaoReservado"/>
              <w:rFonts w:ascii="Arial Narrow" w:hAnsi="Arial Narrow"/>
              <w:sz w:val="14"/>
            </w:rPr>
            <w:t>ar texto.</w:t>
          </w:r>
        </w:p>
      </w:docPartBody>
    </w:docPart>
    <w:docPart>
      <w:docPartPr>
        <w:name w:val="B964B61F55844F5AA5485EE3627D98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F959BF-ECB2-4212-A7A5-9B4569C9BB20}"/>
      </w:docPartPr>
      <w:docPartBody>
        <w:p w:rsidR="00DA7247" w:rsidRDefault="00726E31">
          <w:pPr>
            <w:pStyle w:val="B964B61F55844F5AA5485EE3627D987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5EAC7757F547CE8445E66C86EBCE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C2D72E-5350-4D08-84FE-3BE9289B0C85}"/>
      </w:docPartPr>
      <w:docPartBody>
        <w:p w:rsidR="00DA7247" w:rsidRDefault="00726E31">
          <w:pPr>
            <w:pStyle w:val="555EAC7757F547CE8445E66C86EBCE3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EC36C0250134939B14011B9B0500F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B6701C-3EDE-4F5E-9EDD-5B5EB0EFE927}"/>
      </w:docPartPr>
      <w:docPartBody>
        <w:p w:rsidR="00DA7247" w:rsidRDefault="00726E31">
          <w:pPr>
            <w:pStyle w:val="2EC36C0250134939B14011B9B0500FBA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00049E4F3142C1ACAFCDDD6F635D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FB463D-7894-417F-A8DA-C4A6544518F0}"/>
      </w:docPartPr>
      <w:docPartBody>
        <w:p w:rsidR="00DA7247" w:rsidRDefault="00726E31">
          <w:pPr>
            <w:pStyle w:val="A700049E4F3142C1ACAFCDDD6F635DD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EC636E8A2C44E6E9DF4D7E716E1DE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CD5C0D-19F1-4910-A95F-F2CC47E44C4F}"/>
      </w:docPartPr>
      <w:docPartBody>
        <w:p w:rsidR="00DA7247" w:rsidRDefault="00726E31">
          <w:pPr>
            <w:pStyle w:val="0EC636E8A2C44E6E9DF4D7E716E1DEAF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68EB513D944C1698E341A8D95C43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58F369-37FD-4439-8FD9-B1B45EB3E5BF}"/>
      </w:docPartPr>
      <w:docPartBody>
        <w:p w:rsidR="00DA7247" w:rsidRDefault="00726E31">
          <w:pPr>
            <w:pStyle w:val="8268EB513D944C1698E341A8D95C435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C5403D438D345E38B60B7A4DCCECB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76080D-3C32-4D2E-B14E-195B355F1E23}"/>
      </w:docPartPr>
      <w:docPartBody>
        <w:p w:rsidR="00DA7247" w:rsidRDefault="00726E31">
          <w:pPr>
            <w:pStyle w:val="2C5403D438D345E38B60B7A4DCCECBC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DE84D96BF5248A3A2F02AFEFE7FA1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5A3B3C-5BDA-4AFE-AC93-8870BDA51A03}"/>
      </w:docPartPr>
      <w:docPartBody>
        <w:p w:rsidR="00DA7247" w:rsidRDefault="00726E31">
          <w:pPr>
            <w:pStyle w:val="2DE84D96BF5248A3A2F02AFEFE7FA1EB"/>
          </w:pPr>
          <w:r>
            <w:rPr>
              <w:rStyle w:val="TextodoEspaoReservado"/>
              <w:rFonts w:ascii="Arial Narrow" w:hAnsi="Arial Narrow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sz w:val="14"/>
            </w:rPr>
            <w:t>digitar texto.</w:t>
          </w:r>
        </w:p>
      </w:docPartBody>
    </w:docPart>
    <w:docPart>
      <w:docPartPr>
        <w:name w:val="93E05370CDEF4F469E3F64C38D2434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E227BE-9C38-4808-987D-774C851145F1}"/>
      </w:docPartPr>
      <w:docPartBody>
        <w:p w:rsidR="00DA7247" w:rsidRDefault="00726E31">
          <w:pPr>
            <w:pStyle w:val="93E05370CDEF4F469E3F64C38D2434E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A81E0C4A924569A998160C5D287D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B270D6-1EED-4005-9C7E-30717D79B260}"/>
      </w:docPartPr>
      <w:docPartBody>
        <w:p w:rsidR="00DA7247" w:rsidRDefault="00726E31">
          <w:pPr>
            <w:pStyle w:val="1EA81E0C4A924569A998160C5D287DDC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E7752E66B24D79927E2497D70B32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40B25D-455D-4BA5-B4D0-26911C94D04D}"/>
      </w:docPartPr>
      <w:docPartBody>
        <w:p w:rsidR="00DA7247" w:rsidRDefault="00726E31">
          <w:pPr>
            <w:pStyle w:val="E1E7752E66B24D79927E2497D70B32E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E31" w:rsidRDefault="00726E31">
      <w:pPr>
        <w:spacing w:line="240" w:lineRule="auto"/>
      </w:pPr>
      <w:r>
        <w:separator/>
      </w:r>
    </w:p>
  </w:endnote>
  <w:endnote w:type="continuationSeparator" w:id="0">
    <w:p w:rsidR="00726E31" w:rsidRDefault="00726E31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E31" w:rsidRDefault="00726E31">
      <w:pPr>
        <w:spacing w:after="0"/>
      </w:pPr>
      <w:r>
        <w:separator/>
      </w:r>
    </w:p>
  </w:footnote>
  <w:footnote w:type="continuationSeparator" w:id="0">
    <w:p w:rsidR="00726E31" w:rsidRDefault="00726E31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3A8"/>
    <w:rsid w:val="00227211"/>
    <w:rsid w:val="005B63A8"/>
    <w:rsid w:val="00726E31"/>
    <w:rsid w:val="008254FB"/>
    <w:rsid w:val="00C97874"/>
    <w:rsid w:val="00DA7247"/>
    <w:rsid w:val="00DA7724"/>
    <w:rsid w:val="00EF34F1"/>
    <w:rsid w:val="00F7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</w:style>
  <w:style w:type="paragraph" w:customStyle="1" w:styleId="9689BAC6AAEF4E11BC042058D5DABD47">
    <w:name w:val="9689BAC6AAEF4E11BC042058D5DABD47"/>
    <w:qFormat/>
    <w:pPr>
      <w:spacing w:after="160" w:line="259" w:lineRule="auto"/>
    </w:pPr>
    <w:rPr>
      <w:sz w:val="22"/>
      <w:szCs w:val="22"/>
    </w:rPr>
  </w:style>
  <w:style w:type="paragraph" w:customStyle="1" w:styleId="D780C3DC1B2E4C3C8316E4740DC8B96F">
    <w:name w:val="D780C3DC1B2E4C3C8316E4740DC8B96F"/>
    <w:qFormat/>
    <w:pPr>
      <w:spacing w:after="160" w:line="259" w:lineRule="auto"/>
    </w:pPr>
    <w:rPr>
      <w:sz w:val="22"/>
      <w:szCs w:val="22"/>
    </w:rPr>
  </w:style>
  <w:style w:type="paragraph" w:customStyle="1" w:styleId="477E5EB9DDDA4C6F9C600AED626A0331">
    <w:name w:val="477E5EB9DDDA4C6F9C600AED626A0331"/>
    <w:qFormat/>
    <w:pPr>
      <w:spacing w:after="160" w:line="259" w:lineRule="auto"/>
    </w:pPr>
    <w:rPr>
      <w:sz w:val="22"/>
      <w:szCs w:val="22"/>
    </w:rPr>
  </w:style>
  <w:style w:type="paragraph" w:customStyle="1" w:styleId="7B69BE5453C1425AB52CE3D65728A9E9">
    <w:name w:val="7B69BE5453C1425AB52CE3D65728A9E9"/>
    <w:qFormat/>
    <w:pPr>
      <w:spacing w:after="160" w:line="259" w:lineRule="auto"/>
    </w:pPr>
    <w:rPr>
      <w:sz w:val="22"/>
      <w:szCs w:val="22"/>
    </w:rPr>
  </w:style>
  <w:style w:type="paragraph" w:customStyle="1" w:styleId="E0AFDB31ADA94843907D769B5B767577">
    <w:name w:val="E0AFDB31ADA94843907D769B5B767577"/>
    <w:qFormat/>
    <w:pPr>
      <w:spacing w:after="160" w:line="259" w:lineRule="auto"/>
    </w:pPr>
    <w:rPr>
      <w:sz w:val="22"/>
      <w:szCs w:val="22"/>
    </w:rPr>
  </w:style>
  <w:style w:type="paragraph" w:customStyle="1" w:styleId="19F47E358C3346AEB3DD018013DA089B">
    <w:name w:val="19F47E358C3346AEB3DD018013DA089B"/>
    <w:qFormat/>
    <w:pPr>
      <w:spacing w:after="160" w:line="259" w:lineRule="auto"/>
    </w:pPr>
    <w:rPr>
      <w:sz w:val="22"/>
      <w:szCs w:val="22"/>
    </w:rPr>
  </w:style>
  <w:style w:type="paragraph" w:customStyle="1" w:styleId="D9658A88BD3C400AAC114266445C9230">
    <w:name w:val="D9658A88BD3C400AAC114266445C9230"/>
    <w:qFormat/>
    <w:pPr>
      <w:spacing w:after="160" w:line="259" w:lineRule="auto"/>
    </w:pPr>
    <w:rPr>
      <w:sz w:val="22"/>
      <w:szCs w:val="22"/>
    </w:rPr>
  </w:style>
  <w:style w:type="paragraph" w:customStyle="1" w:styleId="9F94B92C96A44AE283BD51320CB16671">
    <w:name w:val="9F94B92C96A44AE283BD51320CB16671"/>
    <w:qFormat/>
    <w:pPr>
      <w:spacing w:after="160" w:line="259" w:lineRule="auto"/>
    </w:pPr>
    <w:rPr>
      <w:sz w:val="22"/>
      <w:szCs w:val="22"/>
    </w:rPr>
  </w:style>
  <w:style w:type="paragraph" w:customStyle="1" w:styleId="58FB0AAE0AD9423E8C07802EA6E965E3">
    <w:name w:val="58FB0AAE0AD9423E8C07802EA6E965E3"/>
    <w:qFormat/>
    <w:pPr>
      <w:spacing w:after="160" w:line="259" w:lineRule="auto"/>
    </w:pPr>
    <w:rPr>
      <w:sz w:val="22"/>
      <w:szCs w:val="22"/>
    </w:rPr>
  </w:style>
  <w:style w:type="paragraph" w:customStyle="1" w:styleId="F2E09D9E3DA1447EA4B04BAC9BA985DC">
    <w:name w:val="F2E09D9E3DA1447EA4B04BAC9BA985DC"/>
    <w:qFormat/>
    <w:pPr>
      <w:spacing w:after="160" w:line="259" w:lineRule="auto"/>
    </w:pPr>
    <w:rPr>
      <w:sz w:val="22"/>
      <w:szCs w:val="22"/>
    </w:rPr>
  </w:style>
  <w:style w:type="paragraph" w:customStyle="1" w:styleId="FE21272A95BC48A98826145F0A7A2A68">
    <w:name w:val="FE21272A95BC48A98826145F0A7A2A68"/>
    <w:qFormat/>
    <w:pPr>
      <w:spacing w:after="160" w:line="259" w:lineRule="auto"/>
    </w:pPr>
    <w:rPr>
      <w:sz w:val="22"/>
      <w:szCs w:val="22"/>
    </w:rPr>
  </w:style>
  <w:style w:type="paragraph" w:customStyle="1" w:styleId="F011297298FB40C08826052C4EFC3618">
    <w:name w:val="F011297298FB40C08826052C4EFC3618"/>
    <w:qFormat/>
    <w:pPr>
      <w:spacing w:after="160" w:line="259" w:lineRule="auto"/>
    </w:pPr>
    <w:rPr>
      <w:sz w:val="22"/>
      <w:szCs w:val="22"/>
    </w:rPr>
  </w:style>
  <w:style w:type="paragraph" w:customStyle="1" w:styleId="42587983BA7A4BB0BE88DCECEDB58448">
    <w:name w:val="42587983BA7A4BB0BE88DCECEDB58448"/>
    <w:qFormat/>
    <w:pPr>
      <w:spacing w:after="160" w:line="259" w:lineRule="auto"/>
    </w:pPr>
    <w:rPr>
      <w:sz w:val="22"/>
      <w:szCs w:val="22"/>
    </w:rPr>
  </w:style>
  <w:style w:type="paragraph" w:customStyle="1" w:styleId="A0C46BD0EC75464EB1B5CA545AFDE220">
    <w:name w:val="A0C46BD0EC75464EB1B5CA545AFDE220"/>
    <w:qFormat/>
    <w:pPr>
      <w:spacing w:after="160" w:line="259" w:lineRule="auto"/>
    </w:pPr>
    <w:rPr>
      <w:sz w:val="22"/>
      <w:szCs w:val="22"/>
    </w:rPr>
  </w:style>
  <w:style w:type="paragraph" w:customStyle="1" w:styleId="EBB93F2FA44C438BBD54D1BC0F9FA94E">
    <w:name w:val="EBB93F2FA44C438BBD54D1BC0F9FA94E"/>
    <w:qFormat/>
    <w:pPr>
      <w:spacing w:after="160" w:line="259" w:lineRule="auto"/>
    </w:pPr>
    <w:rPr>
      <w:sz w:val="22"/>
      <w:szCs w:val="22"/>
    </w:rPr>
  </w:style>
  <w:style w:type="paragraph" w:customStyle="1" w:styleId="DF74851BFF1E495592DD09BDCC0030B11">
    <w:name w:val="DF74851BFF1E495592DD09BDCC0030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145A2853654487CBC1C42682EC8B0F41">
    <w:name w:val="5145A2853654487CBC1C42682EC8B0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115C0D9D89404E887304F2CA9CA1B41">
    <w:name w:val="9E115C0D9D89404E887304F2CA9CA1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ECEC7DECF5948A4A7DB742525D17D8B1">
    <w:name w:val="DECEC7DECF5948A4A7DB742525D17D8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37CCEDAA224826A1CDFEE2BC817CDE1">
    <w:name w:val="3537CCEDAA224826A1CDFEE2BC817CD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5FA83DEC4B24D4FA0863C852BEB720F2">
    <w:name w:val="75FA83DEC4B24D4FA0863C852BEB720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5C9C0DE3104D86B79AECF3A99444881">
    <w:name w:val="BF5C9C0DE3104D86B79AECF3A994448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E5CD9D4B5A0415493A9942DD65536B11">
    <w:name w:val="DE5CD9D4B5A0415493A9942DD65536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0431293D324205AA985115CD8EC5321">
    <w:name w:val="170431293D324205AA985115CD8EC5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09840B74A34ED3ACB15DCE4ED39F211">
    <w:name w:val="C209840B74A34ED3ACB15DCE4ED39F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D0E88F1CCE4DA4968678385A0C59D91">
    <w:name w:val="66D0E88F1CCE4DA4968678385A0C59D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8A84AC75DB4016B2B8CA0A93357C5A1">
    <w:name w:val="9F8A84AC75DB4016B2B8CA0A93357C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54E2A1517B492A93EE589E8D2E70501">
    <w:name w:val="AC54E2A1517B492A93EE589E8D2E705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01FFA315D8475AB671AFC3E58E8AA51">
    <w:name w:val="C401FFA315D8475AB671AFC3E58E8AA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4DD8C11C0DE4026839452B04DE187821">
    <w:name w:val="D4DD8C11C0DE4026839452B04DE1878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5C71353D1D448A4A547D3510378E6B81">
    <w:name w:val="B5C71353D1D448A4A547D3510378E6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73E2A4097D4E0094DC73C0E372A8C61">
    <w:name w:val="B273E2A4097D4E0094DC73C0E372A8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194D60070B044CDBBADD18E0D6801691">
    <w:name w:val="7194D60070B044CDBBADD18E0D6801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6ACE3D0FB7B4EF49A2641DE12C0579E1">
    <w:name w:val="D6ACE3D0FB7B4EF49A2641DE12C0579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47A9BCAA23244A8A6FDD22736CD2F571">
    <w:name w:val="047A9BCAA23244A8A6FDD22736CD2F5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B08A9119814AD9BE190802BBEE3E381">
    <w:name w:val="23B08A9119814AD9BE190802BBEE3E3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93DC17E1F5047B986993C936F0064FE1">
    <w:name w:val="093DC17E1F5047B986993C936F0064F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D019CBA76B4B99BAF4B97C7E7E6C701">
    <w:name w:val="94D019CBA76B4B99BAF4B97C7E7E6C7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11A6125A514D52AE22A2948C0606991">
    <w:name w:val="9911A6125A514D52AE22A2948C06069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0C5E5A569364F33BE1C687D0D8653EC1">
    <w:name w:val="10C5E5A569364F33BE1C687D0D8653E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8413792C694FAEA1D42DA8D08CB5631">
    <w:name w:val="AD8413792C694FAEA1D42DA8D08CB56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C8DB2D43ED4B51BB27E7BE9D36AD091">
    <w:name w:val="52C8DB2D43ED4B51BB27E7BE9D36AD0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CA54229B7A4BC7A12FB11FF7E5A3511">
    <w:name w:val="69CA54229B7A4BC7A12FB11FF7E5A35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C29FE634DD7447A9C5052D57D4568841">
    <w:name w:val="0C29FE634DD7447A9C5052D57D45688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FB48D468A74D458330A1ACF33E322A1">
    <w:name w:val="9AFB48D468A74D458330A1ACF33E32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777CC805694C8D9EA5F3BD283ED5C11">
    <w:name w:val="D0777CC805694C8D9EA5F3BD283ED5C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100851E9CB428A89B24CAFAC9D8B5E1">
    <w:name w:val="61100851E9CB428A89B24CAFAC9D8B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E0DC2D1D734423A1C0A5E9255029D5">
    <w:name w:val="BAE0DC2D1D734423A1C0A5E9255029D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9E1459F53741E197C8F98405530C861">
    <w:name w:val="269E1459F53741E197C8F98405530C8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9402A72F8A14036ABDC9F28DBFDE49B1">
    <w:name w:val="09402A72F8A14036ABDC9F28DBFDE49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0E4ACBB2FE4D72BF134B364F365F2A1">
    <w:name w:val="330E4ACBB2FE4D72BF134B364F365F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05917BB00241459C3992BCA1C2F9161">
    <w:name w:val="BC05917BB00241459C3992BCA1C2F9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123787B70F42BE8DF995FD8709CFCA1">
    <w:name w:val="BB123787B70F42BE8DF995FD8709CF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E1A1A30F4D4EEFAD30D3720EBE4C7F1">
    <w:name w:val="C2E1A1A30F4D4EEFAD30D3720EBE4C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435755B10F5453092DCA5D58ADF5ACA1">
    <w:name w:val="6435755B10F5453092DCA5D58ADF5A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109AFD86B464B36B81251C5338BBD7B1">
    <w:name w:val="1109AFD86B464B36B81251C5338BBD7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566396A00B4A9A8DC6BCCB7FCBA5F31">
    <w:name w:val="14566396A00B4A9A8DC6BCCB7FCBA5F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D0124A8BB3401EA6673231DEE6D45A1">
    <w:name w:val="18D0124A8BB3401EA6673231DEE6D4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6F0F22266446768F16FEF788F3D03F1">
    <w:name w:val="556F0F22266446768F16FEF788F3D03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1A9C85B3884D0DA1223CDAF66C34981">
    <w:name w:val="261A9C85B3884D0DA1223CDAF66C34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F9EF435F937433C9F02C68C0B7730E11">
    <w:name w:val="3F9EF435F937433C9F02C68C0B7730E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D0D803B87EC47F3996DC0EF3431E4741">
    <w:name w:val="7D0D803B87EC47F3996DC0EF3431E47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C6479D9AFF74DF1AF5973DF954FA5021">
    <w:name w:val="1C6479D9AFF74DF1AF5973DF954FA50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8A89B0F9AA4ED69D98149BACCE950A1">
    <w:name w:val="C48A89B0F9AA4ED69D98149BACCE950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6C1A2C16F8425BBD9E59F3B6A624831">
    <w:name w:val="246C1A2C16F8425BBD9E59F3B6A6248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53851B616546FFB2C0AFEBE5A1435F1">
    <w:name w:val="9753851B616546FFB2C0AFEBE5A1435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651ABB13B6C47489F9230116B4D75B21">
    <w:name w:val="8651ABB13B6C47489F9230116B4D75B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06B0A9FB95F4F138B28762BCE4AB9C81">
    <w:name w:val="506B0A9FB95F4F138B28762BCE4AB9C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DED1E4662204292AC175939B7F950F51">
    <w:name w:val="BDED1E4662204292AC175939B7F950F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E2AE8FC0E8419FBBBA99BDC71D17881">
    <w:name w:val="34E2AE8FC0E8419FBBBA99BDC71D178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DBF6A34D2E0491FBFFC989A22F9A23A1">
    <w:name w:val="2DBF6A34D2E0491FBFFC989A22F9A23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0008323F6442ADAE7EDD84B4A5903B1">
    <w:name w:val="550008323F6442ADAE7EDD84B4A5903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E3DABBBB574C4DBB722F1BFD1CB3BB1">
    <w:name w:val="73E3DABBBB574C4DBB722F1BFD1CB3B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0CAA27E47FF4B81B507594B298CA6F01">
    <w:name w:val="20CAA27E47FF4B81B507594B298CA6F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32704E474242E3B4EF5E25711727561">
    <w:name w:val="C232704E474242E3B4EF5E257117275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2614B126764F3EBBB8588B6C238FFB1">
    <w:name w:val="5A2614B126764F3EBBB8588B6C238F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3A9E4CE99B44F89E8B129A313DC07F1">
    <w:name w:val="B63A9E4CE99B44F89E8B129A313DC0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C75E206F7C4D6EB82C2CD4260530EE1">
    <w:name w:val="63C75E206F7C4D6EB82C2CD4260530E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08226165BF4A3C9FF365E907F6B7A61">
    <w:name w:val="8D08226165BF4A3C9FF365E907F6B7A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44D14F935C4BBFBD9CEECD611613561">
    <w:name w:val="7E44D14F935C4BBFBD9CEECD6116135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EEDF10FCA34A72B37AEE55A8D111C51">
    <w:name w:val="C0EEDF10FCA34A72B37AEE55A8D111C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2CA5CD3C8044D0BAAD0E9056DD70F41">
    <w:name w:val="5B2CA5CD3C8044D0BAAD0E9056DD70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B029B74EAC40518B23F13C0B292B801">
    <w:name w:val="63B029B74EAC40518B23F13C0B292B8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1C84ECD46AD405EAEED5131D2C5B29F1">
    <w:name w:val="31C84ECD46AD405EAEED5131D2C5B29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2EE1DD76A545A4AB16013E369041721">
    <w:name w:val="FB2EE1DD76A545A4AB16013E3690417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65F71C2D6C4B568F94AFC166414CD81">
    <w:name w:val="BE65F71C2D6C4B568F94AFC166414CD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482D59C55E400EB32803D6FD639B9D1">
    <w:name w:val="A2482D59C55E400EB32803D6FD639B9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CD3360D63F43D6BF51E92D4F7927791">
    <w:name w:val="E1CD3360D63F43D6BF51E92D4F79277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588934955441E0B4E3DB500E0580631">
    <w:name w:val="D0588934955441E0B4E3DB500E05806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4830217A5A4B4AB17DAE9AA24CBAA71">
    <w:name w:val="844830217A5A4B4AB17DAE9AA24CBAA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647FA23758472AB9B45167B79D4FBF1">
    <w:name w:val="E1647FA23758472AB9B45167B79D4FB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821E532F5F74058A0A447D439D19D221">
    <w:name w:val="5821E532F5F74058A0A447D439D19D2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709759082224F7C8077B130D8E3A7B31">
    <w:name w:val="5709759082224F7C8077B130D8E3A7B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B6D6BE6CB348949829A17C0B7190111">
    <w:name w:val="A7B6D6BE6CB348949829A17C0B71901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88430E55DF54808B2B6D809DCFB6A091">
    <w:name w:val="888430E55DF54808B2B6D809DCFB6A0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D0481BD28D4A15A4B6A5387F55D7821">
    <w:name w:val="9CD0481BD28D4A15A4B6A5387F55D78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A1851DDD42436E83A1B9167AFF70DC1">
    <w:name w:val="7CA1851DDD42436E83A1B9167AFF70D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C56FB356C4E4D229E012CE8CEE73B471">
    <w:name w:val="7C56FB356C4E4D229E012CE8CEE73B4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E34240740DF4417B5E39B0C6DADB5841">
    <w:name w:val="7E34240740DF4417B5E39B0C6DADB58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E9226DBE8364FEE98F80913029416451">
    <w:name w:val="FE9226DBE8364FEE98F8091302941645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32618A66B7E743B4B105193186B5ABC81">
    <w:name w:val="32618A66B7E743B4B105193186B5ABC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A8570E346C24AFAAA481E7725EA853E1">
    <w:name w:val="DA8570E346C24AFAAA481E7725EA853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8FCCB404B474CAD9826DACC6BA58FD31">
    <w:name w:val="28FCCB404B474CAD9826DACC6BA58FD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B9783858BF4D139F64A9C385CDF15E1">
    <w:name w:val="0FB9783858BF4D139F64A9C385CDF1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05062AEE78422992E84CEC6B2589DA1">
    <w:name w:val="E405062AEE78422992E84CEC6B2589D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A2BBA24564A4759959824470A830C8B1">
    <w:name w:val="DA2BBA24564A4759959824470A830C8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71A523D666348FCB03F2BBF153932B11">
    <w:name w:val="371A523D666348FCB03F2BBF153932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1418B19BCA42E4820E4EAF3C62D8031">
    <w:name w:val="0F1418B19BCA42E4820E4EAF3C62D80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228ED656234E37BC78D6BD4B6E15E21">
    <w:name w:val="1A228ED656234E37BC78D6BD4B6E15E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DF47F25AB2D4AA2A996D5BD5997D7671">
    <w:name w:val="BDF47F25AB2D4AA2A996D5BD5997D76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18376C760F4FA58651DB8CBB3BD98F1">
    <w:name w:val="D518376C760F4FA58651DB8CBB3BD98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59D2CD25A74A289286731008B6117F1">
    <w:name w:val="6959D2CD25A74A289286731008B611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1EA59EABC214556B2FF6B8A551FCF6C1">
    <w:name w:val="81EA59EABC214556B2FF6B8A551FCF6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00EBE6FE0E2472CBE5420A9294A0DAD1">
    <w:name w:val="500EBE6FE0E2472CBE5420A9294A0DAD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9CBB20F5D0F543BD81E5A8CFA039B3F81">
    <w:name w:val="9CBB20F5D0F543BD81E5A8CFA039B3F8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37AF9BD115834C6F81E90E55E3BB19CA1">
    <w:name w:val="37AF9BD115834C6F81E90E55E3BB19C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C0793A0A5CC43FC8D38F9924B42C0111">
    <w:name w:val="7C0793A0A5CC43FC8D38F9924B42C011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18A0AA0D283F41D9A8E54D28C973CC7F1">
    <w:name w:val="18A0AA0D283F41D9A8E54D28C973CC7F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2E5002C2A4FF457492B888EA289AF5551">
    <w:name w:val="2E5002C2A4FF457492B888EA289AF55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A78F42A7A264A27B2284CF016977BA41">
    <w:name w:val="0A78F42A7A264A27B2284CF016977BA4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B8645F35A9144FBF90C9631CF0931C2D1">
    <w:name w:val="B8645F35A9144FBF90C9631CF0931C2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5302A9451043A1A2611C3DF479D27E1">
    <w:name w:val="9F5302A9451043A1A2611C3DF479D27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E06ECA872C497482C7EA2921501B3F1">
    <w:name w:val="0CE06ECA872C497482C7EA2921501B3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547E2C857424977802216DB47E032D81">
    <w:name w:val="E547E2C857424977802216DB47E032D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F25C0A9C0E6485996AFC8EC910124F21">
    <w:name w:val="8F25C0A9C0E6485996AFC8EC910124F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6C69E2B488476487FCF436E23FA0451">
    <w:name w:val="C66C69E2B488476487FCF436E23FA04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23F3815D9CD49D0B3BD365EF45B85C51">
    <w:name w:val="923F3815D9CD49D0B3BD365EF45B85C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203063D7073446E83D0A69E539D188F1">
    <w:name w:val="6203063D7073446E83D0A69E539D188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836B91597D74980BF2EACC746FA93F61">
    <w:name w:val="F836B91597D74980BF2EACC746FA93F6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41701074B614FE59C6238C5E0756D8D1">
    <w:name w:val="441701074B614FE59C6238C5E0756D8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323C1C1A924466797298041BA67DC5C1">
    <w:name w:val="B323C1C1A924466797298041BA67DC5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D6B7EDD6DBC44008F61AA5821C6A0F21">
    <w:name w:val="0D6B7EDD6DBC44008F61AA5821C6A0F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3FD8E38FBE8457F913C2B85E3A5FCFD1">
    <w:name w:val="53FD8E38FBE8457F913C2B85E3A5FCF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4CA7835A0C742D0AEB5F9ED95AD930C1">
    <w:name w:val="84CA7835A0C742D0AEB5F9ED95AD930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0357CB65BA43B79954E1DA33C17B751">
    <w:name w:val="C60357CB65BA43B79954E1DA33C17B7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C112397E043426C8F0EE707CBC1941F1">
    <w:name w:val="4C112397E043426C8F0EE707CBC1941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53EF35487F44D11AAAB72F0B5CD8F551">
    <w:name w:val="153EF35487F44D11AAAB72F0B5CD8F5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C553D390873488E9CC61184B92BA9EA1">
    <w:name w:val="4C553D390873488E9CC61184B92BA9E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547D2F4594E4532B1897153C2DD3A091">
    <w:name w:val="A547D2F4594E4532B1897153C2DD3A0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F8EDAB86674FFE899FA1164C207A311">
    <w:name w:val="8DF8EDAB86674FFE899FA1164C207A31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75A987ED5944221B9B082CEFD1D34001">
    <w:name w:val="D75A987ED5944221B9B082CEFD1D3400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B73DCE8B0404E1C8BDE5BA5C56E81331">
    <w:name w:val="EB73DCE8B0404E1C8BDE5BA5C56E8133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583BF63DBF44867A12E6F741F8BAA4D1">
    <w:name w:val="E583BF63DBF44867A12E6F741F8BAA4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C40EF34AFC143F48000C5CF3D342B291">
    <w:name w:val="CC40EF34AFC143F48000C5CF3D342B2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AD31387E437433EAA45712B1AA772401">
    <w:name w:val="5AD31387E437433EAA45712B1AA77240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BBAE485202C4B2EA9378EBB7BF9D1A41">
    <w:name w:val="7BBAE485202C4B2EA9378EBB7BF9D1A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29F5F5A674C46D6ABBCB2D3FC59DDF71">
    <w:name w:val="E29F5F5A674C46D6ABBCB2D3FC59DDF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69AD3823DFC42BEA8364B8FC681307A1">
    <w:name w:val="D69AD3823DFC42BEA8364B8FC681307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51C3BBB063495CB616A9ECAC3C2B301">
    <w:name w:val="3651C3BBB063495CB616A9ECAC3C2B3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9ADC3C0D7FB45FE8F2D8CC8CF3CDFE91">
    <w:name w:val="E9ADC3C0D7FB45FE8F2D8CC8CF3CDF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AF1F847EB46423EA2B7F53718BA5EB41">
    <w:name w:val="DAF1F847EB46423EA2B7F53718BA5EB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10AA2152BFB434EB51B333FBFD78F4E1">
    <w:name w:val="510AA2152BFB434EB51B333FBFD78F4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F530519C4CC47C4BAE424F4AB02279F1">
    <w:name w:val="6F530519C4CC47C4BAE424F4AB02279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7AB46A80E3F47FEBD634D317B65265A1">
    <w:name w:val="07AB46A80E3F47FEBD634D317B6526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FB1299EBC94907A7A2B7D3F4D48A161">
    <w:name w:val="E1FB1299EBC94907A7A2B7D3F4D48A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64BC6BC20D4D7F9DE516491E62D8221">
    <w:name w:val="9464BC6BC20D4D7F9DE516491E62D82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49C05292BA4D6BA7E8BE836C624B001">
    <w:name w:val="BE49C05292BA4D6BA7E8BE836C624B00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F1777121FED47F1AA19565DD2FDB68A1">
    <w:name w:val="AF1777121FED47F1AA19565DD2FDB68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CF0AC6DFA144E9B5153E8EEA41EF671">
    <w:name w:val="ABCF0AC6DFA144E9B5153E8EEA41EF6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9F59466C404429C9E3D3931D1469DBE1">
    <w:name w:val="39F59466C404429C9E3D3931D1469DB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B6359B815CB4DE0B3CDE8A3167A2EDB1">
    <w:name w:val="AB6359B815CB4DE0B3CDE8A3167A2ED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D21A62A147F4DDEB5DB923ED58BC2CD1">
    <w:name w:val="9D21A62A147F4DDEB5DB923ED58BC2C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AC4F8437FDE498AB70840148DE141171">
    <w:name w:val="AAC4F8437FDE498AB70840148DE1411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0D0C8443152466DAE62F87173D9B3AF1">
    <w:name w:val="C0D0C8443152466DAE62F87173D9B3A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8F84D9DE6B14F38AD3ADD6D2C84E62D1">
    <w:name w:val="D8F84D9DE6B14F38AD3ADD6D2C84E62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DD04767BF74416D909AC0408F33FC5C1">
    <w:name w:val="1DD04767BF74416D909AC0408F33FC5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FA94F736D54AA0BC62F3868F58695A1">
    <w:name w:val="E6FA94F736D54AA0BC62F3868F5869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77BE79213F4F49A6E54FA68C5C01441">
    <w:name w:val="9F77BE79213F4F49A6E54FA68C5C014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BB828C9AAC44BD89F206A5863D2DDB1">
    <w:name w:val="FBBB828C9AAC44BD89F206A5863D2DD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36FBBE11604FE9B19A344EDD3887DB1">
    <w:name w:val="E736FBBE11604FE9B19A344EDD3887D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8F6295E87FB48ECA85B2F1C260E1B4B1">
    <w:name w:val="08F6295E87FB48ECA85B2F1C260E1B4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3A972A11AE455E966869AEC086D00D1">
    <w:name w:val="8E3A972A11AE455E966869AEC086D00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36E05CB9214A87AAFFCF48229C6D2F1">
    <w:name w:val="4536E05CB9214A87AAFFCF48229C6D2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5C6408CAA74BFE9B289324DDB9ACA41">
    <w:name w:val="915C6408CAA74BFE9B289324DDB9ACA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2CAAAD0C2A410DBB1A8C16190BA49F1">
    <w:name w:val="D92CAAAD0C2A410DBB1A8C16190BA49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BA6EA5905284C62A471C8F6450ABD9E1">
    <w:name w:val="6BA6EA5905284C62A471C8F6450ABD9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DFA4C57169440F9B61225E859270ED91">
    <w:name w:val="7DFA4C57169440F9B61225E859270ED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F86DC64D8D4CF1AA93388C21B3F3B41">
    <w:name w:val="5DF86DC64D8D4CF1AA93388C21B3F3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763161624B4166AB2605AC1B79439F1">
    <w:name w:val="8B763161624B4166AB2605AC1B79439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CBF1EF8F7D478C83D879B13F5ABA861">
    <w:name w:val="45CBF1EF8F7D478C83D879B13F5ABA8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812EB248074E0F933F22520C3FF1FD1">
    <w:name w:val="18812EB248074E0F933F22520C3FF1F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BD3DF9C1C514AE6B68F0A4ED64A820C1">
    <w:name w:val="7BD3DF9C1C514AE6B68F0A4ED64A820C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38EFA4ECB2E4EC0AC758734AA1B09B21">
    <w:name w:val="C38EFA4ECB2E4EC0AC758734AA1B09B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A875625815C41988D29E87553D153AF1">
    <w:name w:val="2A875625815C41988D29E87553D153AF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A044335C65D460694AA4C2988E182071">
    <w:name w:val="EA044335C65D460694AA4C2988E1820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19466FCB5474D9E9AE26C5A560980601">
    <w:name w:val="819466FCB5474D9E9AE26C5A5609806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97F22046274612BEC697359F5AC6FD1">
    <w:name w:val="E097F22046274612BEC697359F5AC6F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B656D2B7F3349D28C46BCE87AC21CF81">
    <w:name w:val="1B656D2B7F3349D28C46BCE87AC21CF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0AFE372A72D47A4AD99159718D580AF1">
    <w:name w:val="A0AFE372A72D47A4AD99159718D580A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02C23BBD5494B96B01DBCD1AFC527331">
    <w:name w:val="E02C23BBD5494B96B01DBCD1AFC5273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91EEBB039B4E7A8CE0DC08B92A49321">
    <w:name w:val="3D91EEBB039B4E7A8CE0DC08B92A49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0C562F316C48E4AA7F1148A83A25161">
    <w:name w:val="B60C562F316C48E4AA7F1148A83A25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22C923D929244BCAACC1ABFEEDA298A1">
    <w:name w:val="122C923D929244BCAACC1ABFEEDA298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0DFDB8DF20249F0B1AD069285F176091">
    <w:name w:val="C0DFDB8DF20249F0B1AD069285F1760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1F01CF7D2E445108BF872E1DED277EC1">
    <w:name w:val="01F01CF7D2E445108BF872E1DED277E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2C4E2667B3D4C96AEBD06F5B57039211">
    <w:name w:val="F2C4E2667B3D4C96AEBD06F5B57039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0971D7E95D146C4BFE729C7BA5C0ECB1">
    <w:name w:val="80971D7E95D146C4BFE729C7BA5C0EC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294A2CB92E249CBA82B9D926E2F36891">
    <w:name w:val="9294A2CB92E249CBA82B9D926E2F368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958C1288ED43FC9238C2380218659B1">
    <w:name w:val="77958C1288ED43FC9238C2380218659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62DD2DFA5904928B02362CE3598F35E1">
    <w:name w:val="062DD2DFA5904928B02362CE3598F35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2DCAACE53DD4B2D8DAA47ACE507F72D1">
    <w:name w:val="E2DCAACE53DD4B2D8DAA47ACE507F72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869A8A164294731B4A99A50C50C9C431">
    <w:name w:val="6869A8A164294731B4A99A50C50C9C4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1A4F8103634C7491707B16BAA1535E1">
    <w:name w:val="A81A4F8103634C7491707B16BAA153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6F639759B54DA4A6D0B5F47019A55D1">
    <w:name w:val="FA6F639759B54DA4A6D0B5F47019A55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B46CF12103441FB6111358C661FAED1">
    <w:name w:val="ACB46CF12103441FB6111358C661FAE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C9D8B7460394659B89CB0D132161C4A1">
    <w:name w:val="CC9D8B7460394659B89CB0D132161C4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91BFFE958524E87950738DD9F450CBB1">
    <w:name w:val="791BFFE958524E87950738DD9F450CBB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763287EC6E146AFAD25FC96C41A5CF91">
    <w:name w:val="0763287EC6E146AFAD25FC96C41A5CF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C6ECC22D6194662837B550F5CF6D1041">
    <w:name w:val="5C6ECC22D6194662837B550F5CF6D10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6FCD77D5584049ACF6E75707671E5A1">
    <w:name w:val="2F6FCD77D5584049ACF6E75707671E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627E1B5BD9496A87A536D00D12D2E41">
    <w:name w:val="45627E1B5BD9496A87A536D00D12D2E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31DBD5293F4436F8AFDFF4AFD18BF5C1">
    <w:name w:val="131DBD5293F4436F8AFDFF4AFD18BF5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A0CBCEEAF9F4DED93AB25B162A05F671">
    <w:name w:val="4A0CBCEEAF9F4DED93AB25B162A05F6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09B83A4DEB3404EA44DAB85628B5B691">
    <w:name w:val="E09B83A4DEB3404EA44DAB85628B5B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C1F7D5DDCB4D808F069DA84FD6F38D1">
    <w:name w:val="ACC1F7D5DDCB4D808F069DA84FD6F38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493A54DBF24495BB8267C0604147FE1">
    <w:name w:val="16493A54DBF24495BB8267C0604147F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E96822A17D4E24A89B2AB94E27FECB1">
    <w:name w:val="F7E96822A17D4E24A89B2AB94E27FEC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01AEE3A2B3D46979089A26FBF8252951">
    <w:name w:val="801AEE3A2B3D46979089A26FBF82529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AF1E481C7214F4F91055EFCC844BF381">
    <w:name w:val="CAF1E481C7214F4F91055EFCC844BF3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F75CBAF1B404B05B5CB7CED01A4D7781">
    <w:name w:val="4F75CBAF1B404B05B5CB7CED01A4D778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ECC5054915E4878B8863D319B7F1CE71">
    <w:name w:val="0ECC5054915E4878B8863D319B7F1CE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2470B9D23DF4E8FA638C7E25CD5DDDD1">
    <w:name w:val="32470B9D23DF4E8FA638C7E25CD5DDD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EEB32C2CCB4C06B5544EFCC7299AB91">
    <w:name w:val="BEEEB32C2CCB4C06B5544EFCC7299AB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AD3403F5D494ABBA45DCD39B5DBF3D01">
    <w:name w:val="AAD3403F5D494ABBA45DCD39B5DBF3D0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18DDC8D49B145D694FE179FCC8FEADB1">
    <w:name w:val="118DDC8D49B145D694FE179FCC8FEAD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6BD5E5D00A4420B91B3C79D915994821">
    <w:name w:val="E6BD5E5D00A4420B91B3C79D9159948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6322EE2F1C04CA8BCD0A1F45B06DD4A1">
    <w:name w:val="06322EE2F1C04CA8BCD0A1F45B06DD4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3B9BC489BE34B50BC2BEABBECCE70BD1">
    <w:name w:val="C3B9BC489BE34B50BC2BEABBECCE70B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7182BB680DB4B17B4B81FE7C4EB96461">
    <w:name w:val="A7182BB680DB4B17B4B81FE7C4EB9646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2A789B00B8C4047BC87306B73F552391">
    <w:name w:val="C2A789B00B8C4047BC87306B73F5523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F1F33033033464E83C90C839C897CD01">
    <w:name w:val="BF1F33033033464E83C90C839C897CD0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C5F220EF684C7DB28172422316D9941">
    <w:name w:val="F8C5F220EF684C7DB28172422316D99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FBA3F279833444FA0ADD344F4FD0A3D1">
    <w:name w:val="1FBA3F279833444FA0ADD344F4FD0A3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8D8534534FC47F6949BBE1203EE6C141">
    <w:name w:val="E8D8534534FC47F6949BBE1203EE6C1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C586C25692B4F579A75D6A520036DBA1">
    <w:name w:val="5C586C25692B4F579A75D6A520036DB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0A8304F1ADD422D91F76EDE302806521">
    <w:name w:val="00A8304F1ADD422D91F76EDE3028065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8BD6E6D426F47B1A24F93913CDCC51E1">
    <w:name w:val="28BD6E6D426F47B1A24F93913CDCC51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08BE798E7E3419495AD60DB4C51BC431">
    <w:name w:val="E08BE798E7E3419495AD60DB4C51BC43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8F12C054EF74E9B86B81C01A9E00B1C1">
    <w:name w:val="D8F12C054EF74E9B86B81C01A9E00B1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FF4DCE30B184A6AB0BFBEBA4AF5CDC51">
    <w:name w:val="4FF4DCE30B184A6AB0BFBEBA4AF5CDC5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A73042785354D1B8440F60C07E7A18A1">
    <w:name w:val="1A73042785354D1B8440F60C07E7A18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20E1C8B60D64D51A4BBEB2013E77C691">
    <w:name w:val="C20E1C8B60D64D51A4BBEB2013E77C6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DD40B9A2C114715B9388D03E58A598F1">
    <w:name w:val="2DD40B9A2C114715B9388D03E58A598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F36E622B4124874886C1A71833BFD0D1">
    <w:name w:val="CF36E622B4124874886C1A71833BFD0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40DBE7F173245C5B26A2FA2EBC3628C1">
    <w:name w:val="E40DBE7F173245C5B26A2FA2EBC3628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1787894E5FC47F8838F6FEFDBF729C11">
    <w:name w:val="E1787894E5FC47F8838F6FEFDBF729C1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89A06C5A7247309C021854AB0C9E2D1">
    <w:name w:val="BE89A06C5A7247309C021854AB0C9E2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91BD24858A947D09D66E71EBA0439991">
    <w:name w:val="D91BD24858A947D09D66E71EBA043999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52DD8EF1A7F43DEA504AC7945132FAE1">
    <w:name w:val="052DD8EF1A7F43DEA504AC7945132FA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26AFE3464BD4A0094FE80A56A8966C81">
    <w:name w:val="426AFE3464BD4A0094FE80A56A8966C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2EC4563931F4FCC8B9ADBC02C021A141">
    <w:name w:val="02EC4563931F4FCC8B9ADBC02C021A1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3082F91E72F462E9A65D58854A10DD71">
    <w:name w:val="93082F91E72F462E9A65D58854A10DD7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8110B4CA3AF43C6966016579F2AFC6B1">
    <w:name w:val="D8110B4CA3AF43C6966016579F2AFC6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22ED9145DD04AB6A1EF48DBC80BFB0A1">
    <w:name w:val="622ED9145DD04AB6A1EF48DBC80BFB0A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777D2BB3C44F9087B25B68BC8B40B01">
    <w:name w:val="5D777D2BB3C44F9087B25B68BC8B40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37D2052644D4C44AC2C3C63523DC1A41">
    <w:name w:val="937D2052644D4C44AC2C3C63523DC1A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3B075BA07054D80BFAC8EA4F1316B571">
    <w:name w:val="C3B075BA07054D80BFAC8EA4F1316B57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EA7C263E151406CB383B7C7895130621">
    <w:name w:val="AEA7C263E151406CB383B7C789513062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B93975818C495E8D84C5529FDB52501">
    <w:name w:val="5DB93975818C495E8D84C5529FDB525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751AD7DEC52473C87CC517C0FB164DB1">
    <w:name w:val="5751AD7DEC52473C87CC517C0FB164D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29AF4A959754FDC8A6748AA19201C0C1">
    <w:name w:val="C29AF4A959754FDC8A6748AA19201C0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7DFBB1E03994F65B3678F66E7F7764E1">
    <w:name w:val="57DFBB1E03994F65B3678F66E7F7764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ECAB52106D4912AEAE7C40F0CD030E1">
    <w:name w:val="24ECAB52106D4912AEAE7C40F0CD030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01B94A67A14E27AEC77519AB882A321">
    <w:name w:val="2301B94A67A14E27AEC77519AB882A32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A755F7609724B9FB31F062ED4DE55CA1">
    <w:name w:val="4A755F7609724B9FB31F062ED4DE55C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D64BD61AAB2420B9D7B39D6B1A0B3EA1">
    <w:name w:val="4D64BD61AAB2420B9D7B39D6B1A0B3E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4E8EB7B0B994C1ABCC4479F7C933ED21">
    <w:name w:val="44E8EB7B0B994C1ABCC4479F7C933ED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2F035D347E64E0292F734E37B82C10C1">
    <w:name w:val="F2F035D347E64E0292F734E37B82C10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5E07987672F42CA929B1BDAC502EC6E1">
    <w:name w:val="75E07987672F42CA929B1BDAC502EC6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65B9C2CA6C24395872106425C0B05B81">
    <w:name w:val="465B9C2CA6C24395872106425C0B05B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A70EFF701574EE98A7560350E0540A41">
    <w:name w:val="4A70EFF701574EE98A7560350E0540A4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16DA53FD293465FBBCB9D591F15411D1">
    <w:name w:val="616DA53FD293465FBBCB9D591F15411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A5796D1FAEA4F42B91EEC22AF596D101">
    <w:name w:val="DA5796D1FAEA4F42B91EEC22AF596D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C3E8EC127D42FD91E0B05EEB1042BB1">
    <w:name w:val="A6C3E8EC127D42FD91E0B05EEB1042B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C591655DEE64B68BEEA3A2FAD2859F21">
    <w:name w:val="8C591655DEE64B68BEEA3A2FAD2859F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FF2C5F0B5EE4A6C937904E9A251B7851">
    <w:name w:val="3FF2C5F0B5EE4A6C937904E9A251B78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5E333C9641E441580CBB191E8A707EB1">
    <w:name w:val="25E333C9641E441580CBB191E8A707EB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41079188D4448C9DEEF894140B6C5A1">
    <w:name w:val="2741079188D4448C9DEEF894140B6C5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71038732E3D408FB34DD8FB792C504E1">
    <w:name w:val="071038732E3D408FB34DD8FB792C504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E8FBE1468454C73BE6E209000DDDD8A1">
    <w:name w:val="2E8FBE1468454C73BE6E209000DDDD8A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3590A1DE40E4935B8BC1CF12DBECDB01">
    <w:name w:val="63590A1DE40E4935B8BC1CF12DBECDB0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222E2322F11434DB117582813714D3E1">
    <w:name w:val="8222E2322F11434DB117582813714D3E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E0A9D5490DA4AFE911250143A6948401">
    <w:name w:val="AE0A9D5490DA4AFE911250143A6948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D6835010184542938FD8C724A803B01">
    <w:name w:val="74D6835010184542938FD8C724A803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E6F5A0391348EAB3E0A1E2FC86DF771">
    <w:name w:val="53E6F5A0391348EAB3E0A1E2FC86DF7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764840A935493086997498723D392A1">
    <w:name w:val="74764840A935493086997498723D39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60D4F2566445A780FDD735D025E0FC1">
    <w:name w:val="5360D4F2566445A780FDD735D025E0FC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23EC07FF1E42D5A5C9931F55E534991">
    <w:name w:val="3C23EC07FF1E42D5A5C9931F55E5349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6921F2204B4996A7D0661D396CBEEC1">
    <w:name w:val="F66921F2204B4996A7D0661D396CBEE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62C6010AA04899B46CFCE583958F931">
    <w:name w:val="FB62C6010AA04899B46CFCE583958F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9D440FA29744A1991A33CCE8D81DF2C1">
    <w:name w:val="A9D440FA29744A1991A33CCE8D81DF2C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CE6621E9074954A0237E0352DE34581">
    <w:name w:val="91CE6621E9074954A0237E0352DE345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3371BC98404FAC808B2DF5F9B72F611">
    <w:name w:val="0B3371BC98404FAC808B2DF5F9B72F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1668E82962F468D8AE2239275443D671">
    <w:name w:val="01668E82962F468D8AE2239275443D6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2623E3C59947AFAC4DB405E5700D251">
    <w:name w:val="072623E3C59947AFAC4DB405E5700D2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83BE73519647FCBED3D6A728BC2D8A1">
    <w:name w:val="3A83BE73519647FCBED3D6A728BC2D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3F0FFE4EFE41218235D4F28E01E2E71">
    <w:name w:val="E63F0FFE4EFE41218235D4F28E01E2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F2E363B9D345A9BCC9DCB2DD4B1FB71">
    <w:name w:val="4DF2E363B9D345A9BCC9DCB2DD4B1FB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365BE15AC544A99AB7223C64FC87341">
    <w:name w:val="A8365BE15AC544A99AB7223C64FC873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6060BF74AE4B699B70BE5525CC09EB1">
    <w:name w:val="1A6060BF74AE4B699B70BE5525CC09E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4D560E56E2470CAA34716B9E7B9AA31">
    <w:name w:val="A44D560E56E2470CAA34716B9E7B9AA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00D7D792654F44BB08125784A1F2F41">
    <w:name w:val="1A00D7D792654F44BB08125784A1F2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FEA81309AF94692838FC265CC9C20E71">
    <w:name w:val="8FEA81309AF94692838FC265CC9C20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4FF9218484848B095B9788D6FDA1A281">
    <w:name w:val="44FF9218484848B095B9788D6FDA1A2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44E4AD4AC344C6A53172174D5814051">
    <w:name w:val="9F44E4AD4AC344C6A53172174D58140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5B63FE57FD4F3BB93EFA2BAE9BF0F31">
    <w:name w:val="435B63FE57FD4F3BB93EFA2BAE9BF0F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74807F993A4C0593045E66D9B7D9881">
    <w:name w:val="9774807F993A4C0593045E66D9B7D98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8B9681A981A4BDCB8295C48053BA0921">
    <w:name w:val="98B9681A981A4BDCB8295C48053BA0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6F91DD37E3C4D2EB31E2829A3C8C3C31">
    <w:name w:val="D6F91DD37E3C4D2EB31E2829A3C8C3C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8E2CB0F4494B77B51DA4293AB54A081">
    <w:name w:val="BF8E2CB0F4494B77B51DA4293AB54A0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236A21205748AC8AB6BD3F4D5907191">
    <w:name w:val="4D236A21205748AC8AB6BD3F4D59071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02B791576EC4FFB949507E5A716BC891">
    <w:name w:val="602B791576EC4FFB949507E5A716BC8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92E5E146577481FA0D67628CECCD7E51">
    <w:name w:val="492E5E146577481FA0D67628CECCD7E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926264BF614EB995733F9D18CD7E281">
    <w:name w:val="8D926264BF614EB995733F9D18CD7E2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18C6A4B78D543E88E77680AE899C9EE1">
    <w:name w:val="A18C6A4B78D543E88E77680AE899C9E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622E7EFCAB0408EA5B2A1E28074F7FD1">
    <w:name w:val="7622E7EFCAB0408EA5B2A1E28074F7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2579C986C9F41FBA1014848A16C02741">
    <w:name w:val="D2579C986C9F41FBA1014848A16C027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BE1C7E55D654355B981246D64E988311">
    <w:name w:val="EBE1C7E55D654355B981246D64E9883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1D440EAD87D45369C2DDE2733D83F4E1">
    <w:name w:val="51D440EAD87D45369C2DDE2733D83F4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AC2CD7775CB4FC2A18AA315CBEEB1F81">
    <w:name w:val="2AC2CD7775CB4FC2A18AA315CBEEB1F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D300D62B384474AB18A3B1F2C808AC1">
    <w:name w:val="19D300D62B384474AB18A3B1F2C808A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7A3FAB9550401E8062EF116584B3D21">
    <w:name w:val="417A3FAB9550401E8062EF116584B3D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E0E7166A64494EAFCABEE494E385051">
    <w:name w:val="9CE0E7166A64494EAFCABEE494E3850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781CD0D50D420CBADAEB00194FF4091">
    <w:name w:val="6A781CD0D50D420CBADAEB00194FF40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D7F3B88759472EBA8605F72E9BDD101">
    <w:name w:val="6AD7F3B88759472EBA8605F72E9BDD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0888C2A6BC6409DB8EBBDD22E1DADA21">
    <w:name w:val="50888C2A6BC6409DB8EBBDD22E1DADA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89D2472C6345F4B7B20D32FC447DB51">
    <w:name w:val="BC89D2472C6345F4B7B20D32FC447DB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28B643CBB0E458991680DFF4A6B94121">
    <w:name w:val="D28B643CBB0E458991680DFF4A6B94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ACBD68822084785ABAA4DA18FF7145A1">
    <w:name w:val="8ACBD68822084785ABAA4DA18FF714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35E1C51DA7E4548AD1E106062D4F61D1">
    <w:name w:val="E35E1C51DA7E4548AD1E106062D4F61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29203D6EE0C4BF1B9756A5B8C4CED501">
    <w:name w:val="F29203D6EE0C4BF1B9756A5B8C4CED5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BD68D4C78F458E8C1B708BB93B46601">
    <w:name w:val="0BBD68D4C78F458E8C1B708BB93B466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052760B3F8D4B63949A31321C1980501">
    <w:name w:val="4052760B3F8D4B63949A31321C19805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D95CD1E1F74DFB909C01A3CCED692C1">
    <w:name w:val="63D95CD1E1F74DFB909C01A3CCED692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30A8F9821141228B205463D52DF2C61">
    <w:name w:val="4D30A8F9821141228B205463D52DF2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D2F97293B64A3AA597FC55CD8523751">
    <w:name w:val="34D2F97293B64A3AA597FC55CD85237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F0F56C4D25446EA7F80F0B4D4BDCE31">
    <w:name w:val="34F0F56C4D25446EA7F80F0B4D4BDCE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FD9D2B9C3E246BFBC0693DA8B4DB62A1">
    <w:name w:val="CFD9D2B9C3E246BFBC0693DA8B4DB6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42ACE8BDD84B50B50D40DB98D51D931">
    <w:name w:val="9742ACE8BDD84B50B50D40DB98D51D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73584E4B0A4666B8278BBF7BA2D2AB1">
    <w:name w:val="1973584E4B0A4666B8278BBF7BA2D2A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FCD62277294337B4E100063A5BF8681">
    <w:name w:val="96FCD62277294337B4E100063A5BF86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8DDB5CF4AD643BD8A76D3D1AEB781931">
    <w:name w:val="C8DDB5CF4AD643BD8A76D3D1AEB781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AB881253F84A7A82D12BA8E49CEBCA1">
    <w:name w:val="5FAB881253F84A7A82D12BA8E49CEB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307D76F0F84CCF856E497D454E6B6F1">
    <w:name w:val="46307D76F0F84CCF856E497D454E6B6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0A9E672CD63465D8586F903A67096BA1">
    <w:name w:val="A0A9E672CD63465D8586F903A67096B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3AF34D19054AC991E08FC39E6499F81">
    <w:name w:val="773AF34D19054AC991E08FC39E6499F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5E17151774C4737986B6AA0D01227E11">
    <w:name w:val="95E17151774C4737986B6AA0D01227E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E318B895BB4137B0FB66A13709AEFE1">
    <w:name w:val="BEE318B895BB4137B0FB66A13709AEF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A2228316994F37ABD41B84BAB938F41">
    <w:name w:val="05A2228316994F37ABD41B84BAB938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5887F0C81034092BAFBCBF6E2B87F6F1">
    <w:name w:val="F5887F0C81034092BAFBCBF6E2B87F6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32645237EF4942AC96A1AB33D6C47E1">
    <w:name w:val="5F32645237EF4942AC96A1AB33D6C47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29F557193648C9A7F130BC269DAFA11">
    <w:name w:val="FF29F557193648C9A7F130BC269DAF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695AAD0D81436E97D47DB186E984921">
    <w:name w:val="48695AAD0D81436E97D47DB186E984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1246C0C295499398B35B09C742A0FC1">
    <w:name w:val="D31246C0C295499398B35B09C742A0F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E6F4F2E86C4B3CA8C68EC5CE2CF3DD1">
    <w:name w:val="08E6F4F2E86C4B3CA8C68EC5CE2CF3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2D9295CB3D4469978F34E263C961DC1">
    <w:name w:val="532D9295CB3D4469978F34E263C961DC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9CC7782B22A4BD78C5FCC48E23400931">
    <w:name w:val="59CC7782B22A4BD78C5FCC48E23400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0540A757E94406BA0353630C822A701">
    <w:name w:val="BB0540A757E94406BA0353630C822A7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886E00C3B64B47B30D195D1244D1341">
    <w:name w:val="FB886E00C3B64B47B30D195D1244D13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FAB3A67C33473FB096F887A7691E591">
    <w:name w:val="9AFAB3A67C33473FB096F887A7691E5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74F71B2A72403D8173A8C107491A361">
    <w:name w:val="6874F71B2A72403D8173A8C107491A3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97CE55532546B3B87F08DA3FF2437D1">
    <w:name w:val="E597CE55532546B3B87F08DA3FF2437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534B5B8886A4E238E08D9D0ECF4159B1">
    <w:name w:val="A534B5B8886A4E238E08D9D0ECF4159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D2AD5DBB9F42B99B76C47AD16832C01">
    <w:name w:val="0FD2AD5DBB9F42B99B76C47AD16832C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44A82856524D718BBF14EA8D475EE41">
    <w:name w:val="E044A82856524D718BBF14EA8D475EE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AC365D0BCF74C02A6E71177C9DD426F1">
    <w:name w:val="CAC365D0BCF74C02A6E71177C9DD426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EED2EB59744EFF82E8FD1B12329A3D1">
    <w:name w:val="9CEED2EB59744EFF82E8FD1B12329A3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F5752510674531A9F710A27736D9021">
    <w:name w:val="3CF5752510674531A9F710A27736D90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8079588DFCA41418FED509EE181CDDC1">
    <w:name w:val="28079588DFCA41418FED509EE181CDD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5827EEEB2FD4E9AB9BB7B2C7B6AF1D91">
    <w:name w:val="B5827EEEB2FD4E9AB9BB7B2C7B6AF1D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793A7D8B0940A1A29D7F016A389C201">
    <w:name w:val="91793A7D8B0940A1A29D7F016A389C2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D3AE1AD7CB2406A80F45B860421920D1">
    <w:name w:val="DD3AE1AD7CB2406A80F45B860421920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10277DFB62C44349027E9BA87D46A651">
    <w:name w:val="110277DFB62C44349027E9BA87D46A6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60448DA2B6424DBD8BF0C0127A385D1">
    <w:name w:val="4360448DA2B6424DBD8BF0C0127A385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2FEE234576B49A2A4C2F5B7193B3CD11">
    <w:name w:val="32FEE234576B49A2A4C2F5B7193B3CD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77AC1C01703466D8BF91AE7B23584921">
    <w:name w:val="B77AC1C01703466D8BF91AE7B23584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168A22E496B44DCB924D0B6867B17EC1">
    <w:name w:val="5168A22E496B44DCB924D0B6867B17E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31208733E64AF5A3807695FEA357351">
    <w:name w:val="AC31208733E64AF5A3807695FEA3573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1A015948BD4B1DA7D3A0A87EB63DB21">
    <w:name w:val="9B1A015948BD4B1DA7D3A0A87EB63DB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C34621B442849ACA4BCFC56CA10E6E41">
    <w:name w:val="DC34621B442849ACA4BCFC56CA10E6E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28F5FDA5A74449A1324EB79F0147121">
    <w:name w:val="1828F5FDA5A74449A1324EB79F0147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416B85FADB9459C91A5EBABF06059321">
    <w:name w:val="0416B85FADB9459C91A5EBABF06059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334FFD22FA450CA8B7D956E5A8B7521">
    <w:name w:val="5F334FFD22FA450CA8B7D956E5A8B7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B54CC7DC868478ABC9B0E7619A86C961">
    <w:name w:val="DB54CC7DC868478ABC9B0E7619A86C9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79CFA04410E423795528117E3031B101">
    <w:name w:val="C79CFA04410E423795528117E3031B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9356F6D2CCC4859B7EEE8663BD853F81">
    <w:name w:val="C9356F6D2CCC4859B7EEE8663BD853F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3E435A0F2CA4091880839FC8EBB166A1">
    <w:name w:val="A3E435A0F2CA4091880839FC8EBB166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82DB74DF12409785BB78B66C8EC7EA1">
    <w:name w:val="5382DB74DF12409785BB78B66C8EC7E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AF383EC8C244BABC478455627F08641">
    <w:name w:val="8EAF383EC8C244BABC478455627F086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3FBD483D294A51A66CE54A62504EA11">
    <w:name w:val="0F3FBD483D294A51A66CE54A62504E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4D9BA51A4404A6D8A1B7122E185E3E41">
    <w:name w:val="D4D9BA51A4404A6D8A1B7122E185E3E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59FB88F091437CA23FCD4F038BDD591">
    <w:name w:val="F059FB88F091437CA23FCD4F038BDD5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D5C665590D4596A77FC04621AECDAD1">
    <w:name w:val="07D5C665590D4596A77FC04621AECDA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260E5BD3244EABB81658601F2706B21">
    <w:name w:val="F8260E5BD3244EABB81658601F2706B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3AA92420BB44E7AC1147D0D6339E2F1">
    <w:name w:val="653AA92420BB44E7AC1147D0D6339E2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9DD0EDD8D654685B461417C36462C391">
    <w:name w:val="A9DD0EDD8D654685B461417C36462C3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AD901DBB8CF489A8238506D8BCA33261">
    <w:name w:val="AAD901DBB8CF489A8238506D8BCA332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109C7F309F4D63B1A62BBA950DFBD61">
    <w:name w:val="43109C7F309F4D63B1A62BBA950DFB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D463A5CC34041ADB89C9D3763CD50511">
    <w:name w:val="0D463A5CC34041ADB89C9D3763CD505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BB6E8B72C24054AD6397AD937A8E271">
    <w:name w:val="5ABB6E8B72C24054AD6397AD937A8E2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B69A62EEA240BB9CD432409C23554C1">
    <w:name w:val="65B69A62EEA240BB9CD432409C23554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311ABC0305483D8449E48C2179ECB41">
    <w:name w:val="C4311ABC0305483D8449E48C2179EC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45FFCB606EB4A75A25ADCB01D3AD06C1">
    <w:name w:val="045FFCB606EB4A75A25ADCB01D3AD06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755D813CE0C47EF91589C354628BC691">
    <w:name w:val="3755D813CE0C47EF91589C354628BC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B2FE4A24D34635AB50AA389C4015761">
    <w:name w:val="41B2FE4A24D34635AB50AA389C4015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E858885C1874856B64748407062A9F61">
    <w:name w:val="DE858885C1874856B64748407062A9F6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65547E3D814831B372093CC4894B151">
    <w:name w:val="9065547E3D814831B372093CC4894B1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6C179B99B346BDA87420075405A2341">
    <w:name w:val="456C179B99B346BDA87420075405A23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8DB1E8817414811AC0EC1F3C0DEC8421">
    <w:name w:val="78DB1E8817414811AC0EC1F3C0DEC84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D8EF4514164B44B2C7229D6BEA06891">
    <w:name w:val="BED8EF4514164B44B2C7229D6BEA068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559D64B70A24391A395C203E2B13D111">
    <w:name w:val="9559D64B70A24391A395C203E2B13D1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1A48B85DB04EF198E0E93C18A78FD61">
    <w:name w:val="141A48B85DB04EF198E0E93C18A78F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59E8F9B5D66469BA0D68595B9D9D48A1">
    <w:name w:val="259E8F9B5D66469BA0D68595B9D9D4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D22451738547719E5AA560D5035DEE1">
    <w:name w:val="23D22451738547719E5AA560D5035DE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F6BE2937484DDCAC4DC17C522FD4531">
    <w:name w:val="36F6BE2937484DDCAC4DC17C522FD45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5300741E4C4D13B4455A513C448D691">
    <w:name w:val="8B5300741E4C4D13B4455A513C448D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CEBAF423F543ED94184121CAF1B8641">
    <w:name w:val="73CEBAF423F543ED94184121CAF1B86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D27A4E667048128AC76086F2392A851">
    <w:name w:val="7CD27A4E667048128AC76086F2392A8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D7BE3E268C419DA347D56CC9BCA1F71">
    <w:name w:val="8BD7BE3E268C419DA347D56CC9BCA1F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47C316FBC24C1FA01BDE8AE8B25BB31">
    <w:name w:val="BB47C316FBC24C1FA01BDE8AE8B25BB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DB69289C36F4DE5970BD98451D16E6D1">
    <w:name w:val="2DB69289C36F4DE5970BD98451D16E6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DEDB526FF34FF5AF9F5B1ACB5C0FE31">
    <w:name w:val="18DEDB526FF34FF5AF9F5B1ACB5C0FE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ABAF71D6F94393A40DD516A86A2D5A1">
    <w:name w:val="B8ABAF71D6F94393A40DD516A86A2D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94D451C80341DFAED04C79AC9C44881">
    <w:name w:val="F894D451C80341DFAED04C79AC9C448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17AE726893489FB9124A7F1D70B1331">
    <w:name w:val="4317AE726893489FB9124A7F1D70B13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87ABAE57C534DFC93370268DEE78D351">
    <w:name w:val="D87ABAE57C534DFC93370268DEE78D3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E0FB165A3246468AEE2290F204F37A1">
    <w:name w:val="BAE0FB165A3246468AEE2290F204F37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03B3D4DD9154AEA81E47C3B797067D31">
    <w:name w:val="703B3D4DD9154AEA81E47C3B797067D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D315D8B0F704771906623A78B9A2EC71">
    <w:name w:val="CD315D8B0F704771906623A78B9A2EC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3E2859BE124CD9B98C73053F5A9AAD1">
    <w:name w:val="7C3E2859BE124CD9B98C73053F5A9AA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D871314436940A0ABEC8705950F7B2A1">
    <w:name w:val="DD871314436940A0ABEC8705950F7B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B7FB4D52584367AAA6445F9E48BC611">
    <w:name w:val="61B7FB4D52584367AAA6445F9E48BC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0AE104BC7F845F4AD82B0EEE7D7900F1">
    <w:name w:val="A0AE104BC7F845F4AD82B0EEE7D7900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7C805D594145F0990A22E91E0E95F41">
    <w:name w:val="E07C805D594145F0990A22E91E0E95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F9FC9821534F7591985E6A7C0054121">
    <w:name w:val="FEF9FC9821534F7591985E6A7C0054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D29892D8944EDE83176649E63DEE8C1">
    <w:name w:val="96D29892D8944EDE83176649E63DEE8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B384BD73724463B1815737AE4D534D1">
    <w:name w:val="26B384BD73724463B1815737AE4D534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FA563A6D44452484B75C88D1D84F3A1">
    <w:name w:val="65FA563A6D44452484B75C88D1D84F3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F4393C455DD4C90834D0F120E4B58031">
    <w:name w:val="CF4393C455DD4C90834D0F120E4B580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5565B483524EACB4FB0F8173A792271">
    <w:name w:val="085565B483524EACB4FB0F8173A7922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234BBDEF4C444BBB372826C6EAE6AFD1">
    <w:name w:val="D234BBDEF4C444BBB372826C6EAE6A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565CC33F4E430B8BD8D06492726AFD1">
    <w:name w:val="53565CC33F4E430B8BD8D06492726A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EB72E91B7E4F53A4A786445F3B1C2E1">
    <w:name w:val="7EEB72E91B7E4F53A4A786445F3B1C2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B87873410194333AC175AEEA7A94DD61">
    <w:name w:val="4B87873410194333AC175AEEA7A94D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7A823C6941D487599752946DFEB35E91">
    <w:name w:val="D7A823C6941D487599752946DFEB35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DC64022020D4BC1832F970188F4742E1">
    <w:name w:val="1DC64022020D4BC1832F970188F4742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91539FC46E46FF9FF2C96EFB6B98B41">
    <w:name w:val="5F91539FC46E46FF9FF2C96EFB6B98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A35DCE60D44B7DB71D2412A0038E311">
    <w:name w:val="FAA35DCE60D44B7DB71D2412A0038E3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3259019C9E4E42B6CE569B78D01C211">
    <w:name w:val="083259019C9E4E42B6CE569B78D01C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01F583B2F349F5B102391997DE5C441">
    <w:name w:val="DF01F583B2F349F5B102391997DE5C4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9569267C654E3A88F1163C9D5330BB1">
    <w:name w:val="879569267C654E3A88F1163C9D5330B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9FAFBB08044D4B80E734FBD731C9861">
    <w:name w:val="459FAFBB08044D4B80E734FBD731C98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BA99DEEDCC84094B7B3A7461F0DB0A21">
    <w:name w:val="2BA99DEEDCC84094B7B3A7461F0DB0A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AB59A4D2F54B51B2FC70CB603974B31">
    <w:name w:val="E4AB59A4D2F54B51B2FC70CB603974B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2CFD4278DA4BF9A09C6D6D6188C32A1">
    <w:name w:val="852CFD4278DA4BF9A09C6D6D6188C3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4FE1A7844B4ED8A4E61F2E002AE7A11">
    <w:name w:val="B14FE1A7844B4ED8A4E61F2E002AE7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695DA46CD149F7A034BC9A02AB6C0D1">
    <w:name w:val="5D695DA46CD149F7A034BC9A02AB6C0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02F86C091D4426BCAB9F4C41D25C931">
    <w:name w:val="3402F86C091D4426BCAB9F4C41D25C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F67523CF9584F9F8630327134AF8CEB1">
    <w:name w:val="7F67523CF9584F9F8630327134AF8CE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8CE591BBE44F19A0C415CFBB84A7F01">
    <w:name w:val="748CE591BBE44F19A0C415CFBB84A7F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8DAC683DBDF4BF49D8B4C55881B16F61">
    <w:name w:val="88DAC683DBDF4BF49D8B4C55881B16F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42162E62C043CB98FD82DF5AABF1F41">
    <w:name w:val="5542162E62C043CB98FD82DF5AABF1F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153C52229D41BE9979FBCC05976CB41">
    <w:name w:val="D5153C52229D41BE9979FBCC05976C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22F624D686B4B0A8F207AE13BED486D1">
    <w:name w:val="822F624D686B4B0A8F207AE13BED486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C6E3E0DA7734E5FAA24864DA2A6A97D1">
    <w:name w:val="1C6E3E0DA7734E5FAA24864DA2A6A97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595082D5C524EB0B7F23F17838570691">
    <w:name w:val="2595082D5C524EB0B7F23F17838570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CCA1C4924D04642A23BBA1BBC441E8A1">
    <w:name w:val="2CCA1C4924D04642A23BBA1BBC441E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A70D647A614676B0E390C0EDBFF88F1">
    <w:name w:val="18A70D647A614676B0E390C0EDBFF88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C9C48CC0A24E7D8DFA5F9ADCA65BF71">
    <w:name w:val="1FC9C48CC0A24E7D8DFA5F9ADCA65BF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20F4A09FD35453BAE7760363A6504081">
    <w:name w:val="620F4A09FD35453BAE7760363A65040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BEBCA0BD644B218A5B3889A81411561">
    <w:name w:val="05BEBCA0BD644B218A5B3889A814115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314D128D51444586D9E1045A92C8731">
    <w:name w:val="0F314D128D51444586D9E1045A92C8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2EB8B99E3F1498FB1F3724A2C595CC91">
    <w:name w:val="E2EB8B99E3F1498FB1F3724A2C595CC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DA92F292F04924838EBFAED181C7CE1">
    <w:name w:val="68DA92F292F04924838EBFAED181C7C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0563405AD34CBC80C08A91A6D9A7A11">
    <w:name w:val="AC0563405AD34CBC80C08A91A6D9A7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CCB5C1B449D4A029ADA24CC2A7B8BE41">
    <w:name w:val="FCCB5C1B449D4A029ADA24CC2A7B8BE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753EA2C482644E09E827A458FDC72B61">
    <w:name w:val="3753EA2C482644E09E827A458FDC72B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BC9107534C44388F593CA66C9987131">
    <w:name w:val="D1BC9107534C44388F593CA66C99871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15704327A754534BE0F43EAF5B963951">
    <w:name w:val="015704327A754534BE0F43EAF5B9639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76A4AE838949E5806F8437DB71BD5E1">
    <w:name w:val="F076A4AE838949E5806F8437DB71BD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39EADF8B154ED0981A14A6B7AF9ADF1">
    <w:name w:val="3339EADF8B154ED0981A14A6B7AF9AD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552165160D4E65B8F2C028221110AF1">
    <w:name w:val="8D552165160D4E65B8F2C028221110A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E5D2E247EEC4A73A0334D9BDCFF44E61">
    <w:name w:val="4E5D2E247EEC4A73A0334D9BDCFF44E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340C6C6DBE48FF8DB2B715A7938BD51">
    <w:name w:val="D9340C6C6DBE48FF8DB2B715A7938BD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B73C2C911A497BA777A555989A61BB1">
    <w:name w:val="52B73C2C911A497BA777A555989A61B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FBCDE1DCF994CD3A4BF061E9BBDD5471">
    <w:name w:val="EFBCDE1DCF994CD3A4BF061E9BBDD54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0367FFF60D497CAFD4E73797BCCDAF1">
    <w:name w:val="9E0367FFF60D497CAFD4E73797BCCDA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76E402822EB448681A355882CE4D96B1">
    <w:name w:val="C76E402822EB448681A355882CE4D96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58F692001D847169E41AC2C3570C6941">
    <w:name w:val="458F692001D847169E41AC2C3570C69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D4ACBE41EA47B38538CEBE53CD405E1">
    <w:name w:val="6AD4ACBE41EA47B38538CEBE53CD40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0E61A727C04CDDB5F24E5E090BA8DB1">
    <w:name w:val="1A0E61A727C04CDDB5F24E5E090BA8D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A25ED351A049A48E6663F73C9F71AA1">
    <w:name w:val="85A25ED351A049A48E6663F73C9F71A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E0689559DE445ED8EAF99A8E06319681">
    <w:name w:val="1E0689559DE445ED8EAF99A8E063196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143A1102EF47009A8121AD71C0C6401">
    <w:name w:val="1F143A1102EF47009A8121AD71C0C6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AEE61816F7497FB2224FC3242FB3181">
    <w:name w:val="A4AEE61816F7497FB2224FC3242FB31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96557A338F45CDA512F2BBD9A6A8241">
    <w:name w:val="9996557A338F45CDA512F2BBD9A6A82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99427486EE54497B0565575372A4CBA1">
    <w:name w:val="B99427486EE54497B0565575372A4CB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A39C57D43145CF9BDEF3B072F249CD1">
    <w:name w:val="F6A39C57D43145CF9BDEF3B072F249C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22DEC98C014F21B4D3BC0CE33301BC1">
    <w:name w:val="B122DEC98C014F21B4D3BC0CE33301B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BC4F922E07348D5839C733913EEE2401">
    <w:name w:val="6BC4F922E07348D5839C733913EEE2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EC030C9224C4916A26A93A25F4E27061">
    <w:name w:val="4EC030C9224C4916A26A93A25F4E270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1F7C45E7BC4E64BB70AB50408545E91">
    <w:name w:val="771F7C45E7BC4E64BB70AB50408545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EAC43EDC804FF69F150933349AB2E81">
    <w:name w:val="DFEAC43EDC804FF69F150933349AB2E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B81E01F73AB4D00B64708A2F344EAD61">
    <w:name w:val="CB81E01F73AB4D00B64708A2F344EA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D5D455F97AB4B29A4B20C24A0B506241">
    <w:name w:val="BD5D455F97AB4B29A4B20C24A0B5062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CBB6E6C008043B1A1AEA5DE31F89A951">
    <w:name w:val="5CBB6E6C008043B1A1AEA5DE31F89A9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004343DA5E49CA81FA1226F191E7761">
    <w:name w:val="3B004343DA5E49CA81FA1226F191E7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45BC7F3D0BA451287FC96623BFC903D1">
    <w:name w:val="F45BC7F3D0BA451287FC96623BFC903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904361736A94EFBAAE295CD724A208F1">
    <w:name w:val="8904361736A94EFBAAE295CD724A208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EA88DA56AA48A7ACEF57E801C65C3F1">
    <w:name w:val="FAEA88DA56AA48A7ACEF57E801C65C3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504F729E8647E4997B31A698743AE61">
    <w:name w:val="17504F729E8647E4997B31A698743AE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F59AF142474E49943A9E6609A73FC71">
    <w:name w:val="55F59AF142474E49943A9E6609A73FC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03BBA4CA8114E8A8E3132F20F6B03B41">
    <w:name w:val="203BBA4CA8114E8A8E3132F20F6B03B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12EF86E52F2487C9EB806935E5E5F121">
    <w:name w:val="712EF86E52F2487C9EB806935E5E5F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7114E8259446EABA1061131E356BD71">
    <w:name w:val="D97114E8259446EABA1061131E356BD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295C513E1043688480319465E971161">
    <w:name w:val="3A295C513E1043688480319465E971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0E63F201C6448B98CB90A736A6AC7421">
    <w:name w:val="20E63F201C6448B98CB90A736A6AC74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906DFD505394839B4FB9D5358E0BE761">
    <w:name w:val="F906DFD505394839B4FB9D5358E0BE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41DF30CB4B4F6896B80AD6B870ECB11">
    <w:name w:val="D141DF30CB4B4F6896B80AD6B870EC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838566145024F5FB81059D3E792E6A61">
    <w:name w:val="3838566145024F5FB81059D3E792E6A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023DF4746A42A49F1EB0CC792AC59D1">
    <w:name w:val="61023DF4746A42A49F1EB0CC792AC59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C58FC38C1A34A97938267269D5F92471">
    <w:name w:val="8C58FC38C1A34A97938267269D5F924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A96DDBBF5B740C4BC5E787DE2398DA21">
    <w:name w:val="0A96DDBBF5B740C4BC5E787DE2398DA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51139B7A864756AD1B9CD22FDDAD981">
    <w:name w:val="B651139B7A864756AD1B9CD22FDDAD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8551E112684D5CBA2759BA7538F82E1">
    <w:name w:val="BC8551E112684D5CBA2759BA7538F82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333849424A439594EA0912BC22BBCD1">
    <w:name w:val="9C333849424A439594EA0912BC22BBC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1A897794A0A4078A1D317E3EA283D1C1">
    <w:name w:val="51A897794A0A4078A1D317E3EA283D1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78AC0105FB44862B0C5B8486082B0FB1">
    <w:name w:val="578AC0105FB44862B0C5B8486082B0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DE8994413E4EFFBB89CE5DAAFF83841">
    <w:name w:val="0EDE8994413E4EFFBB89CE5DAAFF838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339E828F214A159948B44E2D847B3D1">
    <w:name w:val="D5339E828F214A159948B44E2D847B3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168303564C47A6BA03FEADDF5530221">
    <w:name w:val="33168303564C47A6BA03FEADDF55302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AD4E4400AF34E6985089363778876C61">
    <w:name w:val="8AD4E4400AF34E6985089363778876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418D8CB39694477A8578C3709CD66921">
    <w:name w:val="B418D8CB39694477A8578C3709CD66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D85A55657F46DFB28AB31DD8381F5E1">
    <w:name w:val="7ED85A55657F46DFB28AB31DD8381F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35BC33118449C59FC56D76FD82BAAB1">
    <w:name w:val="3335BC33118449C59FC56D76FD82BAA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3BD12821F04848927C33FABC0A9B511">
    <w:name w:val="E13BD12821F04848927C33FABC0A9B51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1C86ACAF4F334E3FA8DE9EA0A2474D8A">
    <w:name w:val="1C86ACAF4F334E3FA8DE9EA0A2474D8A"/>
    <w:qFormat/>
    <w:pPr>
      <w:spacing w:after="160" w:line="259" w:lineRule="auto"/>
    </w:pPr>
    <w:rPr>
      <w:sz w:val="22"/>
      <w:szCs w:val="22"/>
    </w:rPr>
  </w:style>
  <w:style w:type="paragraph" w:customStyle="1" w:styleId="F5F6887A67004A4D9450DFC50308A1E4">
    <w:name w:val="F5F6887A67004A4D9450DFC50308A1E4"/>
    <w:qFormat/>
    <w:pPr>
      <w:spacing w:after="160" w:line="259" w:lineRule="auto"/>
    </w:pPr>
    <w:rPr>
      <w:sz w:val="22"/>
      <w:szCs w:val="22"/>
    </w:rPr>
  </w:style>
  <w:style w:type="paragraph" w:customStyle="1" w:styleId="11F4118ECDA4455F840FD814A3BA01A5">
    <w:name w:val="11F4118ECDA4455F840FD814A3BA01A5"/>
    <w:qFormat/>
    <w:pPr>
      <w:spacing w:after="160" w:line="259" w:lineRule="auto"/>
    </w:pPr>
    <w:rPr>
      <w:sz w:val="22"/>
      <w:szCs w:val="22"/>
    </w:rPr>
  </w:style>
  <w:style w:type="paragraph" w:customStyle="1" w:styleId="8E1859D4758F4E3CAD93B8A975D937B9">
    <w:name w:val="8E1859D4758F4E3CAD93B8A975D937B9"/>
    <w:qFormat/>
    <w:pPr>
      <w:spacing w:after="160" w:line="259" w:lineRule="auto"/>
    </w:pPr>
    <w:rPr>
      <w:sz w:val="22"/>
      <w:szCs w:val="22"/>
    </w:rPr>
  </w:style>
  <w:style w:type="paragraph" w:customStyle="1" w:styleId="484F8E324E9C4EC2B3FC8CB286B0E095">
    <w:name w:val="484F8E324E9C4EC2B3FC8CB286B0E095"/>
    <w:qFormat/>
    <w:pPr>
      <w:spacing w:after="160" w:line="259" w:lineRule="auto"/>
    </w:pPr>
    <w:rPr>
      <w:sz w:val="22"/>
      <w:szCs w:val="22"/>
    </w:rPr>
  </w:style>
  <w:style w:type="paragraph" w:customStyle="1" w:styleId="21AE0C453F4B409D81A04C322ACCF36D">
    <w:name w:val="21AE0C453F4B409D81A04C322ACCF36D"/>
    <w:qFormat/>
    <w:pPr>
      <w:spacing w:after="160" w:line="259" w:lineRule="auto"/>
    </w:pPr>
    <w:rPr>
      <w:sz w:val="22"/>
      <w:szCs w:val="22"/>
    </w:rPr>
  </w:style>
  <w:style w:type="paragraph" w:customStyle="1" w:styleId="C945935A6BCC4558AE5D7BA8E1597767">
    <w:name w:val="C945935A6BCC4558AE5D7BA8E1597767"/>
    <w:qFormat/>
    <w:pPr>
      <w:spacing w:after="160" w:line="259" w:lineRule="auto"/>
    </w:pPr>
    <w:rPr>
      <w:sz w:val="22"/>
      <w:szCs w:val="22"/>
    </w:rPr>
  </w:style>
  <w:style w:type="paragraph" w:customStyle="1" w:styleId="7BA9C340E4534E1BB95826352499DE1D">
    <w:name w:val="7BA9C340E4534E1BB95826352499DE1D"/>
    <w:qFormat/>
    <w:pPr>
      <w:spacing w:after="160" w:line="259" w:lineRule="auto"/>
    </w:pPr>
    <w:rPr>
      <w:sz w:val="22"/>
      <w:szCs w:val="22"/>
    </w:rPr>
  </w:style>
  <w:style w:type="paragraph" w:customStyle="1" w:styleId="B872634E0C774244B4063D9B85C1E9F1">
    <w:name w:val="B872634E0C774244B4063D9B85C1E9F1"/>
    <w:qFormat/>
    <w:pPr>
      <w:spacing w:after="160" w:line="259" w:lineRule="auto"/>
    </w:pPr>
    <w:rPr>
      <w:sz w:val="22"/>
      <w:szCs w:val="22"/>
    </w:rPr>
  </w:style>
  <w:style w:type="paragraph" w:customStyle="1" w:styleId="7C60FAC33F814A09BB4019187F9126D9">
    <w:name w:val="7C60FAC33F814A09BB4019187F9126D9"/>
    <w:qFormat/>
    <w:pPr>
      <w:spacing w:after="160" w:line="259" w:lineRule="auto"/>
    </w:pPr>
    <w:rPr>
      <w:sz w:val="22"/>
      <w:szCs w:val="22"/>
    </w:rPr>
  </w:style>
  <w:style w:type="paragraph" w:customStyle="1" w:styleId="B964B61F55844F5AA5485EE3627D9873">
    <w:name w:val="B964B61F55844F5AA5485EE3627D9873"/>
    <w:qFormat/>
    <w:pPr>
      <w:spacing w:after="160" w:line="259" w:lineRule="auto"/>
    </w:pPr>
    <w:rPr>
      <w:sz w:val="22"/>
      <w:szCs w:val="22"/>
    </w:rPr>
  </w:style>
  <w:style w:type="paragraph" w:customStyle="1" w:styleId="555EAC7757F547CE8445E66C86EBCE3F">
    <w:name w:val="555EAC7757F547CE8445E66C86EBCE3F"/>
    <w:qFormat/>
    <w:pPr>
      <w:spacing w:after="160" w:line="259" w:lineRule="auto"/>
    </w:pPr>
    <w:rPr>
      <w:sz w:val="22"/>
      <w:szCs w:val="22"/>
    </w:rPr>
  </w:style>
  <w:style w:type="paragraph" w:customStyle="1" w:styleId="2EC36C0250134939B14011B9B0500FBA">
    <w:name w:val="2EC36C0250134939B14011B9B0500FBA"/>
    <w:qFormat/>
    <w:pPr>
      <w:spacing w:after="160" w:line="259" w:lineRule="auto"/>
    </w:pPr>
    <w:rPr>
      <w:sz w:val="22"/>
      <w:szCs w:val="22"/>
    </w:rPr>
  </w:style>
  <w:style w:type="paragraph" w:customStyle="1" w:styleId="A700049E4F3142C1ACAFCDDD6F635DD1">
    <w:name w:val="A700049E4F3142C1ACAFCDDD6F635DD1"/>
    <w:qFormat/>
    <w:pPr>
      <w:spacing w:after="160" w:line="259" w:lineRule="auto"/>
    </w:pPr>
    <w:rPr>
      <w:sz w:val="22"/>
      <w:szCs w:val="22"/>
    </w:rPr>
  </w:style>
  <w:style w:type="paragraph" w:customStyle="1" w:styleId="0EC636E8A2C44E6E9DF4D7E716E1DEAF">
    <w:name w:val="0EC636E8A2C44E6E9DF4D7E716E1DEAF"/>
    <w:qFormat/>
    <w:pPr>
      <w:spacing w:after="160" w:line="259" w:lineRule="auto"/>
    </w:pPr>
    <w:rPr>
      <w:sz w:val="22"/>
      <w:szCs w:val="22"/>
    </w:rPr>
  </w:style>
  <w:style w:type="paragraph" w:customStyle="1" w:styleId="8268EB513D944C1698E341A8D95C4353">
    <w:name w:val="8268EB513D944C1698E341A8D95C4353"/>
    <w:qFormat/>
    <w:pPr>
      <w:spacing w:after="160" w:line="259" w:lineRule="auto"/>
    </w:pPr>
    <w:rPr>
      <w:sz w:val="22"/>
      <w:szCs w:val="22"/>
    </w:rPr>
  </w:style>
  <w:style w:type="paragraph" w:customStyle="1" w:styleId="2C5403D438D345E38B60B7A4DCCECBCC">
    <w:name w:val="2C5403D438D345E38B60B7A4DCCECBCC"/>
    <w:qFormat/>
    <w:pPr>
      <w:spacing w:after="160" w:line="259" w:lineRule="auto"/>
    </w:pPr>
    <w:rPr>
      <w:sz w:val="22"/>
      <w:szCs w:val="22"/>
    </w:rPr>
  </w:style>
  <w:style w:type="paragraph" w:customStyle="1" w:styleId="2DE84D96BF5248A3A2F02AFEFE7FA1EB">
    <w:name w:val="2DE84D96BF5248A3A2F02AFEFE7FA1EB"/>
    <w:qFormat/>
    <w:pPr>
      <w:spacing w:after="160" w:line="259" w:lineRule="auto"/>
    </w:pPr>
    <w:rPr>
      <w:sz w:val="22"/>
      <w:szCs w:val="22"/>
    </w:rPr>
  </w:style>
  <w:style w:type="paragraph" w:customStyle="1" w:styleId="93E05370CDEF4F469E3F64C38D2434E1">
    <w:name w:val="93E05370CDEF4F469E3F64C38D2434E1"/>
    <w:qFormat/>
    <w:pPr>
      <w:spacing w:after="160" w:line="259" w:lineRule="auto"/>
    </w:pPr>
    <w:rPr>
      <w:sz w:val="22"/>
      <w:szCs w:val="22"/>
    </w:rPr>
  </w:style>
  <w:style w:type="paragraph" w:customStyle="1" w:styleId="1EA81E0C4A924569A998160C5D287DDC">
    <w:name w:val="1EA81E0C4A924569A998160C5D287DDC"/>
    <w:qFormat/>
    <w:pPr>
      <w:spacing w:after="160" w:line="259" w:lineRule="auto"/>
    </w:pPr>
    <w:rPr>
      <w:sz w:val="22"/>
      <w:szCs w:val="22"/>
    </w:rPr>
  </w:style>
  <w:style w:type="paragraph" w:customStyle="1" w:styleId="E1E7752E66B24D79927E2497D70B32E4">
    <w:name w:val="E1E7752E66B24D79927E2497D70B32E4"/>
    <w:qFormat/>
    <w:pPr>
      <w:spacing w:after="160" w:line="259" w:lineRule="auto"/>
    </w:pPr>
    <w:rPr>
      <w:sz w:val="22"/>
      <w:szCs w:val="22"/>
    </w:rPr>
  </w:style>
  <w:style w:type="paragraph" w:customStyle="1" w:styleId="052AD4ECCADB4D8FBE3C273C6C6FB326">
    <w:name w:val="052AD4ECCADB4D8FBE3C273C6C6FB326"/>
    <w:qFormat/>
    <w:pPr>
      <w:spacing w:after="160" w:line="259" w:lineRule="auto"/>
    </w:pPr>
    <w:rPr>
      <w:sz w:val="22"/>
      <w:szCs w:val="22"/>
    </w:rPr>
  </w:style>
  <w:style w:type="paragraph" w:customStyle="1" w:styleId="7A17A312EC154BF6BBE5D6C3D5EEE6FE">
    <w:name w:val="7A17A312EC154BF6BBE5D6C3D5EEE6FE"/>
    <w:qFormat/>
    <w:pPr>
      <w:spacing w:after="160" w:line="259" w:lineRule="auto"/>
    </w:pPr>
    <w:rPr>
      <w:sz w:val="22"/>
      <w:szCs w:val="22"/>
    </w:rPr>
  </w:style>
  <w:style w:type="paragraph" w:customStyle="1" w:styleId="92D483E0FF1D4FDC92BFEEDCCF44BA52">
    <w:name w:val="92D483E0FF1D4FDC92BFEEDCCF44BA52"/>
    <w:qFormat/>
    <w:pPr>
      <w:spacing w:after="160" w:line="259" w:lineRule="auto"/>
    </w:pPr>
    <w:rPr>
      <w:sz w:val="22"/>
      <w:szCs w:val="22"/>
    </w:rPr>
  </w:style>
  <w:style w:type="paragraph" w:customStyle="1" w:styleId="E53F13A35CFE495DBD03F8F1C40C3A5A">
    <w:name w:val="E53F13A35CFE495DBD03F8F1C40C3A5A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20</Pages>
  <Words>5110</Words>
  <Characters>27599</Characters>
  <Application>Microsoft Office Word</Application>
  <DocSecurity>0</DocSecurity>
  <Lines>229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2</cp:revision>
  <cp:lastPrinted>2021-06-14T11:32:00Z</cp:lastPrinted>
  <dcterms:created xsi:type="dcterms:W3CDTF">2022-03-17T16:55:00Z</dcterms:created>
  <dcterms:modified xsi:type="dcterms:W3CDTF">2022-03-17T16:55:00Z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1046-11.2.0.10296</vt:lpwstr>
  </property>
  <property fmtid="{D5CDD505-2E9C-101B-9397-08002B2CF9AE}" pid="9" name="ICV">
    <vt:lpwstr>EEA5ADE86CFF4C889679CB201A1C994F</vt:lpwstr>
  </property>
</Properties>
</file>