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DA9" w:rsidRDefault="002711FF">
      <w:pPr>
        <w:pStyle w:val="Ttulo1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ANEXO I - </w:t>
      </w:r>
      <w:r>
        <w:rPr>
          <w:rFonts w:ascii="Verdana" w:hAnsi="Verdana" w:cs="Verdana"/>
          <w:sz w:val="20"/>
          <w:szCs w:val="20"/>
          <w:lang w:val="pt-BR"/>
        </w:rPr>
        <w:t>D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:rsidR="00530DA9" w:rsidRDefault="002711FF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LOTEAMENTO PREDOMINANTEMENTE RESIDENCIAL OU PARA UNIDADES HABITACIONAIS POPULARES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proibido qualquer tipo de intervenção em Área de Preservação Permanente, </w:t>
      </w:r>
      <w:r>
        <w:rPr>
          <w:rFonts w:ascii="Verdana" w:hAnsi="Verdana" w:cs="Verdana"/>
          <w:b/>
          <w:sz w:val="20"/>
          <w:szCs w:val="20"/>
        </w:rPr>
        <w:t>ressalvados os casos de utilidade pública, interesse social e de atividades de eventual ou de baixo impacto ambiental, dispostos na Lei Federal nº 12.651/2012 – Código Florestal.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proibida à apresentação de qualquer documento ou estudo ou pr</w:t>
      </w:r>
      <w:r>
        <w:rPr>
          <w:rFonts w:ascii="Verdana" w:hAnsi="Verdana" w:cs="Verdana"/>
          <w:b/>
          <w:sz w:val="20"/>
          <w:szCs w:val="20"/>
        </w:rPr>
        <w:t xml:space="preserve">ojeto técnico plagiado, incorrendo sob Crime de Violação aos Direitos Autorais no Art. 184 – Código Penal. 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i/>
          <w:iCs/>
          <w:sz w:val="20"/>
          <w:szCs w:val="20"/>
          <w:highlight w:val="yellow"/>
        </w:rPr>
      </w:pPr>
      <w:r>
        <w:rPr>
          <w:rFonts w:ascii="Verdana" w:hAnsi="Verdana" w:cs="Verdana"/>
          <w:sz w:val="20"/>
          <w:szCs w:val="20"/>
        </w:rPr>
        <w:t xml:space="preserve">Todos os projetos pertinentes à licença municipal prévia, instalação ou de regularização deverão ser apresentados juntamente a este formulário. 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</w:t>
      </w:r>
      <w:r>
        <w:rPr>
          <w:rFonts w:ascii="Verdana" w:hAnsi="Verdana" w:cs="Verdana"/>
          <w:sz w:val="20"/>
          <w:szCs w:val="20"/>
        </w:rPr>
        <w:t xml:space="preserve">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deste documento esgotar todos os temas e critér</w:t>
      </w:r>
      <w:r>
        <w:rPr>
          <w:rFonts w:ascii="Verdana" w:hAnsi="Verdana" w:cs="Verdana"/>
          <w:b/>
          <w:sz w:val="20"/>
          <w:szCs w:val="20"/>
        </w:rPr>
        <w:t>ios a serem contemplados no estudo, bem como não excluir a possibilidade de complementação de informações, caso seja identificada necessidade de subsídios não contemplados no estudo ambiental.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campos deverão ser preenchidos, inclusive aqueles que </w:t>
      </w:r>
      <w:r>
        <w:rPr>
          <w:rFonts w:ascii="Verdana" w:hAnsi="Verdana" w:cs="Verdana"/>
          <w:sz w:val="20"/>
          <w:szCs w:val="20"/>
        </w:rPr>
        <w:t xml:space="preserve">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530DA9">
        <w:tc>
          <w:tcPr>
            <w:tcW w:w="9081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AA0C8FC9B3EF405989CF45964E5D5D3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8C43F33AE2ED4D5B9CF6848315C177CA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F5E0AD8900DD4DE5A189A1D1E2FEE030"/>
                      </w:placeholder>
                      <w:showingPlcHdr/>
                    </w:sdtPr>
                    <w:sdtEndPr/>
                    <w:sdtContent>
                      <w:p w:rsidR="00530DA9" w:rsidRDefault="002711FF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color w:val="595959" w:themeColor="text1" w:themeTint="A6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:rsidR="00530DA9" w:rsidRDefault="00530DA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530DA9" w:rsidRDefault="00530DA9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EMPREENDEDOR: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530DA9">
        <w:trPr>
          <w:trHeight w:val="510"/>
        </w:trPr>
        <w:tc>
          <w:tcPr>
            <w:tcW w:w="5382" w:type="dxa"/>
            <w:gridSpan w:val="2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B87A4F1791674531A6215A16C75AE5D1"/>
              </w:placeholder>
              <w:showingPlcHdr/>
            </w:sdtPr>
            <w:sdtEndPr/>
            <w:sdtContent>
              <w:p w:rsidR="00530DA9" w:rsidRDefault="002711FF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F01626C762534A328E04406B403B26DF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345F63B5750E4387A193652AAC650EF9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30DA9">
        <w:trPr>
          <w:trHeight w:val="510"/>
        </w:trPr>
        <w:tc>
          <w:tcPr>
            <w:tcW w:w="5382" w:type="dxa"/>
            <w:gridSpan w:val="2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E75A1C5723704A5193DDB886303B9A9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4172BB6492D246348BECCE57AA2EBEFB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D86D1B535A0048E1AF548B78A0E6D5C8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A768B9B7D5FC468A9C159625E4823490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30DA9">
        <w:trPr>
          <w:trHeight w:val="510"/>
        </w:trPr>
        <w:tc>
          <w:tcPr>
            <w:tcW w:w="9067" w:type="dxa"/>
            <w:gridSpan w:val="4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03558BC302C44BFFAC97612566D6B5F6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8DCC1E53A31743EDBD2886724795F905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30DA9">
        <w:trPr>
          <w:trHeight w:val="510"/>
        </w:trPr>
        <w:tc>
          <w:tcPr>
            <w:tcW w:w="2972" w:type="dxa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4B21198B68414C5492CC3D0F02FAC2CA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9367ACB1D4A342C19F7222B3FA8DE7C5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16EDA9124BF14146B6BC8F897DEA0F2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66CFE4B8B4894050839E84E0DE8627D4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1B72F4AF66F84459A5CA6BC1D1ACE5EA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4DCA94DC0E30431483FD8C7856690618"/>
                  </w:placeholder>
                  <w:showingPlcHdr/>
                </w:sdtPr>
                <w:sdtEndPr/>
                <w:sdtContent>
                  <w:p w:rsidR="00530DA9" w:rsidRDefault="002711FF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30DA9">
        <w:trPr>
          <w:trHeight w:val="510"/>
        </w:trPr>
        <w:tc>
          <w:tcPr>
            <w:tcW w:w="9067" w:type="dxa"/>
            <w:gridSpan w:val="4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de contato: </w:t>
            </w:r>
          </w:p>
          <w:p w:rsidR="00530DA9" w:rsidRDefault="002711FF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7CA20198AC9F41CDB69C1014D6D22D7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:rsidR="00530DA9" w:rsidRDefault="00530DA9">
      <w:pPr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EMPREENDIMENTO: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50"/>
        <w:gridCol w:w="2898"/>
        <w:gridCol w:w="124"/>
        <w:gridCol w:w="472"/>
        <w:gridCol w:w="2551"/>
      </w:tblGrid>
      <w:tr w:rsidR="00530DA9">
        <w:trPr>
          <w:trHeight w:val="454"/>
        </w:trPr>
        <w:tc>
          <w:tcPr>
            <w:tcW w:w="5920" w:type="dxa"/>
            <w:gridSpan w:val="3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:rsidR="00530DA9" w:rsidRDefault="002711FF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8664581"/>
                <w:placeholder>
                  <w:docPart w:val="EEDC335AD2A74CAFB1F8DDE5976CD1E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47" w:type="dxa"/>
            <w:gridSpan w:val="3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640724710"/>
              <w:placeholder>
                <w:docPart w:val="81030612F68D49DEACE8822010D57B53"/>
              </w:placeholder>
              <w:showingPlcHdr/>
            </w:sdtPr>
            <w:sdtEndPr/>
            <w:sdtContent>
              <w:p w:rsidR="00530DA9" w:rsidRDefault="002711FF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</w:tr>
      <w:tr w:rsidR="00530DA9">
        <w:trPr>
          <w:trHeight w:val="454"/>
        </w:trPr>
        <w:tc>
          <w:tcPr>
            <w:tcW w:w="5920" w:type="dxa"/>
            <w:gridSpan w:val="3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 xml:space="preserve">Zona de Localização de acordo com PDM (se couber): </w:t>
            </w:r>
          </w:p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49219553"/>
                <w:placeholder>
                  <w:docPart w:val="85FCBED98FC046FDA5B13D2FB390DA4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52906664"/>
                <w:placeholder>
                  <w:docPart w:val="77879B0F103241D0BB34D72DD4179C8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454"/>
        </w:trPr>
        <w:tc>
          <w:tcPr>
            <w:tcW w:w="9067" w:type="dxa"/>
            <w:gridSpan w:val="6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9611503"/>
                <w:placeholder>
                  <w:docPart w:val="07C4AD41E079461B9BDB81174DDACFC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454"/>
        </w:trPr>
        <w:tc>
          <w:tcPr>
            <w:tcW w:w="2972" w:type="dxa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55801590"/>
                <w:placeholder>
                  <w:docPart w:val="1900973CAB7844F19430739545F7844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4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48247801"/>
                <w:placeholder>
                  <w:docPart w:val="C491B7FF28244E1D86533ABD6068408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exto.</w:t>
                </w:r>
              </w:sdtContent>
            </w:sdt>
          </w:p>
        </w:tc>
        <w:tc>
          <w:tcPr>
            <w:tcW w:w="2551" w:type="dxa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1903383"/>
                <w:placeholder>
                  <w:docPart w:val="2329735467A647D791962FD6AE571BA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454"/>
        </w:trPr>
        <w:tc>
          <w:tcPr>
            <w:tcW w:w="9067" w:type="dxa"/>
            <w:gridSpan w:val="6"/>
          </w:tcPr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Complemento/ referência:</w:t>
            </w:r>
          </w:p>
          <w:p w:rsidR="00530DA9" w:rsidRDefault="002711F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10807954"/>
                <w:placeholder>
                  <w:docPart w:val="403924FA791B4BBDBCD418348A621DB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454"/>
        </w:trPr>
        <w:tc>
          <w:tcPr>
            <w:tcW w:w="3022" w:type="dxa"/>
            <w:gridSpan w:val="2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(ha):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993930"/>
                <w:placeholder>
                  <w:docPart w:val="BA15E60778794BB0BBA902623D79016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022" w:type="dxa"/>
            <w:gridSpan w:val="2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Número de Lotes: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1211462"/>
                <w:placeholder>
                  <w:docPart w:val="FF7DEB1D498842989E55033683DB8D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023" w:type="dxa"/>
            <w:gridSpan w:val="2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Parâmetro: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(de acordo com o enquadramento específico da atividade) 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13754160"/>
                <w:placeholder>
                  <w:docPart w:val="4813027AA36241DFB15CBDA7D9D1319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  <w:p w:rsidR="00530DA9" w:rsidRDefault="00530DA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530DA9" w:rsidRDefault="00530DA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530DA9" w:rsidRDefault="00530DA9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530DA9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530DA9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COORDENADAS DO EMPREENDIMENTO: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 (Formato: XXX.XXX /</w:t>
      </w:r>
      <w:r>
        <w:rPr>
          <w:rFonts w:ascii="Verdana" w:hAnsi="Verdana" w:cs="Verdana"/>
          <w:sz w:val="20"/>
          <w:szCs w:val="20"/>
        </w:rPr>
        <w:t xml:space="preserve"> X.XXX.XXX).</w:t>
      </w:r>
    </w:p>
    <w:p w:rsidR="00530DA9" w:rsidRDefault="002711FF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685"/>
        <w:gridCol w:w="3212"/>
        <w:gridCol w:w="635"/>
        <w:gridCol w:w="3743"/>
      </w:tblGrid>
      <w:tr w:rsidR="00530DA9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</w:t>
            </w:r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68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65B8986DDBFC46FD93903F73FCF0203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BAAE3412D09E412E835883119FBC3F5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para digitar texto.</w:t>
                </w:r>
              </w:sdtContent>
            </w:sdt>
          </w:p>
        </w:tc>
      </w:tr>
      <w:tr w:rsidR="00530DA9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DA POLIGONAL DO EMPREENDIMENTO</w:t>
            </w:r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782C9CA2C8BF4AECACAE2C05330592C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0EE96BC5B7EC4D329C7130BD5B54AD6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F61F465C9DF84FEE8495A721AD64663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B0E8671DB68B4CB880941818B17B133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07F263053A4545F2B494510204D0CB7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20A122F3DD0646BA8E595256DE7375D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279643C1AA874186832CDDE90494E7D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08CDB1229EB7438DB6B0D411578E626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2970F9C5C5FA465B8E824A3B053F340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53F1F6A1C9C24E1292C726748D786B6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7AABF6D53AA547EFBFD01D5B875DACF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D36FBE0AB0AA402B921360FE4D1627B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P7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91724048"/>
                <w:placeholder>
                  <w:docPart w:val="5D4E05330B1247238DFCC4255426FE5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03800494"/>
                <w:placeholder>
                  <w:docPart w:val="19AD2DE1FF564344A190A6CBEAB571E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P8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5205385"/>
                <w:placeholder>
                  <w:docPart w:val="AA3B1F7284EE4FF6BF214A1087EDD80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42108645"/>
                <w:placeholder>
                  <w:docPart w:val="0671D015D070415AA8DC307FC7D8FAD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P9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444607"/>
                <w:placeholder>
                  <w:docPart w:val="1883DCEB649849F18486EC89907E774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7782316"/>
                <w:placeholder>
                  <w:docPart w:val="0B9E513365C64582BCC8A0E4669E3CB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P10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37487609"/>
                <w:placeholder>
                  <w:docPart w:val="97D033BFBE2A450584483980D6E6550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71364665"/>
                <w:placeholder>
                  <w:docPart w:val="D0CFFEF17C4D4F38B229349DF513FB0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P11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0235175"/>
                <w:placeholder>
                  <w:docPart w:val="5BD9F15C1891406C8D7CEF3012921D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69956695"/>
                <w:placeholder>
                  <w:docPart w:val="E205FEBBAFA24825ACBB5C047D37E49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P12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28855749"/>
                <w:placeholder>
                  <w:docPart w:val="CF7C8B878BE1408E9FD96501C4FDB1D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84260264"/>
                <w:placeholder>
                  <w:docPart w:val="16529F2831954569B3ED975FE51758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P13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28859999"/>
                <w:placeholder>
                  <w:docPart w:val="A5DE8D94FBD04E7AB36E1F8F83F8E0D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25434560"/>
                <w:placeholder>
                  <w:docPart w:val="58B0D32C75484F048EAFA087F049738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P14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07027941"/>
                <w:placeholder>
                  <w:docPart w:val="F8B45E0D92A447798716D3760C753E6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8889396"/>
                <w:placeholder>
                  <w:docPart w:val="B6185EA5BD0344A9956D9C2E0B78171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P15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74061997"/>
                <w:placeholder>
                  <w:docPart w:val="BB346E2E0B074317A70060C4F27B872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33720341"/>
                <w:placeholder>
                  <w:docPart w:val="4AFBAE84AF5742DB98D6805F6C2D7E6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P16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82664429"/>
                <w:placeholder>
                  <w:docPart w:val="C102C8DEA22C421B96E82C70E1D14EA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79264242"/>
                <w:placeholder>
                  <w:docPart w:val="AA592EA113EB429EB8127D63A916995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P17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12874310"/>
                <w:placeholder>
                  <w:docPart w:val="6C6971D477854A3A82EB6FA1660B644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0650229"/>
                <w:placeholder>
                  <w:docPart w:val="592F793FBE304E12ACCEFDAE49A7082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P18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79090819"/>
                <w:placeholder>
                  <w:docPart w:val="737AF37D17EC4D73A9E6CF885DFD38E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81571363"/>
                <w:placeholder>
                  <w:docPart w:val="D460A925658241A588AB5C5191DEE16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P19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62005208"/>
                <w:placeholder>
                  <w:docPart w:val="9A797A8CA34A432683DA4074D0ACA11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75470031"/>
                <w:placeholder>
                  <w:docPart w:val="3030088BA50D42918CAB109346DF866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P20</w:t>
            </w:r>
          </w:p>
        </w:tc>
        <w:tc>
          <w:tcPr>
            <w:tcW w:w="686" w:type="dxa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60657115"/>
                <w:placeholder>
                  <w:docPart w:val="E90281F0315D4DCF9A509DE55B4DF36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3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66" w:type="dxa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23460468"/>
                <w:placeholder>
                  <w:docPart w:val="936B0198C6D448B7AB4260724C7DA1C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530DA9" w:rsidRDefault="00530DA9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CHECK LIST DE DOCUMENTOS NECESSÁRIOS PARA COMPOR SOLICITAÇÃO DE LICENÇA MUNICIPAL PRÉVIA – LMP</w:t>
      </w:r>
    </w:p>
    <w:p w:rsidR="00530DA9" w:rsidRDefault="002711FF">
      <w:pPr>
        <w:spacing w:before="120" w:after="120" w:line="276" w:lineRule="auto"/>
        <w:jc w:val="both"/>
        <w:rPr>
          <w:rFonts w:ascii="Verdana" w:hAnsi="Verdana" w:cs="Verdana"/>
          <w:i/>
          <w:iCs/>
          <w:sz w:val="20"/>
          <w:szCs w:val="20"/>
          <w:highlight w:val="yellow"/>
        </w:rPr>
      </w:pPr>
      <w:r>
        <w:rPr>
          <w:rFonts w:ascii="Verdana" w:hAnsi="Verdana" w:cs="Verdana"/>
          <w:sz w:val="20"/>
          <w:szCs w:val="20"/>
        </w:rPr>
        <w:t xml:space="preserve">Para </w:t>
      </w:r>
      <w:r>
        <w:rPr>
          <w:rFonts w:ascii="Verdana" w:hAnsi="Verdana" w:cs="Verdana"/>
          <w:sz w:val="20"/>
          <w:szCs w:val="20"/>
        </w:rPr>
        <w:t>compor a solicitação de Licença Municipal Prévia – LMP para a atividade de LOTEAMENTO PREDOMINANTEMENTE RESIDENCIAL OU PARA UNIDADES HABITACIONAIS POPULARES deverá o empreendedor apensar junto ao processo administrativo, juntamente deste FTCA e a documenta</w:t>
      </w:r>
      <w:r>
        <w:rPr>
          <w:rFonts w:ascii="Verdana" w:hAnsi="Verdana" w:cs="Verdana"/>
          <w:sz w:val="20"/>
          <w:szCs w:val="20"/>
        </w:rPr>
        <w:t>ção administrativa, os documentos abaixo listados. Os campos deverão ser marcados.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5003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Declaração Municipal</w:t>
      </w:r>
      <w:r>
        <w:rPr>
          <w:rFonts w:ascii="Verdana" w:hAnsi="Verdana" w:cs="Verdana"/>
          <w:bCs/>
          <w:sz w:val="20"/>
          <w:szCs w:val="20"/>
        </w:rPr>
        <w:t xml:space="preserve"> informando o zoneamento da área onde está localizado o empreendimento (urbana, expansão urbana ou rural);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426308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Certidão de Inteiro Teor</w:t>
      </w:r>
      <w:r>
        <w:rPr>
          <w:rFonts w:ascii="Verdana" w:hAnsi="Verdana" w:cs="Verdana"/>
          <w:bCs/>
          <w:sz w:val="20"/>
          <w:szCs w:val="20"/>
        </w:rPr>
        <w:t xml:space="preserve"> do imóvel;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76225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Laudo do Instituto de Defesa Agropecuária e Florestal</w:t>
      </w:r>
      <w:r>
        <w:rPr>
          <w:rFonts w:ascii="Verdana" w:hAnsi="Verdana" w:cs="Verdana"/>
          <w:bCs/>
          <w:sz w:val="20"/>
          <w:szCs w:val="20"/>
        </w:rPr>
        <w:t xml:space="preserve"> (IDAF), incluindo mapa georreferenciado, devidamente assinado pelo técnico responsável, com demarcação das Áreas de Preservação Permanente – APP, da Reserva Legal, das áreas passíveis de supressão veg</w:t>
      </w:r>
      <w:r>
        <w:rPr>
          <w:rFonts w:ascii="Verdana" w:hAnsi="Verdana" w:cs="Verdana"/>
          <w:bCs/>
          <w:sz w:val="20"/>
          <w:szCs w:val="20"/>
        </w:rPr>
        <w:t>etal e de parcelamento do solo;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87631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Memorial descritivo do empreendimento</w:t>
      </w:r>
      <w:r>
        <w:rPr>
          <w:rFonts w:ascii="Verdana" w:hAnsi="Verdana" w:cs="Verdana"/>
          <w:bCs/>
          <w:sz w:val="20"/>
          <w:szCs w:val="20"/>
        </w:rPr>
        <w:t xml:space="preserve">: Descrição da concepção da infraestrutura básica a ser adotada para o empreendimento (abastecimento de água, esgotamento sanitário, drenagem pluvial, coleta e destinação de resíduos </w:t>
      </w:r>
      <w:r>
        <w:rPr>
          <w:rFonts w:ascii="Verdana" w:hAnsi="Verdana" w:cs="Verdana"/>
          <w:bCs/>
          <w:sz w:val="20"/>
          <w:szCs w:val="20"/>
        </w:rPr>
        <w:t>sólidos urbanos, energia elétrica e pavimentação do sistema viário);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22210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Carta de viabilidade de abastecimento de água e de coleta, tratamento e destinação final do esgoto sanitário</w:t>
      </w:r>
      <w:r>
        <w:rPr>
          <w:rFonts w:ascii="Verdana" w:hAnsi="Verdana" w:cs="Verdana"/>
          <w:bCs/>
          <w:sz w:val="20"/>
          <w:szCs w:val="20"/>
        </w:rPr>
        <w:t xml:space="preserve"> emitida pela concessionária local de saneamento.</w:t>
      </w:r>
    </w:p>
    <w:p w:rsidR="00530DA9" w:rsidRDefault="002711FF">
      <w:pPr>
        <w:pStyle w:val="PargrafodaLista"/>
        <w:spacing w:before="240" w:after="240" w:line="276" w:lineRule="auto"/>
        <w:ind w:left="1134"/>
        <w:contextualSpacing w:val="0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eastAsia="MS Gothic" w:hAnsi="Verdana" w:cs="Verdana"/>
          <w:bCs/>
          <w:i/>
          <w:iCs/>
          <w:sz w:val="20"/>
          <w:szCs w:val="20"/>
        </w:rPr>
        <w:t>OBS.: A anuência deverá i</w:t>
      </w:r>
      <w:r>
        <w:rPr>
          <w:rFonts w:ascii="Verdana" w:eastAsia="MS Gothic" w:hAnsi="Verdana" w:cs="Verdana"/>
          <w:bCs/>
          <w:i/>
          <w:iCs/>
          <w:sz w:val="20"/>
          <w:szCs w:val="20"/>
        </w:rPr>
        <w:t>nformar o ponto de interligação e a Estação de Tratamento de Esgoto que receberá os efluentes, com o respectivo número da licença ambiental ou do processo de licenciamento.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 empreendimento está localizado próximo a rodovias, ferrovias, dutovias e/ou linha</w:t>
      </w:r>
      <w:r>
        <w:rPr>
          <w:rFonts w:ascii="Verdana" w:hAnsi="Verdana" w:cs="Verdana"/>
          <w:b/>
          <w:sz w:val="20"/>
          <w:szCs w:val="20"/>
        </w:rPr>
        <w:t>s de transmissão de energia elétrica de alta tensão ou é cortado por alguma?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9456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Se sim, </w:t>
      </w:r>
      <w:r>
        <w:rPr>
          <w:rFonts w:ascii="Verdana" w:hAnsi="Verdana" w:cs="Verdana"/>
          <w:bCs/>
          <w:sz w:val="20"/>
          <w:szCs w:val="20"/>
          <w:u w:val="single"/>
        </w:rPr>
        <w:t xml:space="preserve">manifestação do(a) órgão/empresa gestor(a) das rodovia, ferrovia, dutovia e/ou linha de transmissão de energia elétrica de alta tensão </w:t>
      </w:r>
      <w:r>
        <w:rPr>
          <w:rFonts w:ascii="Verdana" w:hAnsi="Verdana" w:cs="Verdana"/>
          <w:bCs/>
          <w:sz w:val="20"/>
          <w:szCs w:val="20"/>
        </w:rPr>
        <w:t>sobre a implantação do loteament</w:t>
      </w:r>
      <w:r>
        <w:rPr>
          <w:rFonts w:ascii="Verdana" w:hAnsi="Verdana" w:cs="Verdana"/>
          <w:bCs/>
          <w:sz w:val="20"/>
          <w:szCs w:val="20"/>
        </w:rPr>
        <w:t>o e informando a largura da faixa de domínio/servidão para o trecho no qual o empreendimento pretende se instalar.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 caso de previsão de implantação de Estação de Tratamento de Efluentes – ETE própria para o empreendimento: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894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 xml:space="preserve">Cópia de requerimento de outorga ou Certidão de Dispensa </w:t>
      </w:r>
      <w:r>
        <w:rPr>
          <w:rFonts w:ascii="Verdana" w:hAnsi="Verdana" w:cs="Verdana"/>
          <w:bCs/>
          <w:sz w:val="20"/>
          <w:szCs w:val="20"/>
        </w:rPr>
        <w:t>para lançamento e diluição de efluentes em corpo d’água;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1569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Carta da concessionária de energia elétrica</w:t>
      </w:r>
      <w:r>
        <w:rPr>
          <w:rFonts w:ascii="Verdana" w:hAnsi="Verdana" w:cs="Verdana"/>
          <w:bCs/>
          <w:sz w:val="20"/>
          <w:szCs w:val="20"/>
        </w:rPr>
        <w:t xml:space="preserve"> quanto à viabilidade de fornecimento de energia elétrica para o empreendimento;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-454093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Projeto ur</w:t>
      </w:r>
      <w:r>
        <w:rPr>
          <w:rFonts w:ascii="Verdana" w:hAnsi="Verdana" w:cs="Verdana"/>
          <w:bCs/>
          <w:sz w:val="20"/>
          <w:szCs w:val="20"/>
          <w:u w:val="single"/>
        </w:rPr>
        <w:t>banístico georreferenciado</w:t>
      </w:r>
      <w:r>
        <w:rPr>
          <w:rFonts w:ascii="Verdana" w:hAnsi="Verdana" w:cs="Verdana"/>
          <w:bCs/>
          <w:sz w:val="20"/>
          <w:szCs w:val="20"/>
        </w:rPr>
        <w:t xml:space="preserve"> do empreendimento, sobreposto a levantamento planialtimétrico, acompanhado da Anotação de Responsabilidade Técnica (ART). Impresso e digital, com arquivo desbloqueado em shapefile ou .dwg.</w:t>
      </w:r>
    </w:p>
    <w:p w:rsidR="00530DA9" w:rsidRDefault="002711FF">
      <w:pPr>
        <w:pStyle w:val="PargrafodaLista"/>
        <w:spacing w:before="240" w:after="240" w:line="276" w:lineRule="auto"/>
        <w:ind w:left="1134"/>
        <w:contextualSpacing w:val="0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>OBS.: O projeto deve conter o sistema vi</w:t>
      </w:r>
      <w:r>
        <w:rPr>
          <w:rFonts w:ascii="Verdana" w:hAnsi="Verdana" w:cs="Verdana"/>
          <w:bCs/>
          <w:i/>
          <w:iCs/>
          <w:sz w:val="20"/>
          <w:szCs w:val="20"/>
        </w:rPr>
        <w:t>ário, subdivisão de quadras e lotes, áreas livres de uso público/comum, áreas de equipamentos comunitários, cursos d’água e suas Áreas de Preservação Permanente, áreas não edificáveis, servidão, faixas de domínio de rodovias, e quadro de áreas contendo val</w:t>
      </w:r>
      <w:r>
        <w:rPr>
          <w:rFonts w:ascii="Verdana" w:hAnsi="Verdana" w:cs="Verdana"/>
          <w:bCs/>
          <w:i/>
          <w:iCs/>
          <w:sz w:val="20"/>
          <w:szCs w:val="20"/>
        </w:rPr>
        <w:t>ores absolutos e porcentagens dos itens citados, em relação à área total da gleba.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Em caso de previsão de captação de água (superficial e/ou subterrânea) para abastecimento de água para o empreendimento: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56635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 xml:space="preserve">Cópia de requerimento de outorga ou Certidão de </w:t>
      </w:r>
      <w:r>
        <w:rPr>
          <w:rFonts w:ascii="Verdana" w:hAnsi="Verdana" w:cs="Verdana"/>
          <w:bCs/>
          <w:sz w:val="20"/>
          <w:szCs w:val="20"/>
          <w:u w:val="single"/>
        </w:rPr>
        <w:t>Dispensa</w:t>
      </w:r>
      <w:r>
        <w:rPr>
          <w:rFonts w:ascii="Verdana" w:hAnsi="Verdana" w:cs="Verdana"/>
          <w:bCs/>
          <w:sz w:val="20"/>
          <w:szCs w:val="20"/>
        </w:rPr>
        <w:t xml:space="preserve"> de direito de uso de recursos hídricos para captação de água;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42244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>Mapa de Declividades da área pleiteada</w:t>
      </w:r>
      <w:r>
        <w:rPr>
          <w:rFonts w:ascii="Verdana" w:hAnsi="Verdana" w:cs="Verdana"/>
          <w:bCs/>
          <w:sz w:val="20"/>
          <w:szCs w:val="20"/>
        </w:rPr>
        <w:t xml:space="preserve"> sobreposto ao projeto urbanístico do loteamento. Deverão ser consideradas, no mínimo, as seguintes faixas de declividades: 0 a 30%; 30 a 45%; </w:t>
      </w:r>
      <w:r>
        <w:rPr>
          <w:rFonts w:ascii="Verdana" w:hAnsi="Verdana" w:cs="Verdana"/>
          <w:bCs/>
          <w:sz w:val="20"/>
          <w:szCs w:val="20"/>
        </w:rPr>
        <w:t xml:space="preserve">45 a 100%; e maior que 100%. Acompanhado de Anotação de Responsabilidade Técnica (ART) e devidamente assinado pelo </w:t>
      </w:r>
      <w:r>
        <w:rPr>
          <w:rFonts w:ascii="Verdana" w:hAnsi="Verdana" w:cs="Verdana"/>
          <w:bCs/>
          <w:sz w:val="20"/>
          <w:szCs w:val="20"/>
        </w:rPr>
        <w:lastRenderedPageBreak/>
        <w:t>profissional responsável. Impresso e digital, com arquivo desbloqueado em shapefile ou .dwg.;</w:t>
      </w:r>
    </w:p>
    <w:p w:rsidR="00530DA9" w:rsidRDefault="002711FF">
      <w:pPr>
        <w:pStyle w:val="PargrafodaLista"/>
        <w:spacing w:before="240" w:after="240" w:line="276" w:lineRule="auto"/>
        <w:ind w:left="567"/>
        <w:contextualSpacing w:val="0"/>
        <w:jc w:val="both"/>
        <w:rPr>
          <w:rFonts w:ascii="Verdana" w:hAnsi="Verdana" w:cs="Verdana"/>
          <w:bCs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49193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Cs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  <w:u w:val="single"/>
        </w:rPr>
        <w:t xml:space="preserve">Manifestação do Instituto do Patrimônio </w:t>
      </w:r>
      <w:r>
        <w:rPr>
          <w:rFonts w:ascii="Verdana" w:hAnsi="Verdana" w:cs="Verdana"/>
          <w:bCs/>
          <w:sz w:val="20"/>
          <w:szCs w:val="20"/>
          <w:u w:val="single"/>
        </w:rPr>
        <w:t>Histórico e Artístico Nacional</w:t>
      </w:r>
      <w:r>
        <w:rPr>
          <w:rFonts w:ascii="Verdana" w:hAnsi="Verdana" w:cs="Verdana"/>
          <w:bCs/>
          <w:sz w:val="20"/>
          <w:szCs w:val="20"/>
        </w:rPr>
        <w:t xml:space="preserve"> (IPHAN) favorável à implantação do empreendimento</w:t>
      </w:r>
    </w:p>
    <w:p w:rsidR="00530DA9" w:rsidRDefault="002711FF">
      <w:pPr>
        <w:pStyle w:val="PargrafodaLista"/>
        <w:spacing w:before="120" w:after="120" w:line="276" w:lineRule="auto"/>
        <w:ind w:left="1134"/>
        <w:contextualSpacing w:val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:rsidR="00530DA9" w:rsidRDefault="002711FF">
      <w:pPr>
        <w:pStyle w:val="Corpodetexto2"/>
        <w:tabs>
          <w:tab w:val="left" w:pos="426"/>
        </w:tabs>
        <w:spacing w:before="120" w:line="276" w:lineRule="auto"/>
        <w:ind w:left="11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Qual o Nível de classificação do empreendimento determinado pelo IPHAN/ES? </w:t>
      </w:r>
    </w:p>
    <w:p w:rsidR="00530DA9" w:rsidRDefault="002711FF">
      <w:pPr>
        <w:pStyle w:val="Corpodetexto2"/>
        <w:tabs>
          <w:tab w:val="left" w:pos="426"/>
        </w:tabs>
        <w:spacing w:before="120" w:line="276" w:lineRule="auto"/>
        <w:ind w:left="1134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:rsidR="00530DA9" w:rsidRDefault="002711FF">
      <w:pPr>
        <w:pStyle w:val="PargrafodaLista"/>
        <w:numPr>
          <w:ilvl w:val="0"/>
          <w:numId w:val="1"/>
        </w:numPr>
        <w:spacing w:after="0"/>
        <w:ind w:left="714" w:hanging="35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CARACTERIZAÇÃO AMBIENTAL DA ÁREA E ENTORNO DO EMPREENDIMENTO / ATIVIDADE:</w:t>
      </w: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226695</wp:posOffset>
                </wp:positionV>
                <wp:extent cx="5695950" cy="8572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530DA9" w:rsidRDefault="002711FF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REA (HABITAÇÃO, SERVIÇO PÚBLICO, ARRUAMENTO, ATIVIDADES PRODUTIVAS LOCAIS E OUTROS), RECURSOS FLORESTAIS, BEM COMO, DEVERÁ CONSTAR TODOS OS RECURSOS HÍDRICOS (NASCENTES,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left:0pt;margin-top:17.85pt;height:67.5pt;width:448.5pt;mso-wrap-distance-bottom:3.6pt;mso-wrap-distance-left:9pt;mso-wrap-distance-right:9pt;mso-wrap-distance-top:3.6pt;z-index:251660288;v-text-anchor:middle;mso-width-relative:page;mso-height-relative:page;" fillcolor="#FFFFFF" filled="t" stroked="t" coordsize="21600,21600" o:gfxdata="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n9eks1AAAAAcBAAAPAAAAAAAAAAEAIAAAACIAAABkcnMvZG93bnJldi54bWxQSwECFAAU&#10;AAAACACHTuJAzlqg6C4CAACEBAAADgAAAAAAAAABACAAAAAjAQAAZHJzL2Uyb0RvYy54bWxQSwUG&#10;AAAAAAYABgBZAQAAw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30DA9" w:rsidRDefault="002711FF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  <w:lang w:val="pt-BR"/>
        </w:rPr>
      </w:pPr>
      <w:r>
        <w:rPr>
          <w:rFonts w:ascii="Verdana" w:hAnsi="Verdana" w:cs="Verdana"/>
          <w:b/>
          <w:i/>
          <w:sz w:val="20"/>
          <w:szCs w:val="20"/>
        </w:rPr>
        <w:t>5.1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empreendimento?</w:t>
      </w:r>
    </w:p>
    <w:p w:rsidR="00530DA9" w:rsidRDefault="002711F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530DA9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:rsidR="00530DA9" w:rsidRDefault="002711FF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Sim</w:t>
      </w:r>
    </w:p>
    <w:p w:rsidR="00530DA9" w:rsidRDefault="002711FF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7B6A1739EF404402A5E55B56CDF95A1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C0972A6D00104F04850C28B766D83454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</w:t>
              </w:r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exto.</w:t>
              </w:r>
            </w:sdtContent>
          </w:sdt>
        </w:sdtContent>
      </w:sdt>
    </w:p>
    <w:p w:rsidR="00530DA9" w:rsidRDefault="002711FF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 (se aplicável):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FB42EA4C12D74F05A8DA2AC930D47CA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BA5DFF4A5E5D4639B770A1E556E3AE43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:rsidR="00530DA9" w:rsidRDefault="002711F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530DA9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 (demonstrar imagem satélite do ano de 2008, 2016 e atual)? </w:t>
      </w:r>
    </w:p>
    <w:p w:rsidR="00530DA9" w:rsidRDefault="002711FF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Deve-se considerar toda e qualquer estrutura e unidade, mesmo que de apoio, como área do </w:t>
      </w:r>
      <w:r>
        <w:rPr>
          <w:rFonts w:ascii="Verdana" w:hAnsi="Verdana" w:cs="Verdana"/>
          <w:sz w:val="20"/>
          <w:szCs w:val="20"/>
        </w:rPr>
        <w:t>empreendimento, observando especialmente a localização de topos de morros, rios, córregos, riachos, nascentes, lagoas, reservatórios, praias e estuários (quando couber).</w:t>
      </w:r>
    </w:p>
    <w:p w:rsidR="00530DA9" w:rsidRDefault="002711F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48158348E0EF4853BC6CA9DC71996F21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Tamanho da área 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10BF1B04C58D4924B709443F4F3B404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(m²).</w:t>
      </w:r>
    </w:p>
    <w:p w:rsidR="00530DA9" w:rsidRDefault="002711F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41CE21C585B7460BA45B91CE08311D35"/>
          </w:placeholder>
          <w:showingPlcHdr/>
          <w:dropDownList>
            <w:listItem w:value="Escolher um item."/>
            <w:listItem w:displayText="Área da Gleba" w:value="Área da Gleba"/>
            <w:listItem w:displayText="Acessos" w:value="Acessos"/>
            <w:listItem w:displayText="Arruamento" w:value="Arruamento"/>
            <w:listItem w:displayText="Sistema de Abastecimento de Água e Coleta de Esgoto" w:value="Sistema de Abastecimento de Água e Coleta de Esgoto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530DA9" w:rsidRDefault="002711F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Não.</w:t>
      </w:r>
    </w:p>
    <w:p w:rsidR="00530DA9" w:rsidRDefault="002711FF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* A área da atividade não deve corresponder a APP, excetuam-se somente os casos de interesse social, utilidade pública e baixo impacto ambiental previstos na Lei Federal nº 12.651/12 </w:t>
      </w:r>
      <w:r>
        <w:rPr>
          <w:rFonts w:ascii="Verdana" w:hAnsi="Verdana" w:cs="Verdana"/>
          <w:sz w:val="20"/>
          <w:szCs w:val="20"/>
        </w:rPr>
        <w:t xml:space="preserve">(artigo 3º, incisos VIII, IX e X), devidamente comprovados, situação em que </w:t>
      </w:r>
      <w:r>
        <w:rPr>
          <w:rFonts w:ascii="Verdana" w:hAnsi="Verdana" w:cs="Verdana"/>
          <w:sz w:val="20"/>
          <w:szCs w:val="20"/>
        </w:rPr>
        <w:lastRenderedPageBreak/>
        <w:t>deverá ser formulada consulta prévia ao Órgão Licenciador, acompanhada de proposta de medida compensatória pela utilização de tal área. Quando localizado em área a montante ou jusa</w:t>
      </w:r>
      <w:r>
        <w:rPr>
          <w:rFonts w:ascii="Verdana" w:hAnsi="Verdana" w:cs="Verdana"/>
          <w:sz w:val="20"/>
          <w:szCs w:val="20"/>
        </w:rPr>
        <w:t>nte à captação de água, a construção deve garantir a preservação da citada captação.</w:t>
      </w:r>
    </w:p>
    <w:p w:rsidR="00530DA9" w:rsidRDefault="00530DA9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:rsidR="00530DA9" w:rsidRDefault="002711F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E6DB066AAECD4D69937EE38EBA92E71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                    </w:t>
      </w:r>
      <w:r>
        <w:rPr>
          <w:rFonts w:ascii="Verdana" w:hAnsi="Verdana" w:cs="Verdana"/>
          <w:sz w:val="20"/>
          <w:szCs w:val="20"/>
        </w:rPr>
        <w:t xml:space="preserve">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366D3076FF4644578BE491E20507D50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(m).</w:t>
      </w:r>
    </w:p>
    <w:p w:rsidR="00530DA9" w:rsidRDefault="002711F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530DA9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275B5DF0373C4E4AA438201BC16873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530DA9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hortaliças,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52ED44BBC797479BB9185BECE00ECE8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possui.       </w:t>
      </w:r>
    </w:p>
    <w:p w:rsidR="00530DA9" w:rsidRDefault="00530DA9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definições constantes na Lei Federal nº 12.651/2012?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530DA9" w:rsidRDefault="00530DA9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6DF5075FA5BD4F68883EA24CECBB886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530DA9" w:rsidRDefault="00530DA9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:rsidR="00530DA9" w:rsidRDefault="002711FF">
      <w:pPr>
        <w:spacing w:before="120" w:after="120" w:line="240" w:lineRule="auto"/>
        <w:ind w:firstLine="70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Ide</w:t>
      </w:r>
      <w:r>
        <w:rPr>
          <w:rFonts w:ascii="Verdana" w:hAnsi="Verdana" w:cs="Verdana"/>
          <w:sz w:val="20"/>
          <w:szCs w:val="20"/>
        </w:rPr>
        <w:t xml:space="preserve">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8A45959735D4405688F52FDB7430682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Obs.: Será necessário fazer juntada aos autos do processo da cópia de ofício contendo a manifestação do órgão responsável municipal, estadual ou federal responsável pelo t</w:t>
      </w:r>
      <w:r>
        <w:rPr>
          <w:rFonts w:ascii="Verdana" w:hAnsi="Verdana" w:cs="Verdana"/>
          <w:sz w:val="20"/>
          <w:szCs w:val="20"/>
        </w:rPr>
        <w:t>ombamento e às restrições existentes para a instalação e operação do empreendimento.</w:t>
      </w:r>
    </w:p>
    <w:p w:rsidR="00530DA9" w:rsidRDefault="00530DA9">
      <w:pPr>
        <w:spacing w:before="120" w:after="120" w:line="240" w:lineRule="auto"/>
        <w:ind w:left="567" w:hanging="283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spacing w:before="120" w:after="120" w:line="240" w:lineRule="auto"/>
        <w:ind w:left="567" w:hanging="283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6. DESCRIÇÃO GERAL DO EMPREENDIMENTO E CARACTERIZAÇÃO GERAL DA ATIVIDADE: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Cs/>
          <w:i/>
          <w:sz w:val="20"/>
          <w:szCs w:val="20"/>
        </w:rPr>
      </w:pPr>
      <w:r>
        <w:rPr>
          <w:rFonts w:ascii="Verdana" w:hAnsi="Verdana" w:cs="Verdana"/>
          <w:iCs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624840</wp:posOffset>
                </wp:positionV>
                <wp:extent cx="5695950" cy="3152775"/>
                <wp:effectExtent l="0" t="0" r="19050" b="28575"/>
                <wp:wrapSquare wrapText="bothSides"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315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-1102722675"/>
                              <w:placeholder>
                                <w:docPart w:val="D976314B693648E8BAD1AA1F93ED08B4"/>
                              </w:placeholder>
                              <w:showingPlcHdr/>
                            </w:sdtPr>
                            <w:sdtEndPr/>
                            <w:sdtContent>
                              <w:p w:rsidR="00530DA9" w:rsidRDefault="002711FF">
                                <w:pPr>
                                  <w:pStyle w:val="PargrafodaLista"/>
                                  <w:spacing w:after="0"/>
                                  <w:ind w:left="0"/>
                                  <w:jc w:val="both"/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rStyle w:val="TextodoEspaoReservado"/>
                                    <w:rFonts w:ascii="Arial Narrow" w:hAnsi="Arial Narrow"/>
                                    <w:color w:val="595959" w:themeColor="text1" w:themeTint="A6"/>
                                    <w:sz w:val="20"/>
                                    <w:szCs w:val="32"/>
                                  </w:rPr>
                                  <w:t>Clique ou toque aqui para inserir o texto.</w:t>
                                </w:r>
                              </w:p>
                            </w:sdtContent>
                          </w:sdt>
                          <w:p w:rsidR="00530DA9" w:rsidRDefault="00530DA9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top:49.2pt;height:248.25pt;width:448.5pt;mso-position-horizontal:left;mso-position-horizontal-relative:margin;mso-wrap-distance-bottom:3.6pt;mso-wrap-distance-left:9pt;mso-wrap-distance-right:9pt;mso-wrap-distance-top:3.6pt;z-index:251662336;v-text-anchor:middle;mso-width-relative:page;mso-height-relative:page;" fillcolor="#FFFFFF" filled="t" stroked="t" coordsize="21600,21600" o:gfxdata="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3hLmxtQAAAAHAQAADwAAAAAAAAABACAAAAAiAAAAZHJzL2Rvd25yZXYueG1sUEsB&#10;AhQAFAAAAAgAh07iQCpItAAyAgAAgwQAAA4AAAAAAAAAAQAgAAAAIwEAAGRycy9lMm9Eb2MueG1s&#10;UEsFBgAAAAAGAAYAWQEAAMc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-1102722675"/>
                        <w:placeholder>
                          <w:docPart w:val="D976314B693648E8BAD1AA1F93ED08B4"/>
                        </w:placeholder>
                        <w:showingPlcHdr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p>
                          <w:pPr>
                            <w:pStyle w:val="68"/>
                            <w:spacing w:after="0"/>
                            <w:ind w:left="0"/>
                            <w:jc w:val="both"/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Style w:val="63"/>
                              <w:rFonts w:ascii="Arial Narrow" w:hAnsi="Arial Narrow"/>
                              <w:sz w:val="20"/>
                              <w:szCs w:val="32"/>
                            </w:rPr>
                            <w:t>Clique ou toque aqui para inserir o texto.</w:t>
                          </w:r>
                        </w:p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iCs/>
          <w:sz w:val="20"/>
          <w:szCs w:val="20"/>
        </w:rPr>
        <w:t>6.1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bCs/>
          <w:iCs/>
          <w:sz w:val="20"/>
          <w:szCs w:val="20"/>
        </w:rPr>
        <w:t xml:space="preserve">Neste item faça um relato sumário do </w:t>
      </w:r>
      <w:r>
        <w:rPr>
          <w:rFonts w:ascii="Verdana" w:hAnsi="Verdana" w:cs="Verdana"/>
          <w:bCs/>
          <w:iCs/>
          <w:sz w:val="20"/>
          <w:szCs w:val="20"/>
        </w:rPr>
        <w:t>projeto, desde sua concepção inicial até a conclusão da obra, com a devida identificação de suas etapas, informando sobre o projeto no seu conjunto, dando destaque para sua localização, matérias-primas e tecnologia para construção e operação:</w:t>
      </w:r>
    </w:p>
    <w:p w:rsidR="00530DA9" w:rsidRDefault="002711FF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 xml:space="preserve">6.2 </w:t>
      </w:r>
      <w:r>
        <w:rPr>
          <w:rFonts w:ascii="Verdana" w:hAnsi="Verdana" w:cs="Verdana"/>
          <w:bCs/>
          <w:iCs/>
          <w:sz w:val="20"/>
          <w:szCs w:val="20"/>
        </w:rPr>
        <w:t>Neste ite</w:t>
      </w:r>
      <w:r>
        <w:rPr>
          <w:rFonts w:ascii="Verdana" w:hAnsi="Verdana" w:cs="Verdana"/>
          <w:bCs/>
          <w:iCs/>
          <w:sz w:val="20"/>
          <w:szCs w:val="20"/>
        </w:rPr>
        <w:t>m insira o Cronograma relativo às fases de planejamento, instalação e operação do empreendimento.</w:t>
      </w:r>
    </w:p>
    <w:sdt>
      <w:sdtPr>
        <w:rPr>
          <w:rFonts w:ascii="Verdana" w:hAnsi="Verdana" w:cs="Verdana"/>
          <w:b/>
          <w:i/>
          <w:sz w:val="20"/>
          <w:szCs w:val="20"/>
        </w:rPr>
        <w:id w:val="-553544636"/>
        <w:showingPlcHdr/>
        <w:picture/>
      </w:sdtPr>
      <w:sdtEndPr/>
      <w:sdtContent>
        <w:p w:rsidR="00530DA9" w:rsidRDefault="002711FF">
          <w:pPr>
            <w:pStyle w:val="Corpodetexto2"/>
            <w:tabs>
              <w:tab w:val="left" w:pos="284"/>
            </w:tabs>
            <w:spacing w:before="120" w:line="240" w:lineRule="auto"/>
            <w:rPr>
              <w:rFonts w:ascii="Verdana" w:hAnsi="Verdana" w:cs="Verdana"/>
              <w:b/>
              <w:i/>
              <w:sz w:val="20"/>
              <w:szCs w:val="20"/>
            </w:rPr>
          </w:pPr>
          <w:r>
            <w:rPr>
              <w:rFonts w:ascii="Verdana" w:hAnsi="Verdana" w:cs="Verdana"/>
              <w:b/>
              <w:i/>
              <w:noProof/>
              <w:sz w:val="20"/>
              <w:szCs w:val="20"/>
              <w:lang w:val="pt-BR" w:eastAsia="pt-BR"/>
            </w:rPr>
            <w:drawing>
              <wp:inline distT="0" distB="0" distL="0" distR="0">
                <wp:extent cx="5829300" cy="2247900"/>
                <wp:effectExtent l="0" t="0" r="0" b="0"/>
                <wp:docPr id="6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9300" cy="224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530DA9" w:rsidRDefault="00530DA9">
      <w:pPr>
        <w:tabs>
          <w:tab w:val="left" w:pos="1134"/>
        </w:tabs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 DIAGNÓSTICO AMBIENTAL</w:t>
      </w:r>
    </w:p>
    <w:p w:rsidR="00530DA9" w:rsidRDefault="00530DA9">
      <w:pPr>
        <w:tabs>
          <w:tab w:val="left" w:pos="1134"/>
        </w:tabs>
        <w:spacing w:after="0"/>
        <w:ind w:left="567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after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7.1 MOVIMENTAÇÃO DE TERRA</w:t>
      </w:r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:rsidR="00530DA9" w:rsidRDefault="002711FF">
      <w:pPr>
        <w:pStyle w:val="PargrafodaLista"/>
        <w:spacing w:after="0" w:line="276" w:lineRule="auto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7.1.1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terreno em que se encontra a área objeto deste requerimento já sofreu terraplenagem anterior</w:t>
      </w:r>
      <w:r>
        <w:rPr>
          <w:rFonts w:ascii="Verdana" w:hAnsi="Verdana" w:cs="Verdana"/>
          <w:sz w:val="20"/>
          <w:szCs w:val="20"/>
        </w:rPr>
        <w:t xml:space="preserve"> ou já foi objeto de processo de licenciamento para essa finalidade, ainda que parcialmente?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número do processo: </w:t>
      </w:r>
      <w:sdt>
        <w:sdtPr>
          <w:rPr>
            <w:rFonts w:ascii="Verdana" w:hAnsi="Verdana" w:cs="Verdana"/>
            <w:sz w:val="20"/>
            <w:szCs w:val="20"/>
          </w:rPr>
          <w:id w:val="302971312"/>
          <w:placeholder>
            <w:docPart w:val="1969925D4A1742F0984E1DA07B3EF68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530DA9">
      <w:pPr>
        <w:pStyle w:val="PargrafodaLista"/>
        <w:spacing w:after="0"/>
        <w:ind w:left="426"/>
        <w:jc w:val="both"/>
        <w:rPr>
          <w:rFonts w:ascii="Verdana" w:hAnsi="Verdana" w:cs="Verdana"/>
          <w:b/>
          <w:i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7.1.2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Haverá a necessidade de canteiro de obras?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Informar na tabela abaixo as coordenadas dos vértices da poligonal da área prevista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5"/>
        <w:gridCol w:w="684"/>
        <w:gridCol w:w="3202"/>
        <w:gridCol w:w="525"/>
        <w:gridCol w:w="3909"/>
      </w:tblGrid>
      <w:tr w:rsidR="00530DA9">
        <w:tc>
          <w:tcPr>
            <w:tcW w:w="8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CANTEIRO DE OBRAS</w:t>
            </w:r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3449365"/>
                <w:placeholder>
                  <w:docPart w:val="0FFFB97B8B4C41E1A0B5298963ED5F4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1969772"/>
                <w:placeholder>
                  <w:docPart w:val="9BA3E1E63C4440ECB9C11563F883B17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01646154"/>
                <w:placeholder>
                  <w:docPart w:val="868DCB4DE94D45C889D4A5C75E0F95A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4424126"/>
                <w:placeholder>
                  <w:docPart w:val="33D00F25930E4A4D8C8D840044E9282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487006"/>
                <w:placeholder>
                  <w:docPart w:val="FF84298D328348AD8266F9D1F0D93E6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59503056"/>
                <w:placeholder>
                  <w:docPart w:val="CE6B4C68BC864B4ABB4A83782882725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57819755"/>
                <w:placeholder>
                  <w:docPart w:val="EAD8C75D29F140E3A78D7A077DF5903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0550081"/>
                <w:placeholder>
                  <w:docPart w:val="E4E14D5B95C44C018524786359C09F2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114101"/>
                <w:placeholder>
                  <w:docPart w:val="E26722E91CF943D5869EDAA0B33C10D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52127301"/>
                <w:placeholder>
                  <w:docPart w:val="6D42C08C97EF4DF892462E981BD2932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04282270"/>
                <w:placeholder>
                  <w:docPart w:val="83B50E31598647619158AFE7F61F645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17286805"/>
                <w:placeholder>
                  <w:docPart w:val="43DE531B29AA431DA93595BFA221E80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5.2.1 Marque as estruturas a serem instaladas no canteiro de obras: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Garagem de Veículos;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Armazenamento de materiais de construção</w:t>
      </w:r>
      <w:r>
        <w:rPr>
          <w:rFonts w:ascii="Verdana" w:hAnsi="Verdana" w:cs="Verdana"/>
          <w:sz w:val="20"/>
          <w:szCs w:val="20"/>
        </w:rPr>
        <w:t xml:space="preserve"> e equipamentos;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Sanitários;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Tanque de Combustível (limitado a 15 m³);</w:t>
      </w: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2" name="Conector: Angulad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2" o:spid="_x0000_s1026" o:spt="34" type="#_x0000_t34" style="position:absolute;left:0pt;margin-left:72.75pt;margin-top:-2.2pt;height:10.5pt;width:18pt;z-index:251666432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DohMA7FgIAACU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cUdma1wAAAAkBAAAPAAAA&#10;AAAAAAEAIAAAACIAAABkcnMvZG93bnJldi54bWxQSwECFAAUAAAACACHTuJA6ITAOxYCAAAlBAAA&#10;DgAAAAAAAAABACAAAAAmAQAAZHJzL2Uyb0RvYy54bWxQSwUGAAAAAAYABgBZAQAArg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Informar volume do tanque (L): </w:t>
      </w:r>
      <w:sdt>
        <w:sdtPr>
          <w:rPr>
            <w:rFonts w:ascii="Verdana" w:hAnsi="Verdana" w:cs="Verdana"/>
            <w:sz w:val="20"/>
            <w:szCs w:val="20"/>
          </w:rPr>
          <w:id w:val="-2144954788"/>
          <w:placeholder>
            <w:docPart w:val="B5A6A63A6D9F4E46BF9F8A92231D9F6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7" name="Conector: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7" o:spid="_x0000_s1026" o:spt="34" type="#_x0000_t34" style="position:absolute;left:0pt;margin-left:72.75pt;margin-top:2.25pt;height:10.5pt;width:18pt;z-index:251667456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mA70z1QAAAAgBAAAPAAAAAAAA&#10;AAEAIAAAACIAAABkcnMvZG93bnJldi54bWxQSwECFAAUAAAACACHTuJA6Vg35RUCAAAjBAAADgAA&#10;AAAAAAABACAAAAAk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</w:t>
      </w:r>
      <w:r>
        <w:rPr>
          <w:rFonts w:ascii="Verdana" w:hAnsi="Verdana" w:cs="Verdana"/>
          <w:sz w:val="20"/>
          <w:szCs w:val="20"/>
        </w:rPr>
        <w:t>Informar tipo de combustível armazenado: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82026596"/>
          <w:placeholder>
            <w:docPart w:val="3AE2C623695640BD994A14E7B7A57D3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Outros. Especificar: </w:t>
      </w:r>
      <w:sdt>
        <w:sdtPr>
          <w:rPr>
            <w:rFonts w:ascii="Verdana" w:hAnsi="Verdana" w:cs="Verdana"/>
            <w:sz w:val="20"/>
            <w:szCs w:val="20"/>
          </w:rPr>
          <w:id w:val="548188363"/>
          <w:placeholder>
            <w:docPart w:val="A5208FDAE4A54EB59C5F3C4C02E9A84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7.1.3</w:t>
      </w:r>
      <w:r>
        <w:rPr>
          <w:rFonts w:ascii="Verdana" w:hAnsi="Verdana" w:cs="Verdana"/>
          <w:sz w:val="20"/>
          <w:szCs w:val="20"/>
        </w:rPr>
        <w:t xml:space="preserve"> Informe e detalhe quais estruturas e medidas serão implantadas para controle ambiental de processos erosivos: </w:t>
      </w:r>
      <w:sdt>
        <w:sdtPr>
          <w:rPr>
            <w:rFonts w:ascii="Verdana" w:hAnsi="Verdana" w:cs="Verdana"/>
            <w:sz w:val="20"/>
            <w:szCs w:val="20"/>
          </w:rPr>
          <w:id w:val="-907228956"/>
          <w:placeholder>
            <w:docPart w:val="791FF5B065D34C3FB8B4DD95A946B58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OBS: A destinação das águas pluviais drenadas não pode colaborar para aceleração de processos erosivos e dever</w:t>
      </w:r>
      <w:r>
        <w:rPr>
          <w:rFonts w:ascii="Verdana" w:hAnsi="Verdana" w:cs="Verdana"/>
          <w:sz w:val="20"/>
          <w:szCs w:val="20"/>
        </w:rPr>
        <w:t>á ser assegurada a implementação de todos os controles possíveis para minimizar o risco de escorregamento de solo.</w:t>
      </w:r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7.1.4</w:t>
      </w:r>
      <w:r>
        <w:rPr>
          <w:rFonts w:ascii="Verdana" w:hAnsi="Verdana" w:cs="Verdana"/>
          <w:sz w:val="20"/>
          <w:szCs w:val="20"/>
        </w:rPr>
        <w:t xml:space="preserve"> Haverá necessidade de área de Bota-Fora?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-37465</wp:posOffset>
                </wp:positionV>
                <wp:extent cx="228600" cy="133350"/>
                <wp:effectExtent l="0" t="0" r="38100" b="95250"/>
                <wp:wrapNone/>
                <wp:docPr id="8" name="Conector: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8" o:spid="_x0000_s1026" o:spt="34" type="#_x0000_t34" style="position:absolute;left:0pt;margin-left:15pt;margin-top:-2.95pt;height:10.5pt;width:18pt;z-index:251668480;mso-width-relative:page;mso-height-relative:page;" filled="f" stroked="t" coordsize="21600,21600" o:gfxdata="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ILbYrVAAAABwEAAA8AAAAAAAAA&#10;AQAgAAAAIgAAAGRycy9kb3ducmV2LnhtbFBLAQIUABQAAAAIAIdO4kB7yIygFAIAACM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Informe o volume estimado de bota-fora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43566317"/>
          <w:placeholder>
            <w:docPart w:val="85A494E475CA4840B0C4BCCF3E93860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digitar texto.</w:t>
          </w:r>
        </w:sdtContent>
      </w:sdt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: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9" o:spid="_x0000_s1026" o:spt="34" type="#_x0000_t34" style="position:absolute;left:0pt;margin-left:14.25pt;margin-top:2.25pt;height:10.5pt;width:18pt;z-index:251661312;mso-width-relative:page;mso-height-relative:page;" filled="f" stroked="t" coordsize="21600,21600" o:gfxdata="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Lpqeo0wAAAAYBAAAPAAAAAAAAAAEA&#10;IAAAACIAAABkcnMvZG93bnJldi54bWxQSwECFAAUAAAACACHTuJAh0jCdxQCAAAjBAAADgAAAAAA&#10;AAABACAAAAAi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530DA9" w:rsidRDefault="002711FF">
      <w:pPr>
        <w:spacing w:after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Informe as coordenadas de referência para acesso à área prevista para bota-fora: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911417879"/>
          <w:placeholder>
            <w:docPart w:val="CABAD51F4AD04BE29C656F96ECAFD3F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(Formato XXX.XXX / X.XXX.XXX) Datum Sirgas 2000.</w:t>
      </w:r>
      <w:r>
        <w:rPr>
          <w:rFonts w:ascii="Verdana" w:hAnsi="Verdana" w:cs="Verdana"/>
          <w:b/>
          <w:sz w:val="20"/>
          <w:szCs w:val="20"/>
        </w:rPr>
        <w:t xml:space="preserve">   </w:t>
      </w:r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OBS: O material </w:t>
      </w:r>
      <w:r>
        <w:rPr>
          <w:rFonts w:ascii="Verdana" w:hAnsi="Verdana" w:cs="Verdana"/>
          <w:sz w:val="20"/>
          <w:szCs w:val="20"/>
        </w:rPr>
        <w:t>não poderá ser comercializado nem tampouco destinado a local que opere atividades que possam resultar na comercialização deste.</w:t>
      </w:r>
    </w:p>
    <w:p w:rsidR="00530DA9" w:rsidRDefault="00530DA9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7.1.5</w:t>
      </w:r>
      <w:r>
        <w:rPr>
          <w:rFonts w:ascii="Verdana" w:hAnsi="Verdana" w:cs="Verdana"/>
          <w:sz w:val="20"/>
          <w:szCs w:val="20"/>
        </w:rPr>
        <w:t xml:space="preserve"> Haverá necessidade de área de empréstimo / jazida?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-46990</wp:posOffset>
                </wp:positionV>
                <wp:extent cx="228600" cy="133350"/>
                <wp:effectExtent l="0" t="0" r="38100" b="95250"/>
                <wp:wrapNone/>
                <wp:docPr id="10" name="Conector: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0" o:spid="_x0000_s1026" o:spt="34" type="#_x0000_t34" style="position:absolute;left:0pt;margin-left:14.25pt;margin-top:-3.7pt;height:10.5pt;width:18pt;z-index:251669504;mso-width-relative:page;mso-height-relative:page;" filled="f" stroked="t" coordsize="21600,21600" o:gfxdata="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dG4yd1QAAAAcBAAAPAAAAAAAA&#10;AAEAIAAAACIAAABkcnMvZG93bnJldi54bWxQSwECFAAUAAAACACHTuJAPy5KuhUCAAAlBAAADgAA&#10;AAAAAAABACAAAAAk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Informe o volume estimado de empréstimo</w:t>
      </w:r>
      <w:r>
        <w:rPr>
          <w:rFonts w:ascii="Verdana" w:hAnsi="Verdana" w:cs="Verdana"/>
          <w:sz w:val="20"/>
          <w:szCs w:val="20"/>
        </w:rPr>
        <w:t xml:space="preserve">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1275863980"/>
          <w:placeholder>
            <w:docPart w:val="7938A5BBBAF241DA940BB70E0281AF9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: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onector: Angulado 11" o:spid="_x0000_s1026" o:spt="34" type="#_x0000_t34" style="position:absolute;left:0pt;margin-left:15.75pt;margin-top:2.25pt;height:10.5pt;width:18pt;z-index:251670528;mso-width-relative:page;mso-height-relative:page;" filled="f" stroked="t" coordsize="21600,21600" o:gfxdata="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7tJOktQAAAAGAQAADwAAAAAAAAAB&#10;ACAAAAAiAAAAZHJzL2Rvd25yZXYueG1sUEsBAhQAFAAAAAgAh07iQHT4NxcUAgAAJQQAAA4AAAAA&#10;AAAAAQAgAAAAIw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530DA9" w:rsidRDefault="002711FF">
      <w:pPr>
        <w:spacing w:after="0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Informe as coordenadas de referência para acesso à área prevista como empréstimo: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63651952"/>
          <w:placeholder>
            <w:docPart w:val="78A49B9D41454789A1161F670E99DFD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 xml:space="preserve">(Formato XXX.XXX / X.XXX.XXX) Datum Sirgas </w:t>
      </w:r>
      <w:r>
        <w:rPr>
          <w:rFonts w:ascii="Verdana" w:hAnsi="Verdana" w:cs="Verdana"/>
          <w:bCs/>
          <w:sz w:val="20"/>
          <w:szCs w:val="20"/>
        </w:rPr>
        <w:t>2000.</w:t>
      </w:r>
    </w:p>
    <w:p w:rsidR="00530DA9" w:rsidRDefault="00530DA9">
      <w:pPr>
        <w:spacing w:after="0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7.2 MEIO BIÓTICO</w: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7.2.1 Fauna</w:t>
      </w:r>
    </w:p>
    <w:p w:rsidR="00530DA9" w:rsidRDefault="002711FF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sz w:val="20"/>
          <w:szCs w:val="20"/>
          <w:lang w:val="pt-BR" w:eastAsia="pt-BR"/>
        </w:rPr>
      </w:pPr>
      <w:bookmarkStart w:id="1" w:name="_Hlk76024206"/>
      <w:r>
        <w:rPr>
          <w:rFonts w:ascii="Verdana" w:hAnsi="Verdana" w:cs="Verdana"/>
          <w:bCs/>
          <w:sz w:val="20"/>
          <w:szCs w:val="20"/>
        </w:rPr>
        <w:t xml:space="preserve">Descrição sucinta da o ambiente encontrado na área de influência do empreendimento, com descrição dos tipos de habitats existentes (incluindo áreas antropizadas como pastagens, plantações e outras áreas manejadas), e </w:t>
      </w:r>
      <w:r>
        <w:rPr>
          <w:rFonts w:ascii="Verdana" w:hAnsi="Verdana" w:cs="Verdana"/>
          <w:bCs/>
          <w:sz w:val="20"/>
          <w:szCs w:val="20"/>
        </w:rPr>
        <w:t>identificar as espécies faunísticas de ocorrência na área:</w:t>
      </w:r>
      <w:r>
        <w:rPr>
          <w:rFonts w:ascii="Verdana" w:hAnsi="Verdana" w:cs="Verdana"/>
          <w:sz w:val="20"/>
          <w:szCs w:val="20"/>
          <w:lang w:val="pt-BR" w:eastAsia="pt-BR"/>
        </w:rPr>
        <w:t xml:space="preserve"> </w: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w:lastRenderedPageBreak/>
        <mc:AlternateContent>
          <mc:Choice Requires="wps">
            <w:drawing>
              <wp:inline distT="0" distB="0" distL="0" distR="0">
                <wp:extent cx="5705475" cy="2933700"/>
                <wp:effectExtent l="0" t="0" r="28575" b="19050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8972557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909811186"/>
                                  <w:showingPlcHdr/>
                                </w:sdtPr>
                                <w:sdtEndPr/>
                                <w:sdtContent>
                                  <w:p w:rsidR="00530DA9" w:rsidRDefault="002711FF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:rsidR="00530DA9" w:rsidRDefault="00530DA9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231pt;width:449.25pt;v-text-anchor:middle;" fillcolor="#FFFFFF" filled="t" stroked="t" coordsize="21600,21600" o:gfxdata="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7qET0wAAAAUBAAAPAAAAAAAAAAEAIAAAACIAAABkcnMvZG93bnJldi54bWxQSwEC&#10;FAAUAAAACACHTuJARxCiYzICAACEBAAADgAAAAAAAAABACAAAAAi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89725573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909811186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530DA9" w:rsidRDefault="002711FF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bookmarkStart w:id="2" w:name="_Hlk76024237"/>
      <w:bookmarkEnd w:id="1"/>
      <w:r>
        <w:rPr>
          <w:rFonts w:ascii="Verdana" w:hAnsi="Verdana" w:cs="Verdana"/>
          <w:bCs/>
          <w:i/>
          <w:iCs/>
          <w:sz w:val="20"/>
          <w:szCs w:val="20"/>
        </w:rPr>
        <w:t xml:space="preserve">OBS.: Em caso de existência de fauna relevante ou espécies contidas nas listas oficiais de fauna ameaçadas (ICMBio), os tipos de habitats </w:t>
      </w:r>
      <w:r>
        <w:rPr>
          <w:rFonts w:ascii="Verdana" w:hAnsi="Verdana" w:cs="Verdana"/>
          <w:bCs/>
          <w:i/>
          <w:iCs/>
          <w:sz w:val="20"/>
          <w:szCs w:val="20"/>
        </w:rPr>
        <w:t>deverão ser mapeados, com indicação dos seus tamanhos em termos percentuais e absolutos, além de indicar os pontos amostrados (coordenadas geográficas) para cada grupo taxonômico.</w:t>
      </w:r>
    </w:p>
    <w:bookmarkEnd w:id="2"/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7.2.2 Flora</w: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bookmarkStart w:id="3" w:name="_Hlk76024229"/>
      <w:r>
        <w:rPr>
          <w:rFonts w:ascii="Verdana" w:hAnsi="Verdana" w:cs="Verdana"/>
          <w:bCs/>
          <w:sz w:val="20"/>
          <w:szCs w:val="20"/>
        </w:rPr>
        <w:t xml:space="preserve">Síntese da flora encontrada na área do empreendimento, e se for </w:t>
      </w:r>
      <w:r>
        <w:rPr>
          <w:rFonts w:ascii="Verdana" w:hAnsi="Verdana" w:cs="Verdana"/>
          <w:bCs/>
          <w:sz w:val="20"/>
          <w:szCs w:val="20"/>
        </w:rPr>
        <w:t>o caso detalhamento da área para supressão de vegetação:</w: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2933700"/>
                <wp:effectExtent l="0" t="0" r="28575" b="19050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533012889"/>
                              <w:showingPlcHdr/>
                            </w:sdtPr>
                            <w:sdtEndPr/>
                            <w:sdtContent>
                              <w:p w:rsidR="00530DA9" w:rsidRDefault="002711FF">
                                <w:pPr>
                                  <w:pStyle w:val="PargrafodaLista"/>
                                  <w:spacing w:after="0"/>
                                  <w:ind w:left="0"/>
                                  <w:jc w:val="both"/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rStyle w:val="TextodoEspaoReservado"/>
                                    <w:rFonts w:ascii="Arial Narrow" w:hAnsi="Arial Narrow"/>
                                    <w:color w:val="595959" w:themeColor="text1" w:themeTint="A6"/>
                                    <w:sz w:val="20"/>
                                    <w:szCs w:val="32"/>
                                  </w:rPr>
                                  <w:t>Clique ou toque aqui para inserir o texto.</w:t>
                                </w:r>
                              </w:p>
                            </w:sdtContent>
                          </w:sdt>
                          <w:p w:rsidR="00530DA9" w:rsidRDefault="00530DA9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231pt;width:449.25pt;v-text-anchor:middle;" fillcolor="#FFFFFF" filled="t" stroked="t" coordsize="21600,21600" o:gfxdata="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7qET0wAAAAUBAAAPAAAAAAAAAAEAIAAAACIAAABkcnMvZG93bnJldi54bWxQSwEC&#10;FAAUAAAACACHTuJAaOv/MDICAACEBAAADgAAAAAAAAABACAAAAAi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533012889"/>
                        <w:showingPlcHdr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p>
                          <w:pPr>
                            <w:pStyle w:val="68"/>
                            <w:spacing w:after="0"/>
                            <w:ind w:left="0"/>
                            <w:jc w:val="both"/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Style w:val="63"/>
                              <w:rFonts w:ascii="Arial Narrow" w:hAnsi="Arial Narrow"/>
                              <w:sz w:val="20"/>
                              <w:szCs w:val="32"/>
                            </w:rPr>
                            <w:t>Clique ou toque aqui para inserir o texto.</w:t>
                          </w:r>
                        </w:p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>OBS.: Em caso de existência de flora relevante ou nas listas oficiais de ameaçadas, caracterizar todos os ecossistemas nas áreas diretamente atingida</w:t>
      </w:r>
      <w:r>
        <w:rPr>
          <w:rFonts w:ascii="Verdana" w:hAnsi="Verdana" w:cs="Verdana"/>
          <w:bCs/>
          <w:i/>
          <w:iCs/>
          <w:sz w:val="20"/>
          <w:szCs w:val="20"/>
        </w:rPr>
        <w:t xml:space="preserve">s pelas intervenções do </w:t>
      </w:r>
      <w:r>
        <w:rPr>
          <w:rFonts w:ascii="Verdana" w:hAnsi="Verdana" w:cs="Verdana"/>
          <w:bCs/>
          <w:i/>
          <w:iCs/>
          <w:sz w:val="20"/>
          <w:szCs w:val="20"/>
        </w:rPr>
        <w:lastRenderedPageBreak/>
        <w:t>empreendimento, a distribuição, interferência e relevância na biota regional, através de levantamentos de dados primários e secundários, contemplando a sazonalidade regional – estações chuvosa e seca. A metodologia referente ao esfo</w:t>
      </w:r>
      <w:r>
        <w:rPr>
          <w:rFonts w:ascii="Verdana" w:hAnsi="Verdana" w:cs="Verdana"/>
          <w:bCs/>
          <w:i/>
          <w:iCs/>
          <w:sz w:val="20"/>
          <w:szCs w:val="20"/>
        </w:rPr>
        <w:t>rço amostral deverá ser detalhada e comparada quando da ocorrência de dados pré-existentes.</w:t>
      </w:r>
    </w:p>
    <w:bookmarkEnd w:id="3"/>
    <w:p w:rsidR="00530DA9" w:rsidRDefault="00530DA9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7.3 GEOLOGIA E GEOMORFOLOGIA</w:t>
      </w:r>
    </w:p>
    <w:p w:rsidR="00530DA9" w:rsidRDefault="002711FF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>Identificar e avaliar possíveis áreas de risco geotécnico, a partir do detalhamento geológico/geotécnico da área do empreendimento, em</w:t>
      </w:r>
      <w:r>
        <w:rPr>
          <w:rFonts w:ascii="Verdana" w:hAnsi="Verdana" w:cs="Verdana"/>
          <w:bCs/>
          <w:sz w:val="20"/>
          <w:szCs w:val="20"/>
        </w:rPr>
        <w:t xml:space="preserve"> especial da gleba, e identificar as principais interferências que as obras civis poderão promover na área.</w:t>
      </w: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2933700"/>
                <wp:effectExtent l="0" t="0" r="28575" b="19050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-194768439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186415948"/>
                                  <w:showingPlcHdr/>
                                </w:sdtPr>
                                <w:sdtEndPr/>
                                <w:sdtContent>
                                  <w:p w:rsidR="00530DA9" w:rsidRDefault="002711FF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:rsidR="00530DA9" w:rsidRDefault="00530DA9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231pt;width:449.25pt;v-text-anchor:middle;" fillcolor="#FFFFFF" filled="t" stroked="t" coordsize="21600,21600" o:gfxdata="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7qET0wAAAAUBAAAPAAAAAAAAAAEAIAAAACIAAABkcnMvZG93bnJldi54bWxQSwEC&#10;FAAUAAAACACHTuJARmulUTICAACDBAAADgAAAAAAAAABACAAAAAi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-1947684393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186415948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530DA9" w:rsidRDefault="00530DA9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7.4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 DE ÁGUA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7.4.1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Qual será a fonte de abastecimento de água do loteamento?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E81473C96C0743C592E457184F5895F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D8164A92C91F4337B20D8DD205B4440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FF3D2C666CF24A879DDD53DC731DB59A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Reservatórios, represas ou barragens. Nº da licença/autorização: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3A8CB95BCFCD4A3493AAB3B5D9983E7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Curso </w:t>
      </w:r>
      <w:r>
        <w:rPr>
          <w:rFonts w:ascii="Verdana" w:hAnsi="Verdana" w:cs="Verdana"/>
          <w:sz w:val="20"/>
          <w:szCs w:val="20"/>
        </w:rPr>
        <w:t xml:space="preserve">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FA4EB18275E3460890901ECFC7412DE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0EE0B907FE1845D18ED8E47BE7D4CE9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Nascente.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B225FA349ACF445DB0CBC1C45F60EAB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530DA9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:rsidR="00530DA9" w:rsidRDefault="002711FF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1.5pt;margin-top:1.95pt;height:23.25pt;width:18.55pt;z-index:251664384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xC001QAAAAUBAAAPAAAAAAAAAAEA&#10;IAAAACIAAABkcnMvZG93bnJldi54bWxQSwECFAAUAAAACACHTuJAJDKVGRICAAAiBAAADgAAAAAA&#10;AAABACAAAAAk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530DA9" w:rsidRDefault="002711FF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ABADC27DF12E4C2588C5E78411E6190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:rsidR="00530DA9" w:rsidRDefault="002711FF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1" name="Conector Angul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4.5pt;margin-top:4.55pt;height:22.5pt;width:18.55pt;z-index:251663360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NDqNHTAAAABQEAAA8AAAAAAAAAAQAg&#10;AAAAIgAAAGRycy9kb3ducmV2LnhtbFBLAQIUABQAAAAIAIdO4kCkCKwbEwIAACIEAAAOAAAAAAAA&#10;AAEAIAAAACIBAABkcnMvZTJvRG9jLnhtbFBLBQYAAAAABgAGAFkBAACn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530DA9" w:rsidRDefault="002711FF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EC10AED3B222453FB3A8502AC0BA660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a </w:t>
      </w:r>
      <w:r>
        <w:rPr>
          <w:rFonts w:ascii="Verdana" w:hAnsi="Verdana" w:cs="Verdana"/>
          <w:sz w:val="20"/>
          <w:szCs w:val="20"/>
        </w:rPr>
        <w:t>cópia da viabilidade de abastecimento de água emitida pelo SAAE, CESAN, ou outra concessionária fornecedora da água no município.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 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Qual o consumo de água previsto na operação plena do loteamento?  </w:t>
      </w:r>
      <w:sdt>
        <w:sdtPr>
          <w:rPr>
            <w:rFonts w:ascii="Verdana" w:hAnsi="Verdana" w:cs="Verdana"/>
            <w:sz w:val="20"/>
            <w:szCs w:val="20"/>
          </w:rPr>
          <w:id w:val="63313907"/>
          <w:placeholder>
            <w:docPart w:val="2724E2FEA5C84471BA18C75941C8BA5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m³/dia.</w:t>
      </w:r>
    </w:p>
    <w:p w:rsidR="00530DA9" w:rsidRDefault="00530DA9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7.5 GERAÇÃO DE</w:t>
      </w:r>
      <w:r>
        <w:rPr>
          <w:rFonts w:ascii="Verdana" w:hAnsi="Verdana" w:cs="Verdana"/>
          <w:b/>
          <w:sz w:val="20"/>
          <w:szCs w:val="20"/>
        </w:rPr>
        <w:t xml:space="preserve"> EFLUENTES</w:t>
      </w:r>
    </w:p>
    <w:p w:rsidR="00530DA9" w:rsidRDefault="002711FF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Cs/>
          <w:sz w:val="20"/>
          <w:szCs w:val="20"/>
        </w:rPr>
        <w:t>7.5.1</w:t>
      </w:r>
      <w:r>
        <w:rPr>
          <w:rFonts w:ascii="Verdana" w:hAnsi="Verdana" w:cs="Verdana"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Descrever o tipo de </w:t>
      </w:r>
      <w:r>
        <w:rPr>
          <w:rFonts w:ascii="Verdana" w:hAnsi="Verdana" w:cs="Verdana"/>
          <w:sz w:val="20"/>
          <w:szCs w:val="20"/>
          <w:u w:val="single"/>
        </w:rPr>
        <w:t>Tratamento</w:t>
      </w:r>
      <w:r>
        <w:rPr>
          <w:rFonts w:ascii="Verdana" w:hAnsi="Verdana" w:cs="Verdana"/>
          <w:sz w:val="20"/>
          <w:szCs w:val="20"/>
        </w:rPr>
        <w:t xml:space="preserve"> para os </w:t>
      </w:r>
      <w:r>
        <w:rPr>
          <w:rFonts w:ascii="Verdana" w:hAnsi="Verdana" w:cs="Verdana"/>
          <w:b/>
          <w:sz w:val="20"/>
          <w:szCs w:val="20"/>
        </w:rPr>
        <w:t xml:space="preserve">Efluentes Domésticos </w:t>
      </w:r>
      <w:r>
        <w:rPr>
          <w:rFonts w:ascii="Verdana" w:hAnsi="Verdana" w:cs="Verdana"/>
          <w:bCs/>
          <w:sz w:val="20"/>
          <w:szCs w:val="20"/>
        </w:rPr>
        <w:t xml:space="preserve">a serem </w:t>
      </w:r>
      <w:r>
        <w:rPr>
          <w:rFonts w:ascii="Verdana" w:hAnsi="Verdana" w:cs="Verdana"/>
          <w:sz w:val="20"/>
          <w:szCs w:val="20"/>
        </w:rPr>
        <w:t xml:space="preserve">gerados no empreendimento. </w:t>
      </w:r>
    </w:p>
    <w:p w:rsidR="00530DA9" w:rsidRDefault="002711FF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24525" cy="2047875"/>
                <wp:effectExtent l="0" t="0" r="28575" b="28575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703215369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134840736"/>
                                  <w:showingPlcHdr/>
                                </w:sdtPr>
                                <w:sdtEndPr/>
                                <w:sdtContent>
                                  <w:p w:rsidR="00530DA9" w:rsidRDefault="002711FF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:rsidR="00530DA9" w:rsidRDefault="00530DA9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161.25pt;width:450.75pt;v-text-anchor:middle;" fillcolor="#FFFFFF" filled="t" stroked="t" coordsize="21600,21600" o:gfxdata="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dQIZ3TAAAABQEAAA8AAAAAAAAAAQAgAAAAIgAAAGRycy9kb3ducmV2LnhtbFBLAQIUABQA&#10;AAAIAIdO4kCgD7KdLgIAAIMEAAAOAAAAAAAAAAEAIAAAACI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703215369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134840736"/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Cs/>
          <w:sz w:val="20"/>
          <w:szCs w:val="20"/>
        </w:rPr>
        <w:t>7.5.2</w:t>
      </w:r>
      <w:r>
        <w:rPr>
          <w:rFonts w:ascii="Verdana" w:hAnsi="Verdana" w:cs="Verdana"/>
          <w:sz w:val="20"/>
          <w:szCs w:val="20"/>
        </w:rPr>
        <w:t xml:space="preserve"> Onde se dará o lançamento do efluente doméstico: 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06389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Rede Esgoto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709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Qual foi o </w:t>
      </w:r>
      <w:r>
        <w:rPr>
          <w:rFonts w:ascii="Verdana" w:hAnsi="Verdana" w:cs="Verdana"/>
          <w:sz w:val="20"/>
          <w:szCs w:val="20"/>
        </w:rPr>
        <w:t>posicionamento da concessionária frente à solicitação de viabilidade de prestação do serviço de coleta e tratamento dos resíduos?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ind w:left="709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51395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b/>
            <w:sz w:val="20"/>
            <w:szCs w:val="20"/>
          </w:rPr>
          <w:id w:val="1319457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Indeferida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36253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379093736"/>
          <w:placeholder>
            <w:docPart w:val="4F6B192F71D342C89B76159B6BE71E5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28519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920996704"/>
          <w:placeholder>
            <w:docPart w:val="D7345CC71E2C4428A3EF57C3DF07831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ique aqui para digitar texto.</w:t>
          </w:r>
        </w:sdtContent>
      </w:sdt>
    </w:p>
    <w:p w:rsidR="00530DA9" w:rsidRDefault="00530DA9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ind w:left="5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7.6 GERENCIAMENTOS DE RESÍDUOS SÓLIDOS</w:t>
      </w:r>
    </w:p>
    <w:p w:rsidR="00530DA9" w:rsidRDefault="002711FF">
      <w:pPr>
        <w:tabs>
          <w:tab w:val="left" w:pos="1134"/>
        </w:tabs>
        <w:spacing w:before="120" w:after="120" w:line="240" w:lineRule="auto"/>
        <w:ind w:left="56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Realizar descrição dos resíduos sólidos a serem gerados em decorrência da implantação e operação do empreendimento apresentando caracterização, classificação, quantidade, </w:t>
      </w:r>
      <w:r>
        <w:rPr>
          <w:rFonts w:ascii="Verdana" w:hAnsi="Verdana" w:cs="Verdana"/>
          <w:bCs/>
          <w:sz w:val="20"/>
          <w:szCs w:val="20"/>
        </w:rPr>
        <w:t>acondicionamento/armazenamento, tratamento e disposição final, preenchendo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1246"/>
        <w:gridCol w:w="1246"/>
        <w:gridCol w:w="1490"/>
        <w:gridCol w:w="1453"/>
        <w:gridCol w:w="2143"/>
        <w:gridCol w:w="1320"/>
      </w:tblGrid>
      <w:tr w:rsidR="00530DA9">
        <w:trPr>
          <w:trHeight w:val="402"/>
        </w:trPr>
        <w:tc>
          <w:tcPr>
            <w:tcW w:w="823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Fase de Geração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Resíduo Gerado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Classificação (NBR 10.004)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Quantitativo Previsto (kg)</w:t>
            </w:r>
          </w:p>
        </w:tc>
        <w:tc>
          <w:tcPr>
            <w:tcW w:w="884" w:type="pct"/>
            <w:shd w:val="clear" w:color="auto" w:fill="F2F2F2" w:themeFill="background1" w:themeFillShade="F2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Acondicionamento/</w:t>
            </w:r>
          </w:p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Armazenamento</w:t>
            </w:r>
          </w:p>
        </w:tc>
        <w:tc>
          <w:tcPr>
            <w:tcW w:w="823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Destinação Final</w:t>
            </w:r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925799354"/>
            <w:placeholder>
              <w:docPart w:val="CA236701C57D420CBE9F3157EADADC83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4"/>
                    <w:rFonts w:ascii="Verdana" w:hAnsi="Verdana" w:cs="Verdana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418443752"/>
                <w:placeholder>
                  <w:docPart w:val="A04C8B649FB1485F83A2C08B038CDFA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351328772"/>
            <w:placeholder>
              <w:docPart w:val="174C83BA03F3404BB54AFF69F08D7FC1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86764944"/>
                <w:placeholder>
                  <w:docPart w:val="0CE07DF833264D469D6F3E3E9F02868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09684564"/>
                <w:placeholder>
                  <w:docPart w:val="8E5B0734A65F4262A7F3A5B4A58D9CA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91215181"/>
                <w:placeholder>
                  <w:docPart w:val="3FEE28A9FE77435188DF6C83DBB5FD7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16354458"/>
            <w:placeholder>
              <w:docPart w:val="7FADE0F2474846C68A41CECFD085D9CC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67818887"/>
                <w:placeholder>
                  <w:docPart w:val="311AC02F84094FC7826FF12779E4E2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271898307"/>
            <w:placeholder>
              <w:docPart w:val="8D7944BF90504625A112D06471BE6A59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20682774"/>
                <w:placeholder>
                  <w:docPart w:val="FCA8EC0C9F13493CB9D283CD65CE406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22960615"/>
                <w:placeholder>
                  <w:docPart w:val="1926511B86F84CCF9C478511198B5CE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43895710"/>
                <w:placeholder>
                  <w:docPart w:val="385491BF026C437AA8C98B00F4C2531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194371962"/>
            <w:placeholder>
              <w:docPart w:val="809A59EEACAC4C6284157CD2DDB557BE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94066833"/>
                <w:placeholder>
                  <w:docPart w:val="4309EDDA0E664975A5D577706216A92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61765524"/>
            <w:placeholder>
              <w:docPart w:val="C74D559E845A421E8690C0D104F70609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27749580"/>
                <w:placeholder>
                  <w:docPart w:val="3D23C7AAE235475C91E395709946CE4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0580657"/>
                <w:placeholder>
                  <w:docPart w:val="6FECABFD3D3449089AD19C6B37F528B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91541385"/>
                <w:placeholder>
                  <w:docPart w:val="1211F6BFAA8349789EF475D1830B5D4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24820944"/>
            <w:placeholder>
              <w:docPart w:val="0BE60A08A23D4BE385160DA0A2C8E2F2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3169739"/>
                <w:placeholder>
                  <w:docPart w:val="38E948CD43AC4F10A967DA5AC508651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73758037"/>
            <w:placeholder>
              <w:docPart w:val="B957649EA96B490AA771F29C0FEB9A6C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2476360"/>
                <w:placeholder>
                  <w:docPart w:val="CD1F0500A6BD463CAC695482B19E679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63560320"/>
                <w:placeholder>
                  <w:docPart w:val="8F9B791F3EFF409AB9568E9F88F002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1054873"/>
                <w:placeholder>
                  <w:docPart w:val="C69A19F92F5849D99FE4904939314F3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36976270"/>
            <w:placeholder>
              <w:docPart w:val="9D15273BC53B46CDA83374BB31135BC8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bottom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22502171"/>
                <w:placeholder>
                  <w:docPart w:val="439A94CE778D4A5FBC2979313883207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12279668"/>
            <w:placeholder>
              <w:docPart w:val="3B168E0E6E9649E4873AA3AE1933EA32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bottom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96193448"/>
                <w:placeholder>
                  <w:docPart w:val="C6DF759DD011488CBF2974603F79D20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80134646"/>
                <w:placeholder>
                  <w:docPart w:val="BCDF92A27BA947A1AD9471C287D761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51027704"/>
                <w:placeholder>
                  <w:docPart w:val="9E64A6837999475B9EE6BE2E6F060D6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67488609"/>
            <w:placeholder>
              <w:docPart w:val="BFD3073E62CC4632A6BB4284C1D2912A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26976033"/>
                <w:placeholder>
                  <w:docPart w:val="550E93D8DE304E02A10E5AE8CCD969C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61380470"/>
            <w:placeholder>
              <w:docPart w:val="BEEEFCD1EDE1477CB6E45FA9D3E734BD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90137988"/>
                <w:placeholder>
                  <w:docPart w:val="04E741F9C19F4377981B6BD3B876BC4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132540931"/>
                <w:placeholder>
                  <w:docPart w:val="7A802350759F49CEBF4C3B8B2B4AD5D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52550599"/>
                <w:placeholder>
                  <w:docPart w:val="C3350D0490CB40D7AE02C7C31AF614C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919868941"/>
            <w:placeholder>
              <w:docPart w:val="708CB0E7C6154A12863CB365F99C7305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09123822"/>
                <w:placeholder>
                  <w:docPart w:val="EFB8B5DEDB9641E9A4A70D0F4028E2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19599574"/>
            <w:placeholder>
              <w:docPart w:val="871AC56A22AE4B548FF562F4590277B6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02819587"/>
                <w:placeholder>
                  <w:docPart w:val="07BBA7ABDA9F4220A3A4E030E8053C3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73297578"/>
                <w:placeholder>
                  <w:docPart w:val="D5FCE93D31284F8285750CD6FC9B101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51686608"/>
                <w:placeholder>
                  <w:docPart w:val="737B1A2DD9274B0789F5C52CF0D7D05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850920185"/>
            <w:placeholder>
              <w:docPart w:val="04D0A1C84D174B9D822CF43BDAC6CBA0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79281397"/>
                <w:placeholder>
                  <w:docPart w:val="6115BED7C4114B15BA568908975119B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866827791"/>
            <w:placeholder>
              <w:docPart w:val="AC7E058C48D64F73B2CEAEFF07E8C617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92314402"/>
                <w:placeholder>
                  <w:docPart w:val="1FFD664C79B54602A66F35DF59CDAD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6002042"/>
                <w:placeholder>
                  <w:docPart w:val="7E8573A2275F43E4BCE3A2A213A97A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79135341"/>
                <w:placeholder>
                  <w:docPart w:val="73BDED0FCA14461C8246C13DA4D2D0F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548286110"/>
            <w:placeholder>
              <w:docPart w:val="ADC9F381C68F41A2A3EED89DA9EB328B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89065531"/>
                <w:placeholder>
                  <w:docPart w:val="EDFA6BBAA8F64AC987DA5CBBA9D6057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577517872"/>
            <w:placeholder>
              <w:docPart w:val="5CCB63C7598F4B29B06E1A558AFD2D16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13810783"/>
                <w:placeholder>
                  <w:docPart w:val="86D196215D4B4EC283649CA85DFB93A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96005557"/>
                <w:placeholder>
                  <w:docPart w:val="CC96FFBBBE1D43E0A6EE252013B3EF9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61241466"/>
                <w:placeholder>
                  <w:docPart w:val="ECA2F0D32E8146F5AAC7036067A1428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693422332"/>
            <w:placeholder>
              <w:docPart w:val="6F7C7AFFFED6493FA260AB3AC694AE08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84917613"/>
                <w:placeholder>
                  <w:docPart w:val="C687151B5CBC4AFDB4F765A2118004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37235249"/>
            <w:placeholder>
              <w:docPart w:val="0E16924289DF4103AA8648E2B3C1DC44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39571885"/>
                <w:placeholder>
                  <w:docPart w:val="A02CB797A8FC4E1799F0FF4DF140C77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38061240"/>
                <w:placeholder>
                  <w:docPart w:val="52E9CAA846F34010AA89ED8B82594CA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85936690"/>
                <w:placeholder>
                  <w:docPart w:val="88A265CA713E4FA88842127840634E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81062249"/>
            <w:placeholder>
              <w:docPart w:val="77D9D09F0DE046A7B557F4370E0A853F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76425689"/>
                <w:placeholder>
                  <w:docPart w:val="74DDB59CB9EC4670BAE8DB0544C15A6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910347301"/>
            <w:placeholder>
              <w:docPart w:val="B88E6C453BC44A79BDE32BDF20970453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349537"/>
                <w:placeholder>
                  <w:docPart w:val="BA16A818E4D84D05B9A4ADF140DB76D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71596007"/>
                <w:placeholder>
                  <w:docPart w:val="6DE7B60F9E3B48089FDB3964D864ACA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44772626"/>
                <w:placeholder>
                  <w:docPart w:val="1CDF2619CA5A4A2BB88B56518886AC0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00146404"/>
            <w:placeholder>
              <w:docPart w:val="D3378A4CCBE74CA9B579C025B4DA3F80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681513289"/>
                <w:placeholder>
                  <w:docPart w:val="0D6621C299384082ABDD9467A8B5D01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lastRenderedPageBreak/>
                  <w:t>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346162358"/>
            <w:placeholder>
              <w:docPart w:val="3158448643E04BD5BE145D831DC1D9CF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02043989"/>
                <w:placeholder>
                  <w:docPart w:val="85B8D1E2B92247B89679873052DA201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50640927"/>
                <w:placeholder>
                  <w:docPart w:val="E458C2F2B9154A0E9A5631DB6EEA52F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99447245"/>
                <w:placeholder>
                  <w:docPart w:val="80871C564D8C49B39BEC54B0695E00D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lastRenderedPageBreak/>
                  <w:t>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120826849"/>
            <w:placeholder>
              <w:docPart w:val="4C3D9009674946C6B1BEFC8236579E9F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59848910"/>
                <w:placeholder>
                  <w:docPart w:val="095F4A447E38417381357F427FD2F28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042173557"/>
            <w:placeholder>
              <w:docPart w:val="7BA4ED7796DD4F7A80AE7C3867294C63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25748599"/>
                <w:placeholder>
                  <w:docPart w:val="5B8402B139134500B03C9F00FE7E81B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57975728"/>
                <w:placeholder>
                  <w:docPart w:val="1468104C64594CAD95C9E5ABF9BE5E6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86203572"/>
                <w:placeholder>
                  <w:docPart w:val="41467F3443C34FEBBA97221A6FE75ED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90389632"/>
            <w:placeholder>
              <w:docPart w:val="43F42D6DA61E434BA77188419DEF7E8B"/>
            </w:placeholder>
            <w:showingPlcHdr/>
            <w:dropDownList>
              <w:listItem w:value="Escolher um item."/>
              <w:listItem w:displayText="Instalação" w:value="Instalação"/>
              <w:listItem w:displayText="Operação" w:value="Operação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58033453"/>
                <w:placeholder>
                  <w:docPart w:val="1B9C8B49791849BABE19353A273CF9D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62032910"/>
            <w:placeholder>
              <w:docPart w:val="E16B66EA8AE84C31A7B1F3BA8B0504F1"/>
            </w:placeholder>
            <w:showingPlcHdr/>
            <w:dropDownList>
              <w:listItem w:value="Escolher um item."/>
              <w:listItem w:displayText="Resíduo Perigoso - Classe I" w:value="Resíduo Perigoso - Classe I"/>
              <w:listItem w:displayText="Resíduo Inerte - Classe IIB" w:value="Resíduo Inerte - Classe IIB"/>
              <w:listItem w:displayText="Resíduo Não-Inerte - Classe IIA" w:value="Resíduo Não-Inerte - Classe IIA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82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Estilo1Char"/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71393553"/>
                <w:placeholder>
                  <w:docPart w:val="40C8154491B9452DBE3664D59D74F15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04040836"/>
                <w:placeholder>
                  <w:docPart w:val="D081002702B64303954E9B1C9966DB0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74431224"/>
                <w:placeholder>
                  <w:docPart w:val="8A07FD1A73134AB584538BBC1E04CA0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530DA9" w:rsidRDefault="002711FF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Obs.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</w:t>
      </w:r>
      <w:r>
        <w:rPr>
          <w:rFonts w:ascii="Verdana" w:hAnsi="Verdana" w:cs="Verdana"/>
          <w:b/>
          <w:sz w:val="20"/>
          <w:szCs w:val="20"/>
        </w:rPr>
        <w:t>to de resíduos sólidos</w:t>
      </w:r>
      <w:r>
        <w:rPr>
          <w:rFonts w:ascii="Verdana" w:hAnsi="Verdana" w:cs="Verdana"/>
          <w:sz w:val="20"/>
          <w:szCs w:val="20"/>
        </w:rPr>
        <w:t xml:space="preserve">, a ser apresentado em Anexo a este FTCA que contemple no mínimo os seguintes critérios (deverá compor a ART do técnico responsável): </w:t>
      </w:r>
    </w:p>
    <w:p w:rsidR="00530DA9" w:rsidRDefault="002711FF">
      <w:pPr>
        <w:pStyle w:val="artigo"/>
        <w:numPr>
          <w:ilvl w:val="0"/>
          <w:numId w:val="4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prevista a ser gerada no mês, quantidade de resíduo destinada e forma de acondicionament</w:t>
      </w:r>
      <w:r>
        <w:rPr>
          <w:rFonts w:ascii="Verdana" w:hAnsi="Verdana" w:cs="Verdana"/>
          <w:sz w:val="20"/>
          <w:szCs w:val="20"/>
        </w:rPr>
        <w:t>o até que seja destinado (recipiente, cobertura do local e piso). Apresentar todos os documentos comprobatórios pertinentes e relatório fotográfico do local;</w:t>
      </w:r>
    </w:p>
    <w:p w:rsidR="00530DA9" w:rsidRDefault="002711FF">
      <w:pPr>
        <w:pStyle w:val="artigo"/>
        <w:numPr>
          <w:ilvl w:val="0"/>
          <w:numId w:val="4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executadas em situações de gerenciamento in</w:t>
      </w:r>
      <w:r>
        <w:rPr>
          <w:rFonts w:ascii="Verdana" w:hAnsi="Verdana" w:cs="Verdana"/>
          <w:sz w:val="20"/>
          <w:szCs w:val="20"/>
        </w:rPr>
        <w:t>correto ou acidentes;</w:t>
      </w:r>
    </w:p>
    <w:p w:rsidR="00530DA9" w:rsidRDefault="002711FF">
      <w:pPr>
        <w:pStyle w:val="artigo"/>
        <w:numPr>
          <w:ilvl w:val="0"/>
          <w:numId w:val="4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:rsidR="00530DA9" w:rsidRDefault="002711FF">
      <w:pPr>
        <w:pStyle w:val="artigo"/>
        <w:numPr>
          <w:ilvl w:val="0"/>
          <w:numId w:val="4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:rsidR="00530DA9" w:rsidRDefault="002711FF">
      <w:pPr>
        <w:pStyle w:val="artigo"/>
        <w:numPr>
          <w:ilvl w:val="0"/>
          <w:numId w:val="4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funcionários </w:t>
      </w:r>
      <w:r>
        <w:rPr>
          <w:rFonts w:ascii="Verdana" w:hAnsi="Verdana" w:cs="Verdana"/>
          <w:sz w:val="20"/>
          <w:szCs w:val="20"/>
        </w:rPr>
        <w:t>que manusearão estes tipos de resíduos no empreendimento.</w:t>
      </w:r>
    </w:p>
    <w:p w:rsidR="00530DA9" w:rsidRDefault="00530DA9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7.7 GERENCIAMENTOS DAS EMISSÕES ATMOSFÉRICAS</w:t>
      </w:r>
    </w:p>
    <w:p w:rsidR="00530DA9" w:rsidRDefault="002711FF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Cs/>
          <w:sz w:val="20"/>
          <w:szCs w:val="20"/>
        </w:rPr>
        <w:t>7.7.1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será gerador de emissões atmosféricas?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7.7.1.1 Caso a resposta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seja “sim”, 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530DA9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530DA9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08D23309FFBC48A3BD7F1135960E713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90262903BC3149E2B7FE929D5AC7A2D9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A0BF36A928884799B53436333337FBA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A046EB396CEC415C9407C657349D200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D18C87B55C644C63BAB46830D42C650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F78C4D284F954DA7A17314661DCEB119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E4A435A6248F4F6898603B2E578AB5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86DEED0EAD58421BBEC36470895CAF3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081AAFAD614E4B4A8B2A01A20198A95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D75760E74407433EAA4ED13F8316A135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136CE2CB3BFA4F2480186506FEAA8E8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A6C5E69988F34EC4B104CF2E3DCB5878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B772E0C1A01C41008D48324A56F1B41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373DFAE8240840148A301C7BC57B78DF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EAEE01E68844473FB2B2913DE5E2B2C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C0C0E9297AEA4FCE83E0F0C46068FFD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5239A23F43D74CC2A57C314F53119F3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582A83606B114A3DBD249CB029017835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E9827ECA95EC495189EDB5B7EB96185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367A750E9782436C9ACF76ACE3244B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AB2AD64B3E734C6DA18BE55713139DE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09E80C1792DB49E3A1D4A6C80ED6727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35989F99884D43E98E28DC247416A71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0894958D63DC4238A2246A54DF0C314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530DA9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4B70F73562784D4EA7414B9BB73600D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82D46D7138314EE9A5915BED150918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AB6CA7BEDD824F07808895B1C7C261B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B91ED2B2365844C7B2DDDF9628B5B3D1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6817E9ED576C4B3891988491DBD15A9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F387BBDDF8F54203BF1ECC2062F6D64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FA926937FA814CB5B46BFD445C620737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72BC9A57818E4D7A9DF24EA381631B52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33C6965A0D82461A9E646717BFB365A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5DD7D7EE8B614A71A9F12E2A4DCC55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4891D534DA394DFD913FAAE41FF317C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D36427314A284BEAA5DE6AAD53508CF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B4CC47F654DA4D7689346150F477DDA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B26E064175BB46CAA9A9A87F8A4B7DD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A40CD1761DB348688B5B42386994E398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3522212F6F134E14A22E6EB7EC3CB4A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4B9636B18664A2792B78E83857038E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16B981A94FAF43C88EC432AEA291C52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DFEFE39F572040CBA2E58BABDCC611D7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541E73662A2D43FF8D4741A7F43C10B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530DA9">
        <w:trPr>
          <w:trHeight w:val="283"/>
        </w:trPr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0EF766278FB04506AF4624A32FE97B1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24319FCF4E9F4339B68F94523D7BBDF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055980413F1A4A6AA4674F5D798C5679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90610586452147EA851DADCB7E3ED76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530DA9" w:rsidRDefault="002711FF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:rsidR="00530DA9" w:rsidRDefault="00530DA9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530DA9" w:rsidRDefault="00530DA9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7.8 GERENCIAMENTOS DAS EMISSÕES DE RUIDOS</w:t>
      </w:r>
    </w:p>
    <w:p w:rsidR="00530DA9" w:rsidRDefault="002711FF">
      <w:pPr>
        <w:pStyle w:val="Corpodetexto2"/>
        <w:tabs>
          <w:tab w:val="left" w:pos="34"/>
        </w:tabs>
        <w:spacing w:before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7.8.1 </w:t>
      </w:r>
      <w:r>
        <w:rPr>
          <w:rFonts w:ascii="Verdana" w:hAnsi="Verdana" w:cs="Verdana"/>
          <w:sz w:val="20"/>
          <w:szCs w:val="20"/>
        </w:rPr>
        <w:t>A atividade será fonte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ossui máquinas e/ou equipamentos geradores de ruídos </w:t>
      </w:r>
      <w:r>
        <w:rPr>
          <w:rFonts w:ascii="Verdana" w:eastAsia="Times New Roman" w:hAnsi="Verdana" w:cs="Verdana"/>
          <w:sz w:val="20"/>
          <w:szCs w:val="20"/>
          <w:lang w:eastAsia="pt-BR"/>
        </w:rPr>
        <w:t>acima dos 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:rsidR="00530DA9" w:rsidRDefault="002711F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530DA9" w:rsidRDefault="002711FF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7.8.1.1 Caso a resposta seja “sim”, 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530DA9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Período de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530DA9">
        <w:trPr>
          <w:trHeight w:val="283"/>
        </w:trPr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88880609"/>
                <w:placeholder>
                  <w:docPart w:val="554A1520CCF1406898404B305701E58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915C10645696485AB9988CE122859B7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097668A12559415994FCF85DFC7B249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D03E76077ADA4E4B93ABCF3DA843458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DA4CEA88F3304CBAA8FCFFBCFB476BF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BD3831262B3C4D8C8881A3421F99A0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530DA9">
        <w:trPr>
          <w:trHeight w:val="283"/>
        </w:trPr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400633156FA541D5A7FB7C6C53BFD2D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3FAFC59743164394B5D81BD0D981510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E3A46D22F3FE4FB988727AF0DC534A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FACE6A994318445B9CC5B2D7BBD6360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DADE4ADC174C431C967A0365DA96707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D6B8D6EC960F467C87853864DC92DE6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CB8F7BCAA77D476184EBE4D2E0AA5DB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67F12AFBB42D4CA185ED327CE3D688B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5AB56B2DC41B42508DAD3EA8342A182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BE5C2768AD314CB2978824A3D2670A7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937220E2E51C4A66A66EEBAC8C67C2D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91C5A26F271C4FCDBB9728763F26E7D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530DA9" w:rsidRDefault="00530DA9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530DA9" w:rsidRDefault="002711FF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8. AVALIAÇÃO DE IMPACTOS AMBIENTAIS</w:t>
      </w:r>
    </w:p>
    <w:p w:rsidR="00530DA9" w:rsidRDefault="002711FF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Após o diagnóstico da área, cabe a realização de </w:t>
      </w:r>
      <w:r>
        <w:rPr>
          <w:rFonts w:ascii="Verdana" w:hAnsi="Verdana" w:cs="Verdana"/>
          <w:sz w:val="20"/>
          <w:szCs w:val="20"/>
        </w:rPr>
        <w:t>análise de causa e efeito, ou seja, a identificação e avaliação dos impactos ambientais nos meios físico, biótico e socioeconômico, em função da intervenção ambiental promovida, levando em consideração os diversos fatores e seus tempos de incidência (abran</w:t>
      </w:r>
      <w:r>
        <w:rPr>
          <w:rFonts w:ascii="Verdana" w:hAnsi="Verdana" w:cs="Verdana"/>
          <w:sz w:val="20"/>
          <w:szCs w:val="20"/>
        </w:rPr>
        <w:t>gência temporal) nas fases de implantação e operação do empreendimento.</w:t>
      </w:r>
    </w:p>
    <w:p w:rsidR="00530DA9" w:rsidRDefault="00530DA9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Para a Avaliação de Impactos Ambientais deverá ser adotada o esquema de matrizes onde deverão ser cruzadas as ações geradoras de impactos com os aspectos ambientais passíveis de serem</w:t>
      </w:r>
      <w:r>
        <w:rPr>
          <w:rFonts w:ascii="Verdana" w:hAnsi="Verdana" w:cs="Verdana"/>
          <w:sz w:val="20"/>
          <w:szCs w:val="20"/>
        </w:rPr>
        <w:t xml:space="preserve"> impactados. A partir desta listagem os impactos significativos deverão ser identificados e avaliados. Deverão ser construídas duas matrizes sendo uma para a fase de instalação e outra para a fase de operação. No caso de existência de beneficiamento associ</w:t>
      </w:r>
      <w:r>
        <w:rPr>
          <w:rFonts w:ascii="Verdana" w:hAnsi="Verdana" w:cs="Verdana"/>
          <w:sz w:val="20"/>
          <w:szCs w:val="20"/>
        </w:rPr>
        <w:t>ado, mais duas matrizes deverão ser construídas.</w:t>
      </w:r>
    </w:p>
    <w:p w:rsidR="00530DA9" w:rsidRDefault="00530DA9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Na tabela abaixo encontra-se o modelo de matriz de avaliação dos impactos e das medidas mitigadoras a ser preenchido.</w:t>
      </w:r>
    </w:p>
    <w:p w:rsidR="00530DA9" w:rsidRDefault="002711FF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br w:type="page"/>
      </w:r>
    </w:p>
    <w:p w:rsidR="00530DA9" w:rsidRDefault="00530DA9">
      <w:pPr>
        <w:rPr>
          <w:rFonts w:ascii="Verdana" w:hAnsi="Verdana" w:cs="Verdana"/>
          <w:sz w:val="20"/>
          <w:szCs w:val="20"/>
        </w:rPr>
        <w:sectPr w:rsidR="00530DA9">
          <w:headerReference w:type="default" r:id="rId12"/>
          <w:footerReference w:type="default" r:id="rId13"/>
          <w:headerReference w:type="first" r:id="rId14"/>
          <w:footerReference w:type="first" r:id="rId15"/>
          <w:pgSz w:w="11907" w:h="16839"/>
          <w:pgMar w:top="1440" w:right="1440" w:bottom="1440" w:left="1440" w:header="720" w:footer="720" w:gutter="0"/>
          <w:cols w:space="720"/>
          <w:titlePg/>
          <w:docGrid w:linePitch="299"/>
        </w:sectPr>
      </w:pPr>
    </w:p>
    <w:tbl>
      <w:tblPr>
        <w:tblW w:w="501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3"/>
        <w:gridCol w:w="445"/>
        <w:gridCol w:w="635"/>
        <w:gridCol w:w="632"/>
        <w:gridCol w:w="6"/>
        <w:gridCol w:w="629"/>
        <w:gridCol w:w="6"/>
        <w:gridCol w:w="627"/>
        <w:gridCol w:w="8"/>
        <w:gridCol w:w="624"/>
        <w:gridCol w:w="11"/>
        <w:gridCol w:w="601"/>
        <w:gridCol w:w="635"/>
        <w:gridCol w:w="610"/>
        <w:gridCol w:w="3752"/>
        <w:gridCol w:w="1214"/>
      </w:tblGrid>
      <w:tr w:rsidR="00530DA9">
        <w:trPr>
          <w:trHeight w:val="300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MATRIZ</w:t>
            </w:r>
            <w:r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  <w:t xml:space="preserve"> DE AVALIAÇÃO DE IMPACTOS E MEDIDAS MITIGADORAS</w:t>
            </w:r>
          </w:p>
        </w:tc>
      </w:tr>
      <w:tr w:rsidR="00530DA9">
        <w:trPr>
          <w:trHeight w:val="525"/>
        </w:trPr>
        <w:tc>
          <w:tcPr>
            <w:tcW w:w="1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Impactos Ambientais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(citar os impactos ambientais decorrentes da/atividade. instalação, operação e desmobilização, quando couber, do empreendimento/atividade)</w:t>
            </w:r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Fase</w:t>
            </w:r>
          </w:p>
        </w:tc>
        <w:tc>
          <w:tcPr>
            <w:tcW w:w="179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Avaliação</w:t>
            </w:r>
          </w:p>
        </w:tc>
        <w:tc>
          <w:tcPr>
            <w:tcW w:w="13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Medidas Mitigadoras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(citar as med</w:t>
            </w: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idas mitigadoras, compensatórias, potencializadoras dos impactos ambientais)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Classificação</w:t>
            </w:r>
          </w:p>
        </w:tc>
      </w:tr>
      <w:tr w:rsidR="00530DA9">
        <w:trPr>
          <w:trHeight w:val="1703"/>
        </w:trPr>
        <w:tc>
          <w:tcPr>
            <w:tcW w:w="1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530DA9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530DA9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Natureza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Tipo</w:t>
            </w:r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Duração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Espacialização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Reversabilidade</w:t>
            </w:r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Temporalidade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Ocorrência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Magnitude</w:t>
            </w:r>
          </w:p>
        </w:tc>
        <w:tc>
          <w:tcPr>
            <w:tcW w:w="1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DA9" w:rsidRDefault="00530DA9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Característica</w:t>
            </w:r>
          </w:p>
        </w:tc>
      </w:tr>
      <w:tr w:rsidR="00530DA9">
        <w:trPr>
          <w:trHeight w:val="408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2054506358"/>
                <w:placeholder>
                  <w:docPart w:val="824FA50FB0654B2DB4CD3F22595E744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4189283"/>
                <w:placeholder>
                  <w:docPart w:val="8EE32436A3A34A68BC782B83CDE75245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51859"/>
                <w:placeholder>
                  <w:docPart w:val="8D4EF24B1DA94BE5966A9EB7162AA649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76193694"/>
                <w:placeholder>
                  <w:docPart w:val="98DC67ED90FF46529435A3E268C6C5BB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83430380"/>
                <w:placeholder>
                  <w:docPart w:val="852397629EBB4737A9F9D4697A2C0F9C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49656986"/>
                <w:placeholder>
                  <w:docPart w:val="5A4F60E831FC4366A8C68E314FDB67E3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7114618"/>
                <w:placeholder>
                  <w:docPart w:val="C2434C347DBD42969C0EE7B89961571A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6076049"/>
                <w:placeholder>
                  <w:docPart w:val="1172AC9E9C5F4683A259D9B8F0B0F53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7233448"/>
                <w:placeholder>
                  <w:docPart w:val="BB048F292945423AA61A3BE575AC21B9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52139959"/>
                <w:placeholder>
                  <w:docPart w:val="05E8127846B94D0BA7FF84EA21901D4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4205816"/>
                <w:placeholder>
                  <w:docPart w:val="9C5CB5CAB91746AAA964F8B34793A57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08520875"/>
                <w:placeholder>
                  <w:docPart w:val="77FE8FC436E54BA5BD6F07FA7A8A1E9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33361274"/>
                <w:placeholder>
                  <w:docPart w:val="56E670FB9DF046B1B5B082D191E5950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8964202"/>
                <w:placeholder>
                  <w:docPart w:val="873562ADFB0042CDA949D05E1A1A967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0717890"/>
                <w:placeholder>
                  <w:docPart w:val="9F88585B3A5F4D458C2D9A7F8FFB0B7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72288369"/>
                <w:placeholder>
                  <w:docPart w:val="D79941B291EA4616BB38BEC9774C960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8906533"/>
                <w:placeholder>
                  <w:docPart w:val="2307CE2B773946EFB2AD62148B30EBD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10850774"/>
                <w:placeholder>
                  <w:docPart w:val="E85C570292974A34AAD258A7BE74EF24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69452587"/>
                <w:placeholder>
                  <w:docPart w:val="221EFCF6F12741AFA90FFBD48EF5A9C2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4722594"/>
                <w:placeholder>
                  <w:docPart w:val="B6514A9E516F4C389B6245F9B9B16BC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16622992"/>
                <w:placeholder>
                  <w:docPart w:val="7B161757D3D6406E9847FD8979A9A2F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18589459"/>
                <w:placeholder>
                  <w:docPart w:val="0734072B5DF24033983EE84635A695C4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77184920"/>
                <w:placeholder>
                  <w:docPart w:val="A871E4BE64CA413E89D3494F71F1F45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25415191"/>
                <w:placeholder>
                  <w:docPart w:val="8EBA003CD1694B3D81FEF5274D5F4C9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91103677"/>
                <w:placeholder>
                  <w:docPart w:val="2649007821D44E9C90EEC2D24F69EB2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16223425"/>
                <w:placeholder>
                  <w:docPart w:val="40D67189DFF64E51894A7A02FCD84E0B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34689244"/>
                <w:placeholder>
                  <w:docPart w:val="2AFD4DD0F7A24795A1F2C86A1052E41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5961709"/>
                <w:placeholder>
                  <w:docPart w:val="311617C4F41748D391747ECF0D9CCD40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42129517"/>
                <w:placeholder>
                  <w:docPart w:val="6038B87D635146DA81076C24870FDE5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60598"/>
                <w:placeholder>
                  <w:docPart w:val="9CB32C51F3F143B1ADED2DD9B9C0B4E7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3517457"/>
                <w:placeholder>
                  <w:docPart w:val="29F4DCB12E8C4A208E869F66B61A7473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15816888"/>
                <w:placeholder>
                  <w:docPart w:val="04483D6F36394018BAA9CACD2CE7E9E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6407533"/>
                <w:placeholder>
                  <w:docPart w:val="6B9DFC9489B44775A4D3703069614A6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60912925"/>
                <w:placeholder>
                  <w:docPart w:val="0B966EF5BFE046BFBDC8FD2BE91C9CB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737236942"/>
                <w:placeholder>
                  <w:docPart w:val="6967ED2316B44861B3F71260CD386EE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18128149"/>
                <w:placeholder>
                  <w:docPart w:val="2E2106FFABB24537AF56EE35730D2CAB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692465181"/>
                <w:placeholder>
                  <w:docPart w:val="B32460FB878C4CEA9D7FD8A59272BC1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90880434"/>
                <w:placeholder>
                  <w:docPart w:val="A3ED178C0C304165BB3E0BE35187473C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2913438"/>
                <w:placeholder>
                  <w:docPart w:val="A739E6EDE0A6402CBF5E55BF5645A08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0564478"/>
                <w:placeholder>
                  <w:docPart w:val="F58439CDF5FB4C7A9CF00E36B95332F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80794037"/>
                <w:placeholder>
                  <w:docPart w:val="593D37699E3F40FDA375E5B9435766F9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8907334"/>
                <w:placeholder>
                  <w:docPart w:val="616F67657A714DF0A599E64A00186DA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01485153"/>
                <w:placeholder>
                  <w:docPart w:val="5A5354DC1C824D24910F9F540D398A0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3416043"/>
                <w:placeholder>
                  <w:docPart w:val="914264EC95634ECA93B578AFA937184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55875660"/>
                <w:placeholder>
                  <w:docPart w:val="BB4A9EE824CD4F26906A34821C11BB52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4447452"/>
                <w:placeholder>
                  <w:docPart w:val="5D7FFF156F0440DF90AD7A08B0586AFD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69392783"/>
                <w:placeholder>
                  <w:docPart w:val="4E01A618B29448AB828267CA6D42A9A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6441376"/>
                <w:placeholder>
                  <w:docPart w:val="A1E07F813C804D06AAE7D72854C0BF25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91399828"/>
                <w:placeholder>
                  <w:docPart w:val="096503B86B5B4DB996216249225BCDB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4994010"/>
                <w:placeholder>
                  <w:docPart w:val="D6CA32A5320744AEA8435A3526AA01C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50669170"/>
                <w:placeholder>
                  <w:docPart w:val="6F2796B456CE453AB747E2F650BC80FE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582986635"/>
                <w:placeholder>
                  <w:docPart w:val="E47B206956984ED88E0300C52D492BB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75648470"/>
                <w:placeholder>
                  <w:docPart w:val="86DA59BDF869433AA4F0A8DB50B2482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237733"/>
                <w:placeholder>
                  <w:docPart w:val="A604A138B39449A89B8D02DE9E8A2450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65886009"/>
                <w:placeholder>
                  <w:docPart w:val="E0D6E36F23D54347887B9C0168D1984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09954809"/>
                <w:placeholder>
                  <w:docPart w:val="8C960091CE154C2593ADE4E05037C651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21285490"/>
                <w:placeholder>
                  <w:docPart w:val="07084325E71A43F39E3C77B49F04DD8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89496090"/>
                <w:placeholder>
                  <w:docPart w:val="C05DDCC5732443B0B0F3BAE56806C4B4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54705473"/>
                <w:placeholder>
                  <w:docPart w:val="EA4223ECFFD14122B0B06DCCAC5B0D7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11958560"/>
                <w:placeholder>
                  <w:docPart w:val="72825ACB1B004D8B9993979E8C071A7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48910860"/>
                <w:placeholder>
                  <w:docPart w:val="1A3C0A1597D444B48C071E096513D66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3761349"/>
                <w:placeholder>
                  <w:docPart w:val="4187A989116A444F80EC1AFC1260E07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87680540"/>
                <w:placeholder>
                  <w:docPart w:val="A3FB70E3FEE840C49A331E7E7DCB862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41778706"/>
                <w:placeholder>
                  <w:docPart w:val="C51854AB47664B8FBA88239DFEF0A53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53428420"/>
                <w:placeholder>
                  <w:docPart w:val="C4A0DFB71260494FB92CF0B34C96F36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1434880"/>
                <w:placeholder>
                  <w:docPart w:val="75D342FD4DC14CF3A9B7A3B91CA1D9A0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473062"/>
                <w:placeholder>
                  <w:docPart w:val="FF0C76ED1CF24FAD8D904CA901AD6A62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66392000"/>
                <w:placeholder>
                  <w:docPart w:val="5F88C9D578D349698A05D4831DDFEAD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2581999"/>
                <w:placeholder>
                  <w:docPart w:val="179CF391730046BBB3035DDD1FC5464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57981936"/>
                <w:placeholder>
                  <w:docPart w:val="0E7F1FF29E844A4CAE31E99FE89248C4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6545548"/>
                <w:placeholder>
                  <w:docPart w:val="7F3420C9807B4AC8B9E3F8B982825B4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2462781"/>
                <w:placeholder>
                  <w:docPart w:val="AFE2F35E788C4ACC8DA1C300909A23B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89811610"/>
                <w:placeholder>
                  <w:docPart w:val="1473A0CF479645ACB8C3D9F168DA46E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727628"/>
                <w:placeholder>
                  <w:docPart w:val="85DFE27DFD85411C9FFD438E44FD962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960946"/>
                <w:placeholder>
                  <w:docPart w:val="BC961037FB3D4C93B7D4A3F236F09714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02142043"/>
                <w:placeholder>
                  <w:docPart w:val="15DAD955EB194783BAC448872EB3F15E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61858441"/>
                <w:placeholder>
                  <w:docPart w:val="F8D6F5F4416C4CEBB3F80EBCDD685C5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15000967"/>
                <w:placeholder>
                  <w:docPart w:val="1F030023012F4EEDB984DDAFA55F20D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03016544"/>
                <w:placeholder>
                  <w:docPart w:val="F5184D599D61435696915E528566A164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40384404"/>
                <w:placeholder>
                  <w:docPart w:val="8E8AD945BD8643CB8B1A6F7F9ABA30E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34586419"/>
                <w:placeholder>
                  <w:docPart w:val="1B91B4A62714460B98ACE55680F23DB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62086164"/>
                <w:placeholder>
                  <w:docPart w:val="B894D92CF9004394A8DF94A327BC024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280798138"/>
                <w:placeholder>
                  <w:docPart w:val="806B65F6E8DC4F4FA672BD1A16E9E2F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0263228"/>
                <w:placeholder>
                  <w:docPart w:val="7624611092E34E70AEB5BAEC0D61052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67187569"/>
                <w:placeholder>
                  <w:docPart w:val="5358030F15B149258E8B2C246D446B9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795793"/>
                <w:placeholder>
                  <w:docPart w:val="5461F7F5135E446AA1831F95A3B3766E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43922779"/>
                <w:placeholder>
                  <w:docPart w:val="6D2F7A52B6744A7AA402F720B92951A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14053245"/>
                <w:placeholder>
                  <w:docPart w:val="843F267AA9E148D797307002607D4CC0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193039"/>
                <w:placeholder>
                  <w:docPart w:val="B2681BC18C28406DAE7C186817E3871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6768186"/>
                <w:placeholder>
                  <w:docPart w:val="F0770C58136842D690DCAB99D45D55AD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48168190"/>
                <w:placeholder>
                  <w:docPart w:val="C45E9C9CAD6D4EC7AED207B7D4BEC0B8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16447002"/>
                <w:placeholder>
                  <w:docPart w:val="C7731F4A6BDE47CE9C6A5869FDB14DD0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69395"/>
                <w:placeholder>
                  <w:docPart w:val="CC6C7D7C704F4DE69FEF1E804E6229E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14790542"/>
                <w:placeholder>
                  <w:docPart w:val="643B7A75234843DC83423439C6EC36D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71980208"/>
                <w:placeholder>
                  <w:docPart w:val="E1DD45372E534944913ABA1046A8857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10640335"/>
                <w:placeholder>
                  <w:docPart w:val="4C326ADD08944E5AA637196559329298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920202010"/>
                <w:placeholder>
                  <w:docPart w:val="C07EFAFB80524D41B6FE51D470A20C3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90653700"/>
                <w:placeholder>
                  <w:docPart w:val="E5BED6F7830F43ECB67CC2CAFC6BCDBD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3087340"/>
                <w:placeholder>
                  <w:docPart w:val="C4C4EE06A6ED4D12887EC535FFEEA01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68476260"/>
                <w:placeholder>
                  <w:docPart w:val="16D8A46234904429AF47673D488B4D9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1307204"/>
                <w:placeholder>
                  <w:docPart w:val="5EF6781F6E034908915ADE3926421DA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4304674"/>
                <w:placeholder>
                  <w:docPart w:val="5243280BE3C14CFBA71FFEE8F53B00B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14846394"/>
                <w:placeholder>
                  <w:docPart w:val="3B08E058ADAE45DAAC5D373A77AA86D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92801562"/>
                <w:placeholder>
                  <w:docPart w:val="362BA0FAC0E74E1CBDE145E8A5E03B5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043030"/>
                <w:placeholder>
                  <w:docPart w:val="5262BADB0DBA40B69E7CFF1A27EBBFF2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02868016"/>
                <w:placeholder>
                  <w:docPart w:val="C914665C0D824726A21D758398ED8527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39394205"/>
                <w:placeholder>
                  <w:docPart w:val="D0139F7318F54C8EB85208C4CCA8FC2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0657735"/>
                <w:placeholder>
                  <w:docPart w:val="96BE6F1AF4024DBD91697579135C9E7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2039262981"/>
                <w:placeholder>
                  <w:docPart w:val="5650D15407C542788A22ABDD50DD191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9050714"/>
                <w:placeholder>
                  <w:docPart w:val="A0289DD7B0214502821219124B75435A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5759721"/>
                <w:placeholder>
                  <w:docPart w:val="E66B861F10924E4DA28ECABF5966285E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62557401"/>
                <w:placeholder>
                  <w:docPart w:val="1E7AAEF4B1634B71843D141C036D5C7E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88216880"/>
                <w:placeholder>
                  <w:docPart w:val="271F4012FD2246D5AA3DC3F27618130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5805241"/>
                <w:placeholder>
                  <w:docPart w:val="56AF8119C4344C1499FF1AB92654779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54903"/>
                <w:placeholder>
                  <w:docPart w:val="C4914DA7E7544706A1F35DF8F8C3699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23659119"/>
                <w:placeholder>
                  <w:docPart w:val="28831CF862604A56BF4762A8F286A05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73282934"/>
                <w:placeholder>
                  <w:docPart w:val="2D2B558C345A4986966D9FB3E31FE0B6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26163221"/>
                <w:placeholder>
                  <w:docPart w:val="5255EA3F84C542EA9138441BED78149A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591219"/>
                <w:placeholder>
                  <w:docPart w:val="63EE2731260D4B9B9FB81FEF0A8F576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00973804"/>
                <w:placeholder>
                  <w:docPart w:val="384F39A9989A41ABBB84154FD6064B2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692835888"/>
                <w:placeholder>
                  <w:docPart w:val="5E6748C04368443AA179BA0C10B4F82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2965164"/>
                <w:placeholder>
                  <w:docPart w:val="7F504B01964E4B478FA58F19EB67D441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6999588"/>
                <w:placeholder>
                  <w:docPart w:val="F51D51CA6EA140818F904172C0BA512B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9654235"/>
                <w:placeholder>
                  <w:docPart w:val="C624CD98191B4318A5800518B3F367A7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72728717"/>
                <w:placeholder>
                  <w:docPart w:val="6BB8D87E35ED41BABB33AD5A024879F2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8390749"/>
                <w:placeholder>
                  <w:docPart w:val="D755E554DCFA48F9B01429BE2E3EBC3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7146991"/>
                <w:placeholder>
                  <w:docPart w:val="63F2112E794A4646ACCB0B0D5CB092F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1946422"/>
                <w:placeholder>
                  <w:docPart w:val="33FC83D860474287BDFF72B56317151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93233122"/>
                <w:placeholder>
                  <w:docPart w:val="B6A7FB6A7FD444E48450AD05F0C0547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13306621"/>
                <w:placeholder>
                  <w:docPart w:val="4023D92ECE244F98A7D7625341ACD5A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896558287"/>
                <w:placeholder>
                  <w:docPart w:val="334879BDDF1F43E7A984CE08C48EE7B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33824950"/>
                <w:placeholder>
                  <w:docPart w:val="FE39E68075E1484B9AC5C9A6D332176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46288171"/>
                <w:placeholder>
                  <w:docPart w:val="249FED98B6FB49B39E55961B9B55B9F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9910362"/>
                <w:placeholder>
                  <w:docPart w:val="2E0450FF63884D43AE5372B7D8AE1C0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64663569"/>
                <w:placeholder>
                  <w:docPart w:val="3B0EAC5C301D477199537EB88A7A9F6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43292576"/>
                <w:placeholder>
                  <w:docPart w:val="F1FBBE77CDA74A2C829D9705AB61F94F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29718506"/>
                <w:placeholder>
                  <w:docPart w:val="4DB0A28F2C504609A2C5B906576573D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79928419"/>
                <w:placeholder>
                  <w:docPart w:val="B868AE11882146B5AC438E6267B7610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6294575"/>
                <w:placeholder>
                  <w:docPart w:val="126080F4C833425393622E3D8D707C7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25498705"/>
                <w:placeholder>
                  <w:docPart w:val="1842A205B24A4C2BBB81C163DA8F0FE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46890568"/>
                <w:placeholder>
                  <w:docPart w:val="7493A8CD6CFC4F71BD1BD3177ECB52F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872831"/>
                <w:placeholder>
                  <w:docPart w:val="6DD98FD9DAC54FB0B1010019D331C7D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0657410"/>
                <w:placeholder>
                  <w:docPart w:val="9D30B4AF4B704F8982665AC974F0F0E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4289735"/>
                <w:placeholder>
                  <w:docPart w:val="1F9630141A354AE09B00F4B1B5F0DAC6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7317384"/>
                <w:placeholder>
                  <w:docPart w:val="D32FECB4BA6348B28443443F75C5BB8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07301226"/>
                <w:placeholder>
                  <w:docPart w:val="5460C2AD899047EBB7A121901A6DE211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7736025"/>
                <w:placeholder>
                  <w:docPart w:val="E6697D08408248968BAA6616E92C0FB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4147681"/>
                <w:placeholder>
                  <w:docPart w:val="BDFC615EE82C46E4BA3DA62D69034643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79181757"/>
                <w:placeholder>
                  <w:docPart w:val="8103958E5108400F9A0A9DEFF3981154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0222591"/>
                <w:placeholder>
                  <w:docPart w:val="C5D6352614C04B7AA02D88B8C1F2A696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95579982"/>
                <w:placeholder>
                  <w:docPart w:val="97ABF10CAAE84E7C810EA71F4104FC0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57061568"/>
                <w:placeholder>
                  <w:docPart w:val="5A1B2F9754B14F58B2E442CD394310B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7466285"/>
                <w:placeholder>
                  <w:docPart w:val="C60EE330915F419499D59FDFE2FC3F92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6210151"/>
                <w:placeholder>
                  <w:docPart w:val="ADAE006109D84C10AF7BD86B5EB4C1D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19314178"/>
                <w:placeholder>
                  <w:docPart w:val="9530B8A516BF4690AFE3D9FABB48E98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83994387"/>
                <w:placeholder>
                  <w:docPart w:val="FA192E0409B14D7F83C4F96C9053B3B9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4116865"/>
                <w:placeholder>
                  <w:docPart w:val="354D982C841A47A28C6102A8B8E015B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9022076"/>
                <w:placeholder>
                  <w:docPart w:val="11434694F62E41B2BC4B2BAE35C9AA0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85606257"/>
                <w:placeholder>
                  <w:docPart w:val="52DE86B956FD4BE6A7AC95AEF136E21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28067731"/>
                <w:placeholder>
                  <w:docPart w:val="A858ECBA6AF846FAB4937A67196B218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67854061"/>
                <w:placeholder>
                  <w:docPart w:val="256B9DF6D1AE44B489D6D50FE5E1CCD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3027211"/>
                <w:placeholder>
                  <w:docPart w:val="88E0F0C551724B4696A809AB6CB371DC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01125742"/>
                <w:placeholder>
                  <w:docPart w:val="243FA45190D04081B5C120D37B40BFE9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26582574"/>
                <w:placeholder>
                  <w:docPart w:val="9BCD12E08E4A439EBC290ED26A6C1844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68865866"/>
                <w:placeholder>
                  <w:docPart w:val="480ED165AE804773BF76966C1D99441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74261291"/>
                <w:placeholder>
                  <w:docPart w:val="4400EF5872B941A19FCA59DF2BE3E9A6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02743728"/>
                <w:placeholder>
                  <w:docPart w:val="E6BCAC57E7594F168E61EAAA71065C7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9151850"/>
                <w:placeholder>
                  <w:docPart w:val="BD66851B4E5B42D4B7D3378CA65E43C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93731511"/>
                <w:placeholder>
                  <w:docPart w:val="F7DDCF1859B1452E84AD7AB97FBDC9C3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69682751"/>
                <w:placeholder>
                  <w:docPart w:val="1F21E5C77CA14747AD98ADD806EBC22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198341"/>
                <w:placeholder>
                  <w:docPart w:val="AB56F24E2D214A94B3E2A6CFA9F436E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98402187"/>
                <w:placeholder>
                  <w:docPart w:val="A2AF6B9A31C148C297F539EAC71AC79B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92958036"/>
                <w:placeholder>
                  <w:docPart w:val="9FF869BA935241FEB10BDC87C0E0EDF7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2906638"/>
                <w:placeholder>
                  <w:docPart w:val="7ECFE80851564334882110E7E4F6C9D5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91314646"/>
                <w:placeholder>
                  <w:docPart w:val="C3A8DC27757948098FD7FB57F646CE8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1759348"/>
                <w:placeholder>
                  <w:docPart w:val="1B351C9D3E764148A552C52BA314FF98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05014973"/>
                <w:placeholder>
                  <w:docPart w:val="8B3AC2EEFE444D6B84816BCC86DD8BDD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799968"/>
                <w:placeholder>
                  <w:docPart w:val="0E899F2D292F43618D94AD569E5D8F0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7300148"/>
                <w:placeholder>
                  <w:docPart w:val="A33CD79CAF764444B38E17444FE5297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72888948"/>
                <w:placeholder>
                  <w:docPart w:val="FCFA31DC655841B796064DF02CB297CA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517916353"/>
                <w:placeholder>
                  <w:docPart w:val="B90C524BE42E4A5582339E6E370C00A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0719261"/>
                <w:placeholder>
                  <w:docPart w:val="0AA9BC93607B4EAE955B09C137AC477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53956168"/>
                <w:placeholder>
                  <w:docPart w:val="0C19A7FF686D4A80A342BFD5AC7F0C8F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72593364"/>
                <w:placeholder>
                  <w:docPart w:val="83B9B3AF487C47B8AA0C23C031227D24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737822"/>
                <w:placeholder>
                  <w:docPart w:val="8248899E66C54C66B95785C862054A7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90074744"/>
                <w:placeholder>
                  <w:docPart w:val="0C8081D0EF9D425C94FDA18A73DDD26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8190106"/>
                <w:placeholder>
                  <w:docPart w:val="D29A286A8A454EBC9F19B2677F80617F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8691995"/>
                <w:placeholder>
                  <w:docPart w:val="B972C19021D84E48A062E9E0DBDFBEE7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3434038"/>
                <w:placeholder>
                  <w:docPart w:val="C1C46DD8F5C54045B0629E9208BEDE1C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7148782"/>
                <w:placeholder>
                  <w:docPart w:val="686659803BA242A8B6A8D067D10B7F06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590272285"/>
                <w:placeholder>
                  <w:docPart w:val="09EC1FD1CFF545E1968FF8978F48CB7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6746352"/>
                <w:placeholder>
                  <w:docPart w:val="52BD6FA28844435BA082EC2EEFFB9E1E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409225673"/>
                <w:placeholder>
                  <w:docPart w:val="B2234946241F4EDB88F78DD0BB6DB1E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91060156"/>
                <w:placeholder>
                  <w:docPart w:val="BAD447F85F8645A2883DEFE24DEB00E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37059508"/>
                <w:placeholder>
                  <w:docPart w:val="E9FF6D4A51D2458E8AEF65C4FD7545D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98071892"/>
                <w:placeholder>
                  <w:docPart w:val="93F8643F83ED47F586A74F1ADE77387D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77301700"/>
                <w:placeholder>
                  <w:docPart w:val="805CDA29D03B4626BD22143C6F1C09E7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02915573"/>
                <w:placeholder>
                  <w:docPart w:val="835A10B56B754EA6BBFFD35B5392425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99476389"/>
                <w:placeholder>
                  <w:docPart w:val="E245082B7E42420686952F5F2E4AD049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7449523"/>
                <w:placeholder>
                  <w:docPart w:val="869848518F7B44D49C880E97261E0A2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68890082"/>
                <w:placeholder>
                  <w:docPart w:val="D55AB2F6FEB544ACBD1DEDCF5F3559C6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2230098"/>
                <w:placeholder>
                  <w:docPart w:val="E8D9540354514ECCB84272FCA6FD0845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2077242079"/>
                <w:placeholder>
                  <w:docPart w:val="48DBB812B45C4BCDA5A1D8FB7D1B2C4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32144902"/>
                <w:placeholder>
                  <w:docPart w:val="6ADEB44FB35D4918BF45005AC667780A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06629438"/>
                <w:placeholder>
                  <w:docPart w:val="747A901F0E0C41D6865A1DC87505C8F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95032131"/>
                <w:placeholder>
                  <w:docPart w:val="0EBDD98090BF42D8B19ADE31CB680876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31050721"/>
                <w:placeholder>
                  <w:docPart w:val="2DFEC21D19AA4DE4B504ACE94A683EB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50746971"/>
                <w:placeholder>
                  <w:docPart w:val="3AC0C35E055848898464B812CADAB7F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94727264"/>
                <w:placeholder>
                  <w:docPart w:val="92D051FFEBB849A284ADD06444AFCD7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72513237"/>
                <w:placeholder>
                  <w:docPart w:val="1BF674A5E86A44348F13676EDAC7FC10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73065485"/>
                <w:placeholder>
                  <w:docPart w:val="FF9279F84352476EAEDD5F1A53DC0C0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62201055"/>
                <w:placeholder>
                  <w:docPart w:val="C6D3DE5F04ED4345985FC86E848872FB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7068888"/>
                <w:placeholder>
                  <w:docPart w:val="1BA98F1606B34BAFB2058BF94C07BFA9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69008644"/>
                <w:placeholder>
                  <w:docPart w:val="6C779E961CE74467B177D5811DD28A02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461692420"/>
                <w:placeholder>
                  <w:docPart w:val="633DDF93379B4BE59C413564C82A7A7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62421973"/>
                <w:placeholder>
                  <w:docPart w:val="8B3696FC33724892AF31E773BEC118DA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833728356"/>
                <w:placeholder>
                  <w:docPart w:val="CE2D3B49D2264855A7DAE1F3D2DA011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6841416"/>
                <w:placeholder>
                  <w:docPart w:val="C91252AB44CA4E3CB57A25F7539EAD53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4374247"/>
                <w:placeholder>
                  <w:docPart w:val="807ABD5052974C93ACF1DFD1B6FEF62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54672037"/>
                <w:placeholder>
                  <w:docPart w:val="169B8C1D4A264D279BF0E73DEFB69421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43070581"/>
                <w:placeholder>
                  <w:docPart w:val="369DF92E7C7845F0A63C7DCA8F551D7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0077782"/>
                <w:placeholder>
                  <w:docPart w:val="EEB408F4179748D9A3921A7FF7753944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78107891"/>
                <w:placeholder>
                  <w:docPart w:val="D33603CC3F26445F907A379C11E068AE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518238497"/>
                <w:placeholder>
                  <w:docPart w:val="9662A2AE66E343829B1312C014E8CB0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26120719"/>
                <w:placeholder>
                  <w:docPart w:val="884F880B327D4008B3550C71364011A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59271815"/>
                <w:placeholder>
                  <w:docPart w:val="DEFCD1D9DC2A4E998FC60F1A96764E54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02689342"/>
                <w:placeholder>
                  <w:docPart w:val="3D840D935A794CAF8FDD2FDE7EF71D9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25795595"/>
                <w:placeholder>
                  <w:docPart w:val="68EAB90AEEE94C278CC945CFCCC4773B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530DA9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49478971"/>
                <w:placeholder>
                  <w:docPart w:val="EC3E5B6FA21D468B805EEA86292745A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10294082"/>
                <w:placeholder>
                  <w:docPart w:val="EF6171D9B1B1458C8010515617AD4F7F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94211964"/>
                <w:placeholder>
                  <w:docPart w:val="52D19B38D20A4A208FA16A7538A5563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19099060"/>
                <w:placeholder>
                  <w:docPart w:val="264D4C0FAE6842EA874D3482D47137C1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7319382"/>
                <w:placeholder>
                  <w:docPart w:val="10D1A1EF62454AC0BD8611893C84606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91022157"/>
                <w:placeholder>
                  <w:docPart w:val="B5D71F903CA346AA8457EE9F11B042E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98532406"/>
                <w:placeholder>
                  <w:docPart w:val="AD005CC0DCAC4198B6FC0AED6F17A43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98993690"/>
                <w:placeholder>
                  <w:docPart w:val="7DA7649236B74D68B2AEBDA55A578917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22673195"/>
                <w:placeholder>
                  <w:docPart w:val="B6548A0FB17B4CBEACC0E64C78EC7AA4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50554791"/>
                <w:placeholder>
                  <w:docPart w:val="FA773BB2938E4A3BB13FCD3E797B239D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819689480"/>
                <w:placeholder>
                  <w:docPart w:val="5E03F4A1CA994F2199E649F8C9C814B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A9" w:rsidRDefault="002711FF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19208632"/>
                <w:placeholder>
                  <w:docPart w:val="01548DC922654D8E9CBF24C72449A3C5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</w:tbl>
    <w:p w:rsidR="00530DA9" w:rsidRDefault="00530DA9">
      <w:pPr>
        <w:rPr>
          <w:rFonts w:ascii="Verdana" w:hAnsi="Verdana" w:cs="Verdana"/>
          <w:sz w:val="20"/>
          <w:szCs w:val="20"/>
        </w:rPr>
        <w:sectPr w:rsidR="00530DA9">
          <w:pgSz w:w="16839" w:h="11907" w:orient="landscape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:rsidR="00530DA9" w:rsidRDefault="00530DA9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530DA9" w:rsidRDefault="00530DA9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530DA9" w:rsidRDefault="002711FF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 xml:space="preserve"> </w:t>
      </w:r>
    </w:p>
    <w:p w:rsidR="00530DA9" w:rsidRDefault="002711FF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9.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530DA9">
        <w:trPr>
          <w:trHeight w:val="340"/>
        </w:trPr>
        <w:tc>
          <w:tcPr>
            <w:tcW w:w="9099" w:type="dxa"/>
            <w:gridSpan w:val="2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651FEC334DD7485496AE23B2577F70A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9099" w:type="dxa"/>
            <w:gridSpan w:val="2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CC1BA26B8D0048318642AA2499C6097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4522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FDC1AE9A80234E948382CBA28905679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AB54A552AA094B5ABF34A79F7528AF8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9099" w:type="dxa"/>
            <w:gridSpan w:val="2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2795E61CDC3D4AB4A09D6E75F7AA555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4522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Logra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476B4507C6DC4A54871AEDD50CED1E0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F6C0C610C0BE46B885B33A883E05C59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4522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FAC2BC0C45B2401890B67531EEF837F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A4A904D223BD4C0FAB482CDE4D2DEF1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4522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77842706599B4511A8ABC49164798C6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70ECFB9F71814FB697347B89BC9634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530DA9">
        <w:trPr>
          <w:trHeight w:val="340"/>
        </w:trPr>
        <w:tc>
          <w:tcPr>
            <w:tcW w:w="9099" w:type="dxa"/>
            <w:gridSpan w:val="2"/>
            <w:vAlign w:val="center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C9A04C22C84D4E7398EBC126E06BE61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530DA9" w:rsidRDefault="00530DA9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p w:rsidR="00530DA9" w:rsidRDefault="002711FF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TERMO DE DECLARAÇÃO: Declaro, para os devidos fins, que todas as informações apresentadas neste requerimento ambiental são verdadeiras, estando ciente das sanções previstas em Lei. Ademais, ao a</w:t>
      </w:r>
      <w:r>
        <w:rPr>
          <w:rFonts w:ascii="Verdana" w:hAnsi="Verdana" w:cs="Verdana"/>
          <w:sz w:val="20"/>
          <w:szCs w:val="20"/>
        </w:rPr>
        <w:t>ssinar tal requerimento, responsabilizo-me pelas informações declaradas, sob pena de ação administrativa, civil ou penal, e estou ciente de que, caso não sejam apresentados os documentos obrigatórios no ato do requerimento, terei a obrigatoriedade de obede</w:t>
      </w:r>
      <w:r>
        <w:rPr>
          <w:rFonts w:ascii="Verdana" w:hAnsi="Verdana" w:cs="Verdana"/>
          <w:sz w:val="20"/>
          <w:szCs w:val="20"/>
        </w:rPr>
        <w:t>cer ao novo prazo advertid</w:t>
      </w:r>
      <w:r>
        <w:rPr>
          <w:rFonts w:ascii="Verdana" w:hAnsi="Verdana" w:cs="Verdana"/>
          <w:sz w:val="20"/>
          <w:szCs w:val="20"/>
        </w:rPr>
        <w:t>o pela Secretaria Municipal de Meio Ambiente e Desenvolvimento Sustentável da Prefeitura Municipal de João Neiva/ES, autori</w:t>
      </w:r>
      <w:r>
        <w:rPr>
          <w:rFonts w:ascii="Verdana" w:hAnsi="Verdana" w:cs="Verdana"/>
          <w:sz w:val="20"/>
          <w:szCs w:val="20"/>
        </w:rPr>
        <w:t xml:space="preserve">dade licenciadora, que se não cumprido, fico sujeito à multa e ao arquivamento do processo.  </w:t>
      </w:r>
    </w:p>
    <w:p w:rsidR="00530DA9" w:rsidRDefault="00530DA9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530DA9">
        <w:trPr>
          <w:trHeight w:val="1123"/>
        </w:trPr>
        <w:tc>
          <w:tcPr>
            <w:tcW w:w="4577" w:type="dxa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:rsidR="00530DA9" w:rsidRDefault="00530DA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A718433535004657BA9B264219F2E18D"/>
              </w:placeholder>
              <w:showingPlcHdr/>
              <w:date w:fullDate="2020-09-15T00:00:00Z">
                <w:dateFormat w:val="d' de 'MMMM' de 'yyyy"/>
                <w:lid w:val="pt-BR"/>
                <w:storeMappedDataAs w:val="dateTime"/>
                <w:calendar w:val="gregorian"/>
              </w:date>
            </w:sdtPr>
            <w:sdtEndPr/>
            <w:sdtContent>
              <w:p w:rsidR="00530DA9" w:rsidRDefault="002711FF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inserir uma data.</w:t>
                </w:r>
              </w:p>
            </w:sdtContent>
          </w:sdt>
          <w:p w:rsidR="00530DA9" w:rsidRDefault="00530DA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:rsidR="00530DA9" w:rsidRDefault="002711F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 Legal / Procurador</w:t>
            </w:r>
          </w:p>
          <w:p w:rsidR="00530DA9" w:rsidRDefault="00530DA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:rsidR="00530DA9" w:rsidRDefault="002711F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:rsidR="00530DA9" w:rsidRDefault="00530DA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530DA9" w:rsidRDefault="00530DA9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530DA9"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11FF" w:rsidRDefault="002711FF">
      <w:pPr>
        <w:spacing w:line="240" w:lineRule="auto"/>
      </w:pPr>
      <w:r>
        <w:separator/>
      </w:r>
    </w:p>
  </w:endnote>
  <w:endnote w:type="continuationSeparator" w:id="0">
    <w:p w:rsidR="002711FF" w:rsidRDefault="002711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DA9" w:rsidRDefault="00530DA9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530DA9" w:rsidRDefault="002711FF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DA9" w:rsidRDefault="00530DA9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530DA9" w:rsidRDefault="002711FF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11FF" w:rsidRDefault="002711FF">
      <w:pPr>
        <w:spacing w:after="0"/>
      </w:pPr>
      <w:r>
        <w:separator/>
      </w:r>
    </w:p>
  </w:footnote>
  <w:footnote w:type="continuationSeparator" w:id="0">
    <w:p w:rsidR="002711FF" w:rsidRDefault="002711F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DA9" w:rsidRDefault="002711FF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7456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530DA9" w:rsidRDefault="002711FF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 xml:space="preserve">PREFEITURA </w:t>
    </w: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MUNICIPAL DE JOÃO NEIVA</w:t>
    </w:r>
  </w:p>
  <w:p w:rsidR="00530DA9" w:rsidRDefault="002711FF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530DA9" w:rsidRDefault="002711FF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530DA9" w:rsidRDefault="00530DA9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530DA9" w:rsidRDefault="002711FF">
    <w:pPr>
      <w:pStyle w:val="Cabealho"/>
      <w:jc w:val="both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DA9" w:rsidRDefault="002711FF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5408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530DA9" w:rsidRDefault="002711FF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</w:t>
    </w: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ICIPAL DE JOÃO NEIVA</w:t>
    </w:r>
  </w:p>
  <w:p w:rsidR="00530DA9" w:rsidRDefault="002711FF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530DA9" w:rsidRDefault="002711FF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CNPJ: 31.776.479/0001-86 - TEL.: (27)3258-3944  –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530DA9" w:rsidRDefault="00530DA9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530DA9" w:rsidRDefault="002711FF">
    <w:pPr>
      <w:pStyle w:val="Cabealho"/>
      <w:jc w:val="both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E2AB2"/>
    <w:multiLevelType w:val="multilevel"/>
    <w:tmpl w:val="0D9E2AB2"/>
    <w:lvl w:ilvl="0">
      <w:start w:val="1"/>
      <w:numFmt w:val="decimal"/>
      <w:lvlText w:val="%1."/>
      <w:lvlJc w:val="left"/>
      <w:pPr>
        <w:ind w:left="1210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30765"/>
    <w:rsid w:val="00032520"/>
    <w:rsid w:val="0005293B"/>
    <w:rsid w:val="000724A9"/>
    <w:rsid w:val="00076C38"/>
    <w:rsid w:val="0008084B"/>
    <w:rsid w:val="00090F9F"/>
    <w:rsid w:val="00093AC4"/>
    <w:rsid w:val="00097F4A"/>
    <w:rsid w:val="000A00EF"/>
    <w:rsid w:val="000A7511"/>
    <w:rsid w:val="000B05ED"/>
    <w:rsid w:val="000C18A8"/>
    <w:rsid w:val="000C20EC"/>
    <w:rsid w:val="000C7B86"/>
    <w:rsid w:val="000D2C03"/>
    <w:rsid w:val="00102FA8"/>
    <w:rsid w:val="0012385A"/>
    <w:rsid w:val="00124FEC"/>
    <w:rsid w:val="00160337"/>
    <w:rsid w:val="00160AB2"/>
    <w:rsid w:val="001622F2"/>
    <w:rsid w:val="00162A2C"/>
    <w:rsid w:val="001869F1"/>
    <w:rsid w:val="00191F57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D1DA7"/>
    <w:rsid w:val="001D4362"/>
    <w:rsid w:val="001F695D"/>
    <w:rsid w:val="00211C5A"/>
    <w:rsid w:val="0023338A"/>
    <w:rsid w:val="00243074"/>
    <w:rsid w:val="00263B40"/>
    <w:rsid w:val="002711FF"/>
    <w:rsid w:val="00271872"/>
    <w:rsid w:val="00277F9F"/>
    <w:rsid w:val="00283427"/>
    <w:rsid w:val="00292103"/>
    <w:rsid w:val="002B01A7"/>
    <w:rsid w:val="002B227C"/>
    <w:rsid w:val="002B54F5"/>
    <w:rsid w:val="002B7BC9"/>
    <w:rsid w:val="002C673B"/>
    <w:rsid w:val="002D2E5A"/>
    <w:rsid w:val="002D4E4C"/>
    <w:rsid w:val="002E1C88"/>
    <w:rsid w:val="002E409F"/>
    <w:rsid w:val="002F4E0B"/>
    <w:rsid w:val="00305974"/>
    <w:rsid w:val="003123E2"/>
    <w:rsid w:val="00313FEF"/>
    <w:rsid w:val="0032648F"/>
    <w:rsid w:val="00340ED1"/>
    <w:rsid w:val="00354DBA"/>
    <w:rsid w:val="00366E76"/>
    <w:rsid w:val="0037216B"/>
    <w:rsid w:val="00390FBB"/>
    <w:rsid w:val="003B2EC1"/>
    <w:rsid w:val="003E06A2"/>
    <w:rsid w:val="003E2D7E"/>
    <w:rsid w:val="003E376C"/>
    <w:rsid w:val="003E4649"/>
    <w:rsid w:val="003F7F5C"/>
    <w:rsid w:val="00406928"/>
    <w:rsid w:val="0040769D"/>
    <w:rsid w:val="00414738"/>
    <w:rsid w:val="0042280D"/>
    <w:rsid w:val="00453545"/>
    <w:rsid w:val="0045472A"/>
    <w:rsid w:val="004657A8"/>
    <w:rsid w:val="00477F42"/>
    <w:rsid w:val="0048182D"/>
    <w:rsid w:val="004901FF"/>
    <w:rsid w:val="004912D6"/>
    <w:rsid w:val="004B0D17"/>
    <w:rsid w:val="004C6688"/>
    <w:rsid w:val="004D3227"/>
    <w:rsid w:val="004E4172"/>
    <w:rsid w:val="0050625C"/>
    <w:rsid w:val="00506B00"/>
    <w:rsid w:val="0051262F"/>
    <w:rsid w:val="00515207"/>
    <w:rsid w:val="005275FC"/>
    <w:rsid w:val="00530DA9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960F6"/>
    <w:rsid w:val="005A4693"/>
    <w:rsid w:val="005B67AB"/>
    <w:rsid w:val="005C54DD"/>
    <w:rsid w:val="005D0D55"/>
    <w:rsid w:val="005D7B44"/>
    <w:rsid w:val="005E2981"/>
    <w:rsid w:val="005E6308"/>
    <w:rsid w:val="00602EC0"/>
    <w:rsid w:val="00630B46"/>
    <w:rsid w:val="00641749"/>
    <w:rsid w:val="006418DD"/>
    <w:rsid w:val="006433E8"/>
    <w:rsid w:val="006571D7"/>
    <w:rsid w:val="006607A3"/>
    <w:rsid w:val="00663610"/>
    <w:rsid w:val="00675742"/>
    <w:rsid w:val="00681BAE"/>
    <w:rsid w:val="00694187"/>
    <w:rsid w:val="00697D36"/>
    <w:rsid w:val="006A0EFB"/>
    <w:rsid w:val="006B63D6"/>
    <w:rsid w:val="006C269C"/>
    <w:rsid w:val="006F1ABD"/>
    <w:rsid w:val="006F64B0"/>
    <w:rsid w:val="007066ED"/>
    <w:rsid w:val="0072229C"/>
    <w:rsid w:val="00762FF0"/>
    <w:rsid w:val="00763AD4"/>
    <w:rsid w:val="0077675A"/>
    <w:rsid w:val="007833A7"/>
    <w:rsid w:val="00791BA0"/>
    <w:rsid w:val="007971CE"/>
    <w:rsid w:val="007A035E"/>
    <w:rsid w:val="007A74AA"/>
    <w:rsid w:val="007C0257"/>
    <w:rsid w:val="007C259F"/>
    <w:rsid w:val="007D3D61"/>
    <w:rsid w:val="007E0E89"/>
    <w:rsid w:val="007E4329"/>
    <w:rsid w:val="007F1E44"/>
    <w:rsid w:val="007F3717"/>
    <w:rsid w:val="007F3ACF"/>
    <w:rsid w:val="007F52D4"/>
    <w:rsid w:val="00807A58"/>
    <w:rsid w:val="008121AA"/>
    <w:rsid w:val="00824DAD"/>
    <w:rsid w:val="00830FA9"/>
    <w:rsid w:val="00847135"/>
    <w:rsid w:val="00855982"/>
    <w:rsid w:val="0085724C"/>
    <w:rsid w:val="0087108B"/>
    <w:rsid w:val="008953D5"/>
    <w:rsid w:val="008A19D1"/>
    <w:rsid w:val="008C1A0F"/>
    <w:rsid w:val="008D1E96"/>
    <w:rsid w:val="008E6698"/>
    <w:rsid w:val="008F5496"/>
    <w:rsid w:val="008F6E20"/>
    <w:rsid w:val="0090401C"/>
    <w:rsid w:val="0091355D"/>
    <w:rsid w:val="00933BD7"/>
    <w:rsid w:val="00935C9E"/>
    <w:rsid w:val="00943C91"/>
    <w:rsid w:val="00951290"/>
    <w:rsid w:val="009672E1"/>
    <w:rsid w:val="00983600"/>
    <w:rsid w:val="009850CC"/>
    <w:rsid w:val="00987D75"/>
    <w:rsid w:val="009A5065"/>
    <w:rsid w:val="009B0D05"/>
    <w:rsid w:val="009B315E"/>
    <w:rsid w:val="009B3F80"/>
    <w:rsid w:val="009D26A5"/>
    <w:rsid w:val="009F1FA2"/>
    <w:rsid w:val="00A04631"/>
    <w:rsid w:val="00A10484"/>
    <w:rsid w:val="00A54027"/>
    <w:rsid w:val="00A55305"/>
    <w:rsid w:val="00A63B91"/>
    <w:rsid w:val="00A92479"/>
    <w:rsid w:val="00A942EE"/>
    <w:rsid w:val="00AA4CB8"/>
    <w:rsid w:val="00AB4BFD"/>
    <w:rsid w:val="00AC478F"/>
    <w:rsid w:val="00AC4834"/>
    <w:rsid w:val="00AD3742"/>
    <w:rsid w:val="00AD7FAC"/>
    <w:rsid w:val="00AF1723"/>
    <w:rsid w:val="00B03684"/>
    <w:rsid w:val="00B03870"/>
    <w:rsid w:val="00B04CB9"/>
    <w:rsid w:val="00B2139B"/>
    <w:rsid w:val="00B27166"/>
    <w:rsid w:val="00B32480"/>
    <w:rsid w:val="00B35A10"/>
    <w:rsid w:val="00B377C9"/>
    <w:rsid w:val="00B47503"/>
    <w:rsid w:val="00B61781"/>
    <w:rsid w:val="00B67AD8"/>
    <w:rsid w:val="00B73D93"/>
    <w:rsid w:val="00B802B6"/>
    <w:rsid w:val="00B940B5"/>
    <w:rsid w:val="00BA2089"/>
    <w:rsid w:val="00BA7CD0"/>
    <w:rsid w:val="00BB0A97"/>
    <w:rsid w:val="00BB2045"/>
    <w:rsid w:val="00BC4985"/>
    <w:rsid w:val="00BF1929"/>
    <w:rsid w:val="00C0221E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54D3E"/>
    <w:rsid w:val="00C73F78"/>
    <w:rsid w:val="00CA6597"/>
    <w:rsid w:val="00CB09D7"/>
    <w:rsid w:val="00CB2777"/>
    <w:rsid w:val="00CB474E"/>
    <w:rsid w:val="00CC016E"/>
    <w:rsid w:val="00CC2EAE"/>
    <w:rsid w:val="00CC3696"/>
    <w:rsid w:val="00CE35EF"/>
    <w:rsid w:val="00CF0890"/>
    <w:rsid w:val="00D06440"/>
    <w:rsid w:val="00D1056A"/>
    <w:rsid w:val="00D1749B"/>
    <w:rsid w:val="00D359DB"/>
    <w:rsid w:val="00D36F77"/>
    <w:rsid w:val="00D43109"/>
    <w:rsid w:val="00D4329B"/>
    <w:rsid w:val="00D44143"/>
    <w:rsid w:val="00D468F0"/>
    <w:rsid w:val="00D62DBE"/>
    <w:rsid w:val="00D65B8B"/>
    <w:rsid w:val="00D73E1F"/>
    <w:rsid w:val="00D74AA0"/>
    <w:rsid w:val="00D95BAF"/>
    <w:rsid w:val="00DA1568"/>
    <w:rsid w:val="00DA3B3D"/>
    <w:rsid w:val="00DC1063"/>
    <w:rsid w:val="00DD2BBE"/>
    <w:rsid w:val="00DD3014"/>
    <w:rsid w:val="00DD4B22"/>
    <w:rsid w:val="00DF17A4"/>
    <w:rsid w:val="00DF3EF4"/>
    <w:rsid w:val="00DF6E86"/>
    <w:rsid w:val="00E01E72"/>
    <w:rsid w:val="00E06954"/>
    <w:rsid w:val="00E16523"/>
    <w:rsid w:val="00E362A2"/>
    <w:rsid w:val="00E45097"/>
    <w:rsid w:val="00E54521"/>
    <w:rsid w:val="00E564B7"/>
    <w:rsid w:val="00E66640"/>
    <w:rsid w:val="00E910CB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17FDD"/>
    <w:rsid w:val="00F251AD"/>
    <w:rsid w:val="00F3071B"/>
    <w:rsid w:val="00F309FE"/>
    <w:rsid w:val="00F32C4E"/>
    <w:rsid w:val="00F349D1"/>
    <w:rsid w:val="00F36E95"/>
    <w:rsid w:val="00F53DA3"/>
    <w:rsid w:val="00F72C37"/>
    <w:rsid w:val="00F761A0"/>
    <w:rsid w:val="00F90900"/>
    <w:rsid w:val="00F94880"/>
    <w:rsid w:val="00F95257"/>
    <w:rsid w:val="00F97065"/>
    <w:rsid w:val="00FB0DA7"/>
    <w:rsid w:val="00FB578C"/>
    <w:rsid w:val="00FC3910"/>
    <w:rsid w:val="00FD1E93"/>
    <w:rsid w:val="00FD262C"/>
    <w:rsid w:val="00FD5A1D"/>
    <w:rsid w:val="00FE1F05"/>
    <w:rsid w:val="00FE63B8"/>
    <w:rsid w:val="0F4D1F95"/>
    <w:rsid w:val="58F039C0"/>
    <w:rsid w:val="6D9F301B"/>
    <w:rsid w:val="75AD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4A06BED1-4639-48C2-A7B1-3F91E44FD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4">
    <w:name w:val="Estilo4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A0C8FC9B3EF405989CF45964E5D5D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D0CF01-3371-4F56-B75B-C41A4AC338B5}"/>
      </w:docPartPr>
      <w:docPartBody>
        <w:p w:rsidR="003E6C01" w:rsidRDefault="00926294">
          <w:pPr>
            <w:pStyle w:val="AA0C8FC9B3EF405989CF45964E5D5D3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8C43F33AE2ED4D5B9CF6848315C177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A02F94-4850-48BC-A838-58692B716271}"/>
      </w:docPartPr>
      <w:docPartBody>
        <w:p w:rsidR="003E6C01" w:rsidRDefault="00926294">
          <w:pPr>
            <w:pStyle w:val="8C43F33AE2ED4D5B9CF6848315C177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5E0AD8900DD4DE5A189A1D1E2FEE0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20B-1CB6-4D06-B680-797AB51DF570}"/>
      </w:docPartPr>
      <w:docPartBody>
        <w:p w:rsidR="003E6C01" w:rsidRDefault="00926294">
          <w:pPr>
            <w:pStyle w:val="F5E0AD8900DD4DE5A189A1D1E2FEE03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87A4F1791674531A6215A16C75AE5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C77616-6976-488E-A8F9-880278732682}"/>
      </w:docPartPr>
      <w:docPartBody>
        <w:p w:rsidR="003E6C01" w:rsidRDefault="00926294">
          <w:pPr>
            <w:pStyle w:val="B87A4F1791674531A6215A16C75AE5D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01626C762534A328E04406B403B26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DEFB8E-742F-4FD6-8EFE-3D29F98A9CEC}"/>
      </w:docPartPr>
      <w:docPartBody>
        <w:p w:rsidR="003E6C01" w:rsidRDefault="00926294">
          <w:pPr>
            <w:pStyle w:val="F01626C762534A328E04406B403B26DF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345F63B5750E4387A193652AAC650E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C834C7-A4CF-4512-B6F4-145BD7D6BE2C}"/>
      </w:docPartPr>
      <w:docPartBody>
        <w:p w:rsidR="003E6C01" w:rsidRDefault="00926294">
          <w:pPr>
            <w:pStyle w:val="345F63B5750E4387A193652AAC650EF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E75A1C5723704A5193DDB886303B9A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4AC748-6E9E-49B8-A194-583690D6F18D}"/>
      </w:docPartPr>
      <w:docPartBody>
        <w:p w:rsidR="003E6C01" w:rsidRDefault="00926294">
          <w:pPr>
            <w:pStyle w:val="E75A1C5723704A5193DDB886303B9A91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4172BB6492D246348BECCE57AA2EBE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8D1687-59A2-421D-BAB0-21375737D46C}"/>
      </w:docPartPr>
      <w:docPartBody>
        <w:p w:rsidR="003E6C01" w:rsidRDefault="00926294">
          <w:pPr>
            <w:pStyle w:val="4172BB6492D246348BECCE57AA2EBEF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86D1B535A0048E1AF548B78A0E6D5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81FD4F-CD8F-4B7C-8014-FF0373168D78}"/>
      </w:docPartPr>
      <w:docPartBody>
        <w:p w:rsidR="003E6C01" w:rsidRDefault="00926294">
          <w:pPr>
            <w:pStyle w:val="D86D1B535A0048E1AF548B78A0E6D5C8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A768B9B7D5FC468A9C159625E4823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ED2F2B-768D-44E3-86F9-BA6095A0EAA0}"/>
      </w:docPartPr>
      <w:docPartBody>
        <w:p w:rsidR="003E6C01" w:rsidRDefault="00926294">
          <w:pPr>
            <w:pStyle w:val="A768B9B7D5FC468A9C159625E482349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3558BC302C44BFFAC97612566D6B5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8EBA5E-DA86-4C28-B4FE-2F9FF1F074BC}"/>
      </w:docPartPr>
      <w:docPartBody>
        <w:p w:rsidR="003E6C01" w:rsidRDefault="00926294">
          <w:pPr>
            <w:pStyle w:val="03558BC302C44BFFAC97612566D6B5F6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</w:t>
          </w:r>
          <w:r>
            <w:rPr>
              <w:rStyle w:val="TextodoEspaoReservado"/>
              <w:color w:val="595959" w:themeColor="text1" w:themeTint="A6"/>
            </w:rPr>
            <w:t xml:space="preserve">            </w:t>
          </w:r>
        </w:p>
      </w:docPartBody>
    </w:docPart>
    <w:docPart>
      <w:docPartPr>
        <w:name w:val="8DCC1E53A31743EDBD2886724795F9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EC1F37-5B30-4B10-BD97-AC14085B0845}"/>
      </w:docPartPr>
      <w:docPartBody>
        <w:p w:rsidR="003E6C01" w:rsidRDefault="00926294">
          <w:pPr>
            <w:pStyle w:val="8DCC1E53A31743EDBD2886724795F90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B21198B68414C5492CC3D0F02FAC2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A1FCCD-632D-4C04-9B5E-7529281BE827}"/>
      </w:docPartPr>
      <w:docPartBody>
        <w:p w:rsidR="003E6C01" w:rsidRDefault="00926294">
          <w:pPr>
            <w:pStyle w:val="4B21198B68414C5492CC3D0F02FAC2CA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9367ACB1D4A342C19F7222B3FA8DE7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809E64-D301-4831-899C-1C36C5108273}"/>
      </w:docPartPr>
      <w:docPartBody>
        <w:p w:rsidR="003E6C01" w:rsidRDefault="00926294">
          <w:pPr>
            <w:pStyle w:val="9367ACB1D4A342C19F7222B3FA8DE7C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EDA9124BF14146B6BC8F897DEA0F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1547AF-C2FE-45AB-B6BB-52ECF17551DD}"/>
      </w:docPartPr>
      <w:docPartBody>
        <w:p w:rsidR="003E6C01" w:rsidRDefault="00926294">
          <w:pPr>
            <w:pStyle w:val="16EDA9124BF14146B6BC8F897DEA0F2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66CFE4B8B4894050839E84E0DE8627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4AD6BD-91F9-4ED8-B214-9CFEB5A6BA1C}"/>
      </w:docPartPr>
      <w:docPartBody>
        <w:p w:rsidR="003E6C01" w:rsidRDefault="00926294">
          <w:pPr>
            <w:pStyle w:val="66CFE4B8B4894050839E84E0DE8627D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B72F4AF66F84459A5CA6BC1D1ACE5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F64369-C0A5-49D4-83C7-125C51E0B51D}"/>
      </w:docPartPr>
      <w:docPartBody>
        <w:p w:rsidR="003E6C01" w:rsidRDefault="00926294">
          <w:pPr>
            <w:pStyle w:val="1B72F4AF66F84459A5CA6BC1D1ACE5EA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4DCA94DC0E30431483FD8C78566906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1BC734-44DB-41EC-9D7C-60D3721649D2}"/>
      </w:docPartPr>
      <w:docPartBody>
        <w:p w:rsidR="003E6C01" w:rsidRDefault="00926294">
          <w:pPr>
            <w:pStyle w:val="4DCA94DC0E30431483FD8C785669061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CA20198AC9F41CDB69C1014D6D22D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CAE0C7-921B-4230-8A18-45DD1179A3DE}"/>
      </w:docPartPr>
      <w:docPartBody>
        <w:p w:rsidR="003E6C01" w:rsidRDefault="00926294">
          <w:pPr>
            <w:pStyle w:val="7CA20198AC9F41CDB69C1014D6D22D7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gitar texto.</w:t>
          </w:r>
        </w:p>
      </w:docPartBody>
    </w:docPart>
    <w:docPart>
      <w:docPartPr>
        <w:name w:val="EEDC335AD2A74CAFB1F8DDE5976CD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F31EC6-2ABE-4885-9939-BAB6B6749FA0}"/>
      </w:docPartPr>
      <w:docPartBody>
        <w:p w:rsidR="003E6C01" w:rsidRDefault="00926294">
          <w:pPr>
            <w:pStyle w:val="EEDC335AD2A74CAFB1F8DDE5976CD1E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1030612F68D49DEACE8822010D57B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83D700-2B77-4D95-A5C4-653F0D9479B9}"/>
      </w:docPartPr>
      <w:docPartBody>
        <w:p w:rsidR="003E6C01" w:rsidRDefault="00926294">
          <w:pPr>
            <w:pStyle w:val="81030612F68D49DEACE8822010D57B5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7C4AD41E079461B9BDB81174DDACF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BEA7D-B85A-47B5-8C21-68B0A71F390F}"/>
      </w:docPartPr>
      <w:docPartBody>
        <w:p w:rsidR="003E6C01" w:rsidRDefault="00926294">
          <w:pPr>
            <w:pStyle w:val="07C4AD41E079461B9BDB81174DDACFC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00973CAB7844F19430739545F784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912D3A-5946-4F84-9A5A-F927E0235D0E}"/>
      </w:docPartPr>
      <w:docPartBody>
        <w:p w:rsidR="003E6C01" w:rsidRDefault="00926294">
          <w:pPr>
            <w:pStyle w:val="1900973CAB7844F19430739545F7844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491B7FF28244E1D86533ABD606840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DF2C41-A9D9-4265-9CAE-1BEA19CDD92B}"/>
      </w:docPartPr>
      <w:docPartBody>
        <w:p w:rsidR="003E6C01" w:rsidRDefault="00926294">
          <w:pPr>
            <w:pStyle w:val="C491B7FF28244E1D86533ABD6068408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329735467A647D791962FD6AE571B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39F6C3-BE08-4CC1-A3D8-C1F1C85A56E6}"/>
      </w:docPartPr>
      <w:docPartBody>
        <w:p w:rsidR="003E6C01" w:rsidRDefault="00926294">
          <w:pPr>
            <w:pStyle w:val="2329735467A647D791962FD6AE571BA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03924FA791B4BBDBCD418348A621D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4AB620-57A8-4A24-84A9-60BFC75C2E71}"/>
      </w:docPartPr>
      <w:docPartBody>
        <w:p w:rsidR="003E6C01" w:rsidRDefault="00926294">
          <w:pPr>
            <w:pStyle w:val="403924FA791B4BBDBCD418348A621DB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FCBED98FC046FDA5B13D2FB390DA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4148BE-C1FD-47EA-9EBA-799D5712B653}"/>
      </w:docPartPr>
      <w:docPartBody>
        <w:p w:rsidR="003E6C01" w:rsidRDefault="00926294">
          <w:pPr>
            <w:pStyle w:val="85FCBED98FC046FDA5B13D2FB390DA4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77879B0F103241D0BB34D72DD4179C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2D98B6-35EB-41BC-A133-865212BB30FB}"/>
      </w:docPartPr>
      <w:docPartBody>
        <w:p w:rsidR="003E6C01" w:rsidRDefault="00926294">
          <w:pPr>
            <w:pStyle w:val="77879B0F103241D0BB34D72DD4179C8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15E60778794BB0BBA902623D7901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7C5E2B-699D-4EF4-A5A2-E954483423E6}"/>
      </w:docPartPr>
      <w:docPartBody>
        <w:p w:rsidR="003E6C01" w:rsidRDefault="00926294">
          <w:pPr>
            <w:pStyle w:val="BA15E60778794BB0BBA902623D79016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7DEB1D498842989E55033683DB8D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F6F62E-B6AE-4254-887C-F88B3FF68AAE}"/>
      </w:docPartPr>
      <w:docPartBody>
        <w:p w:rsidR="003E6C01" w:rsidRDefault="00926294">
          <w:pPr>
            <w:pStyle w:val="FF7DEB1D498842989E55033683DB8D3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13027AA36241DFB15CBDA7D9D131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F7D001-5B93-4183-B8DD-F8329911A7FF}"/>
      </w:docPartPr>
      <w:docPartBody>
        <w:p w:rsidR="003E6C01" w:rsidRDefault="00926294">
          <w:pPr>
            <w:pStyle w:val="4813027AA36241DFB15CBDA7D9D1319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B8986DDBFC46FD93903F73FCF020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55D651-D9DD-40B8-833B-72B0817E745B}"/>
      </w:docPartPr>
      <w:docPartBody>
        <w:p w:rsidR="003E6C01" w:rsidRDefault="00926294">
          <w:pPr>
            <w:pStyle w:val="65B8986DDBFC46FD93903F73FCF0203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AE3412D09E412E835883119FBC3F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C11F3-CB3D-4051-B44F-EC1E66088BDF}"/>
      </w:docPartPr>
      <w:docPartBody>
        <w:p w:rsidR="003E6C01" w:rsidRDefault="00926294">
          <w:pPr>
            <w:pStyle w:val="BAAE3412D09E412E835883119FBC3F5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82C9CA2C8BF4AECACAE2C05330592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2E129E-9513-4CEC-9E21-509E3CF684A5}"/>
      </w:docPartPr>
      <w:docPartBody>
        <w:p w:rsidR="003E6C01" w:rsidRDefault="00926294">
          <w:pPr>
            <w:pStyle w:val="782C9CA2C8BF4AECACAE2C05330592C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EE96BC5B7EC4D329C7130BD5B54AD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81B285-C10E-4D04-A404-DEFF3998939C}"/>
      </w:docPartPr>
      <w:docPartBody>
        <w:p w:rsidR="003E6C01" w:rsidRDefault="00926294">
          <w:pPr>
            <w:pStyle w:val="0EE96BC5B7EC4D329C7130BD5B54AD6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F61F465C9DF84FEE8495A721AD6466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E982E3-E4E8-4453-BE22-8172BC8018E7}"/>
      </w:docPartPr>
      <w:docPartBody>
        <w:p w:rsidR="003E6C01" w:rsidRDefault="00926294">
          <w:pPr>
            <w:pStyle w:val="F61F465C9DF84FEE8495A721AD64663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0E8671DB68B4CB880941818B17B13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61D74E-8133-4D4C-9F76-565F7F48AD39}"/>
      </w:docPartPr>
      <w:docPartBody>
        <w:p w:rsidR="003E6C01" w:rsidRDefault="00926294">
          <w:pPr>
            <w:pStyle w:val="B0E8671DB68B4CB880941818B17B133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7F263053A4545F2B494510204D0CB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16C679-7466-4B48-BEA3-BBF71AA8630B}"/>
      </w:docPartPr>
      <w:docPartBody>
        <w:p w:rsidR="003E6C01" w:rsidRDefault="00926294">
          <w:pPr>
            <w:pStyle w:val="07F263053A4545F2B494510204D0CB7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0A122F3DD0646BA8E595256DE7375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D0A346-90BA-4636-A97A-0AB748CBEEEA}"/>
      </w:docPartPr>
      <w:docPartBody>
        <w:p w:rsidR="003E6C01" w:rsidRDefault="00926294">
          <w:pPr>
            <w:pStyle w:val="20A122F3DD0646BA8E595256DE7375DE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79643C1AA874186832CDDE90494E7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A61BA3-5AEC-4AD1-A369-1860B7FD78E0}"/>
      </w:docPartPr>
      <w:docPartBody>
        <w:p w:rsidR="003E6C01" w:rsidRDefault="00926294">
          <w:pPr>
            <w:pStyle w:val="279643C1AA874186832CDDE90494E7D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8CDB1229EB7438DB6B0D411578E62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6BADF3-F91A-4301-A0F0-4E13D3195E44}"/>
      </w:docPartPr>
      <w:docPartBody>
        <w:p w:rsidR="003E6C01" w:rsidRDefault="00926294">
          <w:pPr>
            <w:pStyle w:val="08CDB1229EB7438DB6B0D411578E626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970F9C5C5FA465B8E824A3B053F34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53CF1-1A34-4C24-8E9A-9511900EFAFE}"/>
      </w:docPartPr>
      <w:docPartBody>
        <w:p w:rsidR="003E6C01" w:rsidRDefault="00926294">
          <w:pPr>
            <w:pStyle w:val="2970F9C5C5FA465B8E824A3B053F340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F1F6A1C9C24E1292C726748D786B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794402-284E-453C-A2AD-5E6974EF1C30}"/>
      </w:docPartPr>
      <w:docPartBody>
        <w:p w:rsidR="003E6C01" w:rsidRDefault="00926294">
          <w:pPr>
            <w:pStyle w:val="53F1F6A1C9C24E1292C726748D786B6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7AABF6D53AA547EFBFD01D5B875DAC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E405B1-669D-4B32-AA7D-2C4F03C7D713}"/>
      </w:docPartPr>
      <w:docPartBody>
        <w:p w:rsidR="003E6C01" w:rsidRDefault="00926294">
          <w:pPr>
            <w:pStyle w:val="7AABF6D53AA547EFBFD01D5B875DACF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6FBE0AB0AA402B921360FE4D1627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930134-4680-4594-8617-BF6215D79721}"/>
      </w:docPartPr>
      <w:docPartBody>
        <w:p w:rsidR="003E6C01" w:rsidRDefault="00926294">
          <w:pPr>
            <w:pStyle w:val="D36FBE0AB0AA402B921360FE4D1627B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D4E05330B1247238DFCC4255426FE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CD7A25-FFE5-41A1-BF39-3B9530BCB748}"/>
      </w:docPartPr>
      <w:docPartBody>
        <w:p w:rsidR="003E6C01" w:rsidRDefault="00926294">
          <w:pPr>
            <w:pStyle w:val="5D4E05330B1247238DFCC4255426FE5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AD2DE1FF564344A190A6CBEAB571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BDF5A8-315D-469E-B7E9-F84D510119D4}"/>
      </w:docPartPr>
      <w:docPartBody>
        <w:p w:rsidR="003E6C01" w:rsidRDefault="00926294">
          <w:pPr>
            <w:pStyle w:val="19AD2DE1FF564344A190A6CBEAB571E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A3B1F7284EE4FF6BF214A1087EDD8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D3B9B5-FDE3-49C4-B004-8975C3401799}"/>
      </w:docPartPr>
      <w:docPartBody>
        <w:p w:rsidR="003E6C01" w:rsidRDefault="00926294">
          <w:pPr>
            <w:pStyle w:val="AA3B1F7284EE4FF6BF214A1087EDD80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671D015D070415AA8DC307FC7D8FA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CC48C8-1877-4AF4-8A51-A8355BA10664}"/>
      </w:docPartPr>
      <w:docPartBody>
        <w:p w:rsidR="003E6C01" w:rsidRDefault="00926294">
          <w:pPr>
            <w:pStyle w:val="0671D015D070415AA8DC307FC7D8FAD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883DCEB649849F18486EC89907E77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4AAF21-3629-4A71-8499-7A1292F66958}"/>
      </w:docPartPr>
      <w:docPartBody>
        <w:p w:rsidR="003E6C01" w:rsidRDefault="00926294">
          <w:pPr>
            <w:pStyle w:val="1883DCEB649849F18486EC89907E774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B9E513365C64582BCC8A0E4669E3C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7B844B-71F3-4B14-ACEE-4547B59F83DC}"/>
      </w:docPartPr>
      <w:docPartBody>
        <w:p w:rsidR="003E6C01" w:rsidRDefault="00926294">
          <w:pPr>
            <w:pStyle w:val="0B9E513365C64582BCC8A0E4669E3CB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97D033BFBE2A450584483980D6E655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BC6A7B-4D3B-42F3-BAF1-F919CD0F3593}"/>
      </w:docPartPr>
      <w:docPartBody>
        <w:p w:rsidR="003E6C01" w:rsidRDefault="00926294">
          <w:pPr>
            <w:pStyle w:val="97D033BFBE2A450584483980D6E6550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0CFFEF17C4D4F38B229349DF513FB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B7CC5E-E9AC-4BDD-9C09-8C70F3BA4D1F}"/>
      </w:docPartPr>
      <w:docPartBody>
        <w:p w:rsidR="003E6C01" w:rsidRDefault="00926294">
          <w:pPr>
            <w:pStyle w:val="D0CFFEF17C4D4F38B229349DF513FB0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BD9F15C1891406C8D7CEF3012921D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B5C2DC-303A-42C3-9F2D-511044F274A7}"/>
      </w:docPartPr>
      <w:docPartBody>
        <w:p w:rsidR="003E6C01" w:rsidRDefault="00926294">
          <w:pPr>
            <w:pStyle w:val="5BD9F15C1891406C8D7CEF3012921DF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205FEBBAFA24825ACBB5C047D37E4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A08ACC-22F5-4B91-A87D-992831B680C8}"/>
      </w:docPartPr>
      <w:docPartBody>
        <w:p w:rsidR="003E6C01" w:rsidRDefault="00926294">
          <w:pPr>
            <w:pStyle w:val="E205FEBBAFA24825ACBB5C047D37E49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7C8B878BE1408E9FD96501C4FDB1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FBF98A-0A8E-450F-93E2-D9E3A80DBFAE}"/>
      </w:docPartPr>
      <w:docPartBody>
        <w:p w:rsidR="003E6C01" w:rsidRDefault="00926294">
          <w:pPr>
            <w:pStyle w:val="CF7C8B878BE1408E9FD96501C4FDB1D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529F2831954569B3ED975FE51758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657D9A-D534-4FEE-87CF-A30C60C1506D}"/>
      </w:docPartPr>
      <w:docPartBody>
        <w:p w:rsidR="003E6C01" w:rsidRDefault="00926294">
          <w:pPr>
            <w:pStyle w:val="16529F2831954569B3ED975FE51758D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DE8D94FBD04E7AB36E1F8F83F8E0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CF98BB-91FD-43D7-BB24-2619200A1A9A}"/>
      </w:docPartPr>
      <w:docPartBody>
        <w:p w:rsidR="003E6C01" w:rsidRDefault="00926294">
          <w:pPr>
            <w:pStyle w:val="A5DE8D94FBD04E7AB36E1F8F83F8E0D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B0D32C75484F048EAFA087F04973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A1CB78-0ECD-4FA0-84C3-D39FB0C92DCF}"/>
      </w:docPartPr>
      <w:docPartBody>
        <w:p w:rsidR="003E6C01" w:rsidRDefault="00926294">
          <w:pPr>
            <w:pStyle w:val="58B0D32C75484F048EAFA087F049738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F8B45E0D92A447798716D3760C753E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39ED0A-124E-488C-A26C-29C2BC50F6F2}"/>
      </w:docPartPr>
      <w:docPartBody>
        <w:p w:rsidR="003E6C01" w:rsidRDefault="00926294">
          <w:pPr>
            <w:pStyle w:val="F8B45E0D92A447798716D3760C753E6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6185EA5BD0344A9956D9C2E0B7817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A879AB-8E66-4ADE-8F71-F761B3007FBB}"/>
      </w:docPartPr>
      <w:docPartBody>
        <w:p w:rsidR="003E6C01" w:rsidRDefault="00926294">
          <w:pPr>
            <w:pStyle w:val="B6185EA5BD0344A9956D9C2E0B78171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B346E2E0B074317A70060C4F27B87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59876A-F6CE-4A43-A0D9-D5BE91B8C604}"/>
      </w:docPartPr>
      <w:docPartBody>
        <w:p w:rsidR="003E6C01" w:rsidRDefault="00926294">
          <w:pPr>
            <w:pStyle w:val="BB346E2E0B074317A70060C4F27B872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AFBAE84AF5742DB98D6805F6C2D7E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8C16C9-32C1-40A7-B1C1-64E26C85AB03}"/>
      </w:docPartPr>
      <w:docPartBody>
        <w:p w:rsidR="003E6C01" w:rsidRDefault="00926294">
          <w:pPr>
            <w:pStyle w:val="4AFBAE84AF5742DB98D6805F6C2D7E6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102C8DEA22C421B96E82C70E1D14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70F804-0B32-4237-99EC-AF646A9901F4}"/>
      </w:docPartPr>
      <w:docPartBody>
        <w:p w:rsidR="003E6C01" w:rsidRDefault="00926294">
          <w:pPr>
            <w:pStyle w:val="C102C8DEA22C421B96E82C70E1D14EA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A592EA113EB429EB8127D63A91699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6AF8EF-3CC1-4EC9-AB6F-D08674612E0A}"/>
      </w:docPartPr>
      <w:docPartBody>
        <w:p w:rsidR="003E6C01" w:rsidRDefault="00926294">
          <w:pPr>
            <w:pStyle w:val="AA592EA113EB429EB8127D63A916995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C6971D477854A3A82EB6FA1660B64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95F65F-5438-429A-A665-E21F091E06CC}"/>
      </w:docPartPr>
      <w:docPartBody>
        <w:p w:rsidR="003E6C01" w:rsidRDefault="00926294">
          <w:pPr>
            <w:pStyle w:val="6C6971D477854A3A82EB6FA1660B644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92F793FBE304E12ACCEFDAE49A708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01A10D-B6DC-41B4-87FE-C7624D6FF0F9}"/>
      </w:docPartPr>
      <w:docPartBody>
        <w:p w:rsidR="003E6C01" w:rsidRDefault="00926294">
          <w:pPr>
            <w:pStyle w:val="592F793FBE304E12ACCEFDAE49A7082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737AF37D17EC4D73A9E6CF885DFD38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1EF1A6-53CC-4B94-8B42-B3382BBE9214}"/>
      </w:docPartPr>
      <w:docPartBody>
        <w:p w:rsidR="003E6C01" w:rsidRDefault="00926294">
          <w:pPr>
            <w:pStyle w:val="737AF37D17EC4D73A9E6CF885DFD38E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460A925658241A588AB5C5191DEE1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AE363C-2F37-481D-BB30-5762134AD1AF}"/>
      </w:docPartPr>
      <w:docPartBody>
        <w:p w:rsidR="003E6C01" w:rsidRDefault="00926294">
          <w:pPr>
            <w:pStyle w:val="D460A925658241A588AB5C5191DEE16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797A8CA34A432683DA4074D0ACA1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C09242-A28D-4527-AC82-B0981C9EDA5B}"/>
      </w:docPartPr>
      <w:docPartBody>
        <w:p w:rsidR="003E6C01" w:rsidRDefault="00926294">
          <w:pPr>
            <w:pStyle w:val="9A797A8CA34A432683DA4074D0ACA11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030088BA50D42918CAB109346DF86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A93E9E-41D9-40E3-A49F-6CE7D6C28DA4}"/>
      </w:docPartPr>
      <w:docPartBody>
        <w:p w:rsidR="003E6C01" w:rsidRDefault="00926294">
          <w:pPr>
            <w:pStyle w:val="3030088BA50D42918CAB109346DF866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90281F0315D4DCF9A509DE55B4DF3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72730C-3C04-4259-81B2-4FA11BB9FCCB}"/>
      </w:docPartPr>
      <w:docPartBody>
        <w:p w:rsidR="003E6C01" w:rsidRDefault="00926294">
          <w:pPr>
            <w:pStyle w:val="E90281F0315D4DCF9A509DE55B4DF36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36B0198C6D448B7AB4260724C7DA1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9A90B-B679-41F0-B560-16091E84297B}"/>
      </w:docPartPr>
      <w:docPartBody>
        <w:p w:rsidR="003E6C01" w:rsidRDefault="00926294">
          <w:pPr>
            <w:pStyle w:val="936B0198C6D448B7AB4260724C7DA1C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B6A1739EF404402A5E55B56CDF95A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C656E3-A36F-4DF8-B8D3-517A1244D3B8}"/>
      </w:docPartPr>
      <w:docPartBody>
        <w:p w:rsidR="003E6C01" w:rsidRDefault="00926294">
          <w:pPr>
            <w:pStyle w:val="7B6A1739EF404402A5E55B56CDF95A1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C0972A6D00104F04850C28B766D834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F36061-53E0-4880-B62C-8861178EA35E}"/>
      </w:docPartPr>
      <w:docPartBody>
        <w:p w:rsidR="003E6C01" w:rsidRDefault="00926294">
          <w:pPr>
            <w:pStyle w:val="C0972A6D00104F04850C28B766D8345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FB42EA4C12D74F05A8DA2AC930D47C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F60F0C-FCA9-41E5-9C7F-8229C9AAD59B}"/>
      </w:docPartPr>
      <w:docPartBody>
        <w:p w:rsidR="003E6C01" w:rsidRDefault="00926294">
          <w:pPr>
            <w:pStyle w:val="FB42EA4C12D74F05A8DA2AC930D47CA0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BA5DFF4A5E5D4639B770A1E556E3AE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582731-7FD3-4142-B7F8-CA97652B8D95}"/>
      </w:docPartPr>
      <w:docPartBody>
        <w:p w:rsidR="003E6C01" w:rsidRDefault="00926294">
          <w:pPr>
            <w:pStyle w:val="BA5DFF4A5E5D4639B770A1E556E3AE4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158348E0EF4853BC6CA9DC71996F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DB4B15-9B43-44C0-A40B-F47C509667CD}"/>
      </w:docPartPr>
      <w:docPartBody>
        <w:p w:rsidR="003E6C01" w:rsidRDefault="00926294">
          <w:pPr>
            <w:pStyle w:val="48158348E0EF4853BC6CA9DC71996F2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10BF1B04C58D4924B709443F4F3B40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205EBA-747E-44BC-8836-93B0979394D4}"/>
      </w:docPartPr>
      <w:docPartBody>
        <w:p w:rsidR="003E6C01" w:rsidRDefault="00926294">
          <w:pPr>
            <w:pStyle w:val="10BF1B04C58D4924B709443F4F3B404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1CE21C585B7460BA45B91CE08311D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A52516-0DD8-48C4-8D17-D6433CCCF12C}"/>
      </w:docPartPr>
      <w:docPartBody>
        <w:p w:rsidR="003E6C01" w:rsidRDefault="00926294">
          <w:pPr>
            <w:pStyle w:val="41CE21C585B7460BA45B91CE08311D3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E6DB066AAECD4D69937EE38EBA92E7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F1C672-0AB9-4D11-B612-86CE4190E971}"/>
      </w:docPartPr>
      <w:docPartBody>
        <w:p w:rsidR="003E6C01" w:rsidRDefault="00926294">
          <w:pPr>
            <w:pStyle w:val="E6DB066AAECD4D69937EE38EBA92E71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66D3076FF4644578BE491E20507D5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18C3CB-F620-4E85-A4F9-DAF34E16D56D}"/>
      </w:docPartPr>
      <w:docPartBody>
        <w:p w:rsidR="003E6C01" w:rsidRDefault="00926294">
          <w:pPr>
            <w:pStyle w:val="366D3076FF4644578BE491E20507D50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75B5DF0373C4E4AA438201BC16873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D2E73C-EEA9-4B69-8DEB-8CB7B13D95F8}"/>
      </w:docPartPr>
      <w:docPartBody>
        <w:p w:rsidR="003E6C01" w:rsidRDefault="00926294">
          <w:pPr>
            <w:pStyle w:val="275B5DF0373C4E4AA438201BC168733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2ED44BBC797479BB9185BECE00ECE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7C419F-7B44-4F7F-A201-56CDC61E631D}"/>
      </w:docPartPr>
      <w:docPartBody>
        <w:p w:rsidR="003E6C01" w:rsidRDefault="00926294">
          <w:pPr>
            <w:pStyle w:val="52ED44BBC797479BB9185BECE00ECE8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ara digitar texto.</w:t>
          </w:r>
        </w:p>
      </w:docPartBody>
    </w:docPart>
    <w:docPart>
      <w:docPartPr>
        <w:name w:val="6DF5075FA5BD4F68883EA24CECBB88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6C6767-EE4B-4270-9A85-28ADA8C989D6}"/>
      </w:docPartPr>
      <w:docPartBody>
        <w:p w:rsidR="003E6C01" w:rsidRDefault="00926294">
          <w:pPr>
            <w:pStyle w:val="6DF5075FA5BD4F68883EA24CECBB886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A45959735D4405688F52FDB743068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EC8DCC-5E4F-490C-AAA6-E5C3F9AEFD48}"/>
      </w:docPartPr>
      <w:docPartBody>
        <w:p w:rsidR="003E6C01" w:rsidRDefault="00926294">
          <w:pPr>
            <w:pStyle w:val="8A45959735D4405688F52FDB7430682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724E2FEA5C84471BA18C75941C8BA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27060C-8638-41F0-A413-40C417F953D1}"/>
      </w:docPartPr>
      <w:docPartBody>
        <w:p w:rsidR="003E6C01" w:rsidRDefault="00926294">
          <w:pPr>
            <w:pStyle w:val="2724E2FEA5C84471BA18C75941C8BA5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81473C96C0743C592E457184F5895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E1126A-94C2-4C38-8306-AC654AE88D76}"/>
      </w:docPartPr>
      <w:docPartBody>
        <w:p w:rsidR="003E6C01" w:rsidRDefault="00926294">
          <w:pPr>
            <w:pStyle w:val="E81473C96C0743C592E457184F5895F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8164A92C91F4337B20D8DD205B444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E7C3E7-DEE9-491F-A910-E4EC4177A665}"/>
      </w:docPartPr>
      <w:docPartBody>
        <w:p w:rsidR="003E6C01" w:rsidRDefault="00926294">
          <w:pPr>
            <w:pStyle w:val="D8164A92C91F4337B20D8DD205B4440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3D2C666CF24A879DDD53DC731DB5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848CE5-0B3D-442F-A1C1-B1FEDFDCBEB0}"/>
      </w:docPartPr>
      <w:docPartBody>
        <w:p w:rsidR="003E6C01" w:rsidRDefault="00926294">
          <w:pPr>
            <w:pStyle w:val="FF3D2C666CF24A879DDD53DC731DB59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A8CB95BCFCD4A3493AAB3B5D9983E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9BA8CD-E4CE-4606-B4C5-13D8D3CAD596}"/>
      </w:docPartPr>
      <w:docPartBody>
        <w:p w:rsidR="003E6C01" w:rsidRDefault="00926294">
          <w:pPr>
            <w:pStyle w:val="3A8CB95BCFCD4A3493AAB3B5D9983E7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4EB18275E3460890901ECFC7412D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D159CE-D144-4630-82CC-C7B751B5EC15}"/>
      </w:docPartPr>
      <w:docPartBody>
        <w:p w:rsidR="003E6C01" w:rsidRDefault="00926294">
          <w:pPr>
            <w:pStyle w:val="FA4EB18275E3460890901ECFC7412DE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0EE0B907FE1845D18ED8E47BE7D4CE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E5725F-F0ED-4186-BF65-C834AA846506}"/>
      </w:docPartPr>
      <w:docPartBody>
        <w:p w:rsidR="003E6C01" w:rsidRDefault="00926294">
          <w:pPr>
            <w:pStyle w:val="0EE0B907FE1845D18ED8E47BE7D4CE9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225FA349ACF445DB0CBC1C45F60EA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8A3069-31FE-46EB-8462-952B549B163B}"/>
      </w:docPartPr>
      <w:docPartBody>
        <w:p w:rsidR="003E6C01" w:rsidRDefault="00926294">
          <w:pPr>
            <w:pStyle w:val="B225FA349ACF445DB0CBC1C45F60EAB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ADC27DF12E4C2588C5E78411E619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251A6A-C238-48D0-B58A-4A0E57649C14}"/>
      </w:docPartPr>
      <w:docPartBody>
        <w:p w:rsidR="003E6C01" w:rsidRDefault="00926294">
          <w:pPr>
            <w:pStyle w:val="ABADC27DF12E4C2588C5E78411E6190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C10AED3B222453FB3A8502AC0BA66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BB37DB-F792-4DDE-82E2-812B3BFE6771}"/>
      </w:docPartPr>
      <w:docPartBody>
        <w:p w:rsidR="003E6C01" w:rsidRDefault="00926294">
          <w:pPr>
            <w:pStyle w:val="EC10AED3B222453FB3A8502AC0BA660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8D23309FFBC48A3BD7F1135960E71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61AA3D-12E6-4046-91EF-C0CD46B4E060}"/>
      </w:docPartPr>
      <w:docPartBody>
        <w:p w:rsidR="003E6C01" w:rsidRDefault="00926294">
          <w:pPr>
            <w:pStyle w:val="08D23309FFBC48A3BD7F1135960E713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0262903BC3149E2B7FE929D5AC7A2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9F4AC7-1775-451E-9D51-648ABFC4B2F3}"/>
      </w:docPartPr>
      <w:docPartBody>
        <w:p w:rsidR="003E6C01" w:rsidRDefault="00926294">
          <w:pPr>
            <w:pStyle w:val="90262903BC3149E2B7FE929D5AC7A2D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0BF36A928884799B53436333337F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3089D5-2B2A-4308-B838-2117A8D51D26}"/>
      </w:docPartPr>
      <w:docPartBody>
        <w:p w:rsidR="003E6C01" w:rsidRDefault="00926294">
          <w:pPr>
            <w:pStyle w:val="A0BF36A928884799B53436333337FBAE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046EB396CEC415C9407C657349D20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28165D-0748-48A8-932B-1DA10E6BA4EC}"/>
      </w:docPartPr>
      <w:docPartBody>
        <w:p w:rsidR="003E6C01" w:rsidRDefault="00926294">
          <w:pPr>
            <w:pStyle w:val="A046EB396CEC415C9407C657349D200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18C87B55C644C63BAB46830D42C65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7A47DA-0B91-40D4-81C2-35CC56577456}"/>
      </w:docPartPr>
      <w:docPartBody>
        <w:p w:rsidR="003E6C01" w:rsidRDefault="00926294">
          <w:pPr>
            <w:pStyle w:val="D18C87B55C644C63BAB46830D42C650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F78C4D284F954DA7A17314661DCEB1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6E2149-1139-4E0F-8898-2C57AF811E3C}"/>
      </w:docPartPr>
      <w:docPartBody>
        <w:p w:rsidR="003E6C01" w:rsidRDefault="00926294">
          <w:pPr>
            <w:pStyle w:val="F78C4D284F954DA7A17314661DCEB11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4A435A6248F4F6898603B2E578AB5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32FDD7-8D1E-4A14-98F8-A5210D30D58E}"/>
      </w:docPartPr>
      <w:docPartBody>
        <w:p w:rsidR="003E6C01" w:rsidRDefault="00926294">
          <w:pPr>
            <w:pStyle w:val="E4A435A6248F4F6898603B2E578AB58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6DEED0EAD58421BBEC36470895CAF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47D8A5-4FE1-4CB8-85C1-A3C7D54C1712}"/>
      </w:docPartPr>
      <w:docPartBody>
        <w:p w:rsidR="003E6C01" w:rsidRDefault="00926294">
          <w:pPr>
            <w:pStyle w:val="86DEED0EAD58421BBEC36470895CAF3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81AAFAD614E4B4A8B2A01A20198A9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C49A55-852E-47AA-B5CA-1F8B6FAE19EB}"/>
      </w:docPartPr>
      <w:docPartBody>
        <w:p w:rsidR="003E6C01" w:rsidRDefault="00926294">
          <w:pPr>
            <w:pStyle w:val="081AAFAD614E4B4A8B2A01A20198A95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75760E74407433EAA4ED13F8316A1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29FEE8-9866-42FD-A57A-6316C704F441}"/>
      </w:docPartPr>
      <w:docPartBody>
        <w:p w:rsidR="003E6C01" w:rsidRDefault="00926294">
          <w:pPr>
            <w:pStyle w:val="D75760E74407433EAA4ED13F8316A13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36CE2CB3BFA4F2480186506FEAA8E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2A3D15-02CE-4B39-9828-EFDFBA3A6648}"/>
      </w:docPartPr>
      <w:docPartBody>
        <w:p w:rsidR="003E6C01" w:rsidRDefault="00926294">
          <w:pPr>
            <w:pStyle w:val="136CE2CB3BFA4F2480186506FEAA8E8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6C5E69988F34EC4B104CF2E3DCB58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79E038-B557-48DB-8472-4E2CF5DF8DED}"/>
      </w:docPartPr>
      <w:docPartBody>
        <w:p w:rsidR="003E6C01" w:rsidRDefault="00926294">
          <w:pPr>
            <w:pStyle w:val="A6C5E69988F34EC4B104CF2E3DCB587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772E0C1A01C41008D48324A56F1B4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630329-CEFB-4015-9B41-01BA76159660}"/>
      </w:docPartPr>
      <w:docPartBody>
        <w:p w:rsidR="003E6C01" w:rsidRDefault="00926294">
          <w:pPr>
            <w:pStyle w:val="B772E0C1A01C41008D48324A56F1B41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73DFAE8240840148A301C7BC57B78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98D87-D403-49E7-823C-9A481D81F542}"/>
      </w:docPartPr>
      <w:docPartBody>
        <w:p w:rsidR="003E6C01" w:rsidRDefault="00926294">
          <w:pPr>
            <w:pStyle w:val="373DFAE8240840148A301C7BC57B78D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AEE01E68844473FB2B2913DE5E2B2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DE976F-39D0-4EB4-8ADB-2E6C25D91512}"/>
      </w:docPartPr>
      <w:docPartBody>
        <w:p w:rsidR="003E6C01" w:rsidRDefault="00926294">
          <w:pPr>
            <w:pStyle w:val="EAEE01E68844473FB2B2913DE5E2B2C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 texto.</w:t>
          </w:r>
        </w:p>
      </w:docPartBody>
    </w:docPart>
    <w:docPart>
      <w:docPartPr>
        <w:name w:val="C0C0E9297AEA4FCE83E0F0C46068FF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DA6403-B852-46CA-BCE5-7B3F43730722}"/>
      </w:docPartPr>
      <w:docPartBody>
        <w:p w:rsidR="003E6C01" w:rsidRDefault="00926294">
          <w:pPr>
            <w:pStyle w:val="C0C0E9297AEA4FCE83E0F0C46068FFD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239A23F43D74CC2A57C314F53119F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231C1E-D732-41E4-B9A5-7535935EB609}"/>
      </w:docPartPr>
      <w:docPartBody>
        <w:p w:rsidR="003E6C01" w:rsidRDefault="00926294">
          <w:pPr>
            <w:pStyle w:val="5239A23F43D74CC2A57C314F53119F3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2A83606B114A3DBD249CB0290178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072026-6D10-4478-80FE-11EDABF13042}"/>
      </w:docPartPr>
      <w:docPartBody>
        <w:p w:rsidR="003E6C01" w:rsidRDefault="00926294">
          <w:pPr>
            <w:pStyle w:val="582A83606B114A3DBD249CB02901783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9827ECA95EC495189EDB5B7EB9618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7FAE4D-0ACF-4C7A-AFBD-7FFD1BDDA03C}"/>
      </w:docPartPr>
      <w:docPartBody>
        <w:p w:rsidR="003E6C01" w:rsidRDefault="00926294">
          <w:pPr>
            <w:pStyle w:val="E9827ECA95EC495189EDB5B7EB96185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67A750E9782436C9ACF76ACE3244B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A091FC-B417-42D6-927C-5BE7C1FE2E5F}"/>
      </w:docPartPr>
      <w:docPartBody>
        <w:p w:rsidR="003E6C01" w:rsidRDefault="00926294">
          <w:pPr>
            <w:pStyle w:val="367A750E9782436C9ACF76ACE3244B1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B2AD64B3E734C6DA18BE55713139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6BD932-1969-4AF7-B449-B8B4D879830A}"/>
      </w:docPartPr>
      <w:docPartBody>
        <w:p w:rsidR="003E6C01" w:rsidRDefault="00926294">
          <w:pPr>
            <w:pStyle w:val="AB2AD64B3E734C6DA18BE55713139DE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9E80C1792DB49E3A1D4A6C80ED672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C648DC-BD9C-4732-A896-EA07D0D831E3}"/>
      </w:docPartPr>
      <w:docPartBody>
        <w:p w:rsidR="003E6C01" w:rsidRDefault="00926294">
          <w:pPr>
            <w:pStyle w:val="09E80C1792DB49E3A1D4A6C80ED6727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5989F99884D43E98E28DC247416A7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6AA63D-B86A-4470-8015-199EDF79393D}"/>
      </w:docPartPr>
      <w:docPartBody>
        <w:p w:rsidR="003E6C01" w:rsidRDefault="00926294">
          <w:pPr>
            <w:pStyle w:val="35989F99884D43E98E28DC247416A71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894958D63DC4238A2246A54DF0C31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73716A-F446-4BA1-B160-9437F6D30CFD}"/>
      </w:docPartPr>
      <w:docPartBody>
        <w:p w:rsidR="003E6C01" w:rsidRDefault="00926294">
          <w:pPr>
            <w:pStyle w:val="0894958D63DC4238A2246A54DF0C314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B70F73562784D4EA7414B9BB73600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CE2AF-3846-4329-A199-EAA1677AF0D6}"/>
      </w:docPartPr>
      <w:docPartBody>
        <w:p w:rsidR="003E6C01" w:rsidRDefault="00926294">
          <w:pPr>
            <w:pStyle w:val="4B70F73562784D4EA7414B9BB73600D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82D46D7138314EE9A5915BED150918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55EF04-6B05-479F-AC57-243BA409C981}"/>
      </w:docPartPr>
      <w:docPartBody>
        <w:p w:rsidR="003E6C01" w:rsidRDefault="00926294">
          <w:pPr>
            <w:pStyle w:val="82D46D7138314EE9A5915BED1509186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6CA7BEDD824F07808895B1C7C26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F8D64A-93A1-43CC-A1BD-F6CCFDA2F06C}"/>
      </w:docPartPr>
      <w:docPartBody>
        <w:p w:rsidR="003E6C01" w:rsidRDefault="00926294">
          <w:pPr>
            <w:pStyle w:val="AB6CA7BEDD824F07808895B1C7C261B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91ED2B2365844C7B2DDDF9628B5B3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A0765C-C3E3-4FFC-AD08-BDAA3FCBF00C}"/>
      </w:docPartPr>
      <w:docPartBody>
        <w:p w:rsidR="003E6C01" w:rsidRDefault="00926294">
          <w:pPr>
            <w:pStyle w:val="B91ED2B2365844C7B2DDDF9628B5B3D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817E9ED576C4B3891988491DBD15A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10E51E-C6D8-4F4A-B1A0-0AA70E0D094E}"/>
      </w:docPartPr>
      <w:docPartBody>
        <w:p w:rsidR="003E6C01" w:rsidRDefault="00926294">
          <w:pPr>
            <w:pStyle w:val="6817E9ED576C4B3891988491DBD15A9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387BBDDF8F54203BF1ECC2062F6D6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F2FD38-2BD6-4098-8F59-A29E0E5B6897}"/>
      </w:docPartPr>
      <w:docPartBody>
        <w:p w:rsidR="003E6C01" w:rsidRDefault="00926294">
          <w:pPr>
            <w:pStyle w:val="F387BBDDF8F54203BF1ECC2062F6D64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926937FA814CB5B46BFD445C6207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5E1062-F131-4537-AB89-295B78804E5C}"/>
      </w:docPartPr>
      <w:docPartBody>
        <w:p w:rsidR="003E6C01" w:rsidRDefault="00926294">
          <w:pPr>
            <w:pStyle w:val="FA926937FA814CB5B46BFD445C62073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2BC9A57818E4D7A9DF24EA381631B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4CBC55-0D39-49CD-BDF2-986329331FCD}"/>
      </w:docPartPr>
      <w:docPartBody>
        <w:p w:rsidR="003E6C01" w:rsidRDefault="00926294">
          <w:pPr>
            <w:pStyle w:val="72BC9A57818E4D7A9DF24EA381631B5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3C6965A0D82461A9E646717BFB365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BE4EC5-0BA2-40A2-8C56-13A33EE1647D}"/>
      </w:docPartPr>
      <w:docPartBody>
        <w:p w:rsidR="003E6C01" w:rsidRDefault="00926294">
          <w:pPr>
            <w:pStyle w:val="33C6965A0D82461A9E646717BFB365A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DD7D7EE8B614A71A9F12E2A4DCC55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2DC12-4B81-42DC-8541-E4F11A3E8FF3}"/>
      </w:docPartPr>
      <w:docPartBody>
        <w:p w:rsidR="003E6C01" w:rsidRDefault="00926294">
          <w:pPr>
            <w:pStyle w:val="5DD7D7EE8B614A71A9F12E2A4DCC554E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91D534DA394DFD913FAAE41FF317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3D1043-824E-418A-A747-C65BD8EC748D}"/>
      </w:docPartPr>
      <w:docPartBody>
        <w:p w:rsidR="003E6C01" w:rsidRDefault="00926294">
          <w:pPr>
            <w:pStyle w:val="4891D534DA394DFD913FAAE41FF317C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36427314A284BEAA5DE6AAD53508C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7ABB6D-1DF7-4909-B740-06D1A6A57B0E}"/>
      </w:docPartPr>
      <w:docPartBody>
        <w:p w:rsidR="003E6C01" w:rsidRDefault="00926294">
          <w:pPr>
            <w:pStyle w:val="D36427314A284BEAA5DE6AAD53508CF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4CC47F654DA4D7689346150F477DD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79CBE2-CAE4-4A56-88CF-7C5324D09C70}"/>
      </w:docPartPr>
      <w:docPartBody>
        <w:p w:rsidR="003E6C01" w:rsidRDefault="00926294">
          <w:pPr>
            <w:pStyle w:val="B4CC47F654DA4D7689346150F477DDA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26E064175BB46CAA9A9A87F8A4B7D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4CC127-3C0B-4D00-9D24-599C27F5890C}"/>
      </w:docPartPr>
      <w:docPartBody>
        <w:p w:rsidR="003E6C01" w:rsidRDefault="00926294">
          <w:pPr>
            <w:pStyle w:val="B26E064175BB46CAA9A9A87F8A4B7DD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40CD1761DB348688B5B42386994E3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82578D-85C2-4789-8FCB-6800C60DD09C}"/>
      </w:docPartPr>
      <w:docPartBody>
        <w:p w:rsidR="003E6C01" w:rsidRDefault="00926294">
          <w:pPr>
            <w:pStyle w:val="A40CD1761DB348688B5B42386994E39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522212F6F134E14A22E6EB7EC3CB4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1A8BDC-A5E8-4859-82E6-00B504FEFB26}"/>
      </w:docPartPr>
      <w:docPartBody>
        <w:p w:rsidR="003E6C01" w:rsidRDefault="00926294">
          <w:pPr>
            <w:pStyle w:val="3522212F6F134E14A22E6EB7EC3CB4A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4B9636B18664A2792B78E83857038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FA82A7-353A-414F-8C11-0CD1CDAD8D79}"/>
      </w:docPartPr>
      <w:docPartBody>
        <w:p w:rsidR="003E6C01" w:rsidRDefault="00926294">
          <w:pPr>
            <w:pStyle w:val="34B9636B18664A2792B78E83857038E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B981A94FAF43C88EC432AEA291C5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C46525-C72E-412D-8EE5-7835F4854E30}"/>
      </w:docPartPr>
      <w:docPartBody>
        <w:p w:rsidR="003E6C01" w:rsidRDefault="00926294">
          <w:pPr>
            <w:pStyle w:val="16B981A94FAF43C88EC432AEA291C52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EFE39F572040CBA2E58BABDCC61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8288E4-DACE-48A8-AA24-D99BBBBEE79F}"/>
      </w:docPartPr>
      <w:docPartBody>
        <w:p w:rsidR="003E6C01" w:rsidRDefault="00926294">
          <w:pPr>
            <w:pStyle w:val="DFEFE39F572040CBA2E58BABDCC611D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41E73662A2D43FF8D4741A7F43C10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554871-B0AF-4120-B84A-892B03122EC4}"/>
      </w:docPartPr>
      <w:docPartBody>
        <w:p w:rsidR="003E6C01" w:rsidRDefault="00926294">
          <w:pPr>
            <w:pStyle w:val="541E73662A2D43FF8D4741A7F43C10B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EF766278FB04506AF4624A32FE97B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AACD13-ED67-47BD-B84C-AC851F677BDF}"/>
      </w:docPartPr>
      <w:docPartBody>
        <w:p w:rsidR="003E6C01" w:rsidRDefault="00926294">
          <w:pPr>
            <w:pStyle w:val="0EF766278FB04506AF4624A32FE97B1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4319FCF4E9F4339B68F94523D7BBD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A307B0-1CF2-4041-BE42-1DFE163ED864}"/>
      </w:docPartPr>
      <w:docPartBody>
        <w:p w:rsidR="003E6C01" w:rsidRDefault="00926294">
          <w:pPr>
            <w:pStyle w:val="24319FCF4E9F4339B68F94523D7BBDF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55980413F1A4A6AA4674F5D798C56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959043-F1CD-4199-936D-2DB4D4E38DD6}"/>
      </w:docPartPr>
      <w:docPartBody>
        <w:p w:rsidR="003E6C01" w:rsidRDefault="00926294">
          <w:pPr>
            <w:pStyle w:val="055980413F1A4A6AA4674F5D798C567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90610586452147EA851DADCB7E3ED7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9954C1-1D45-4AE8-87DC-8537B34419CC}"/>
      </w:docPartPr>
      <w:docPartBody>
        <w:p w:rsidR="003E6C01" w:rsidRDefault="00926294">
          <w:pPr>
            <w:pStyle w:val="90610586452147EA851DADCB7E3ED76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54A1520CCF1406898404B305701E5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76DFC5-8EEE-4DEE-AFC1-93532958A041}"/>
      </w:docPartPr>
      <w:docPartBody>
        <w:p w:rsidR="003E6C01" w:rsidRDefault="00926294">
          <w:pPr>
            <w:pStyle w:val="554A1520CCF1406898404B305701E58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15C10645696485AB9988CE122859B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8A169F-6A15-4D52-8404-715F6D73A7C0}"/>
      </w:docPartPr>
      <w:docPartBody>
        <w:p w:rsidR="003E6C01" w:rsidRDefault="00926294">
          <w:pPr>
            <w:pStyle w:val="915C10645696485AB9988CE122859B7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97668A12559415994FCF85DFC7B24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AAFB95-1742-4448-8F07-03B6DEDC4443}"/>
      </w:docPartPr>
      <w:docPartBody>
        <w:p w:rsidR="003E6C01" w:rsidRDefault="00926294">
          <w:pPr>
            <w:pStyle w:val="097668A12559415994FCF85DFC7B249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03E76077ADA4E4B93ABCF3DA84345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13C6E9-3A65-4DAE-BE43-AA89FA7A2459}"/>
      </w:docPartPr>
      <w:docPartBody>
        <w:p w:rsidR="003E6C01" w:rsidRDefault="00926294">
          <w:pPr>
            <w:pStyle w:val="D03E76077ADA4E4B93ABCF3DA843458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A4CEA88F3304CBAA8FCFFBCFB476B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E8D038-A4CB-42FF-BDAF-F746222E97DE}"/>
      </w:docPartPr>
      <w:docPartBody>
        <w:p w:rsidR="003E6C01" w:rsidRDefault="00926294">
          <w:pPr>
            <w:pStyle w:val="DA4CEA88F3304CBAA8FCFFBCFB476BF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D3831262B3C4D8C8881A3421F99A0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DA7E9D-F049-46D5-B343-0D116672FAD5}"/>
      </w:docPartPr>
      <w:docPartBody>
        <w:p w:rsidR="003E6C01" w:rsidRDefault="00926294">
          <w:pPr>
            <w:pStyle w:val="BD3831262B3C4D8C8881A3421F99A0F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400633156FA541D5A7FB7C6C53BFD2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E0071F-719A-46E2-B8D1-9DD9C5D551E3}"/>
      </w:docPartPr>
      <w:docPartBody>
        <w:p w:rsidR="003E6C01" w:rsidRDefault="00926294">
          <w:pPr>
            <w:pStyle w:val="400633156FA541D5A7FB7C6C53BFD2D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FAFC59743164394B5D81BD0D98151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765F5B-DE68-4CA1-9C51-7DF2CB06E7E0}"/>
      </w:docPartPr>
      <w:docPartBody>
        <w:p w:rsidR="003E6C01" w:rsidRDefault="00926294">
          <w:pPr>
            <w:pStyle w:val="3FAFC59743164394B5D81BD0D981510C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3A46D22F3FE4FB988727AF0DC534A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C1D163-0812-40EC-8F9B-EF5985E96DF4}"/>
      </w:docPartPr>
      <w:docPartBody>
        <w:p w:rsidR="003E6C01" w:rsidRDefault="00926294">
          <w:pPr>
            <w:pStyle w:val="E3A46D22F3FE4FB988727AF0DC534AA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CE6A994318445B9CC5B2D7BBD636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1AD91A-A9F9-4F9A-A449-94F02F532CE9}"/>
      </w:docPartPr>
      <w:docPartBody>
        <w:p w:rsidR="003E6C01" w:rsidRDefault="00926294">
          <w:pPr>
            <w:pStyle w:val="FACE6A994318445B9CC5B2D7BBD6360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ADE4ADC174C431C967A0365DA9670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9723AA-EC3E-49AD-A1B3-F08DBE6B2B53}"/>
      </w:docPartPr>
      <w:docPartBody>
        <w:p w:rsidR="003E6C01" w:rsidRDefault="00926294">
          <w:pPr>
            <w:pStyle w:val="DADE4ADC174C431C967A0365DA96707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6B8D6EC960F467C87853864DC92DE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CF3B3F-39D2-4AA0-AD08-A518E22D09E0}"/>
      </w:docPartPr>
      <w:docPartBody>
        <w:p w:rsidR="003E6C01" w:rsidRDefault="00926294">
          <w:pPr>
            <w:pStyle w:val="D6B8D6EC960F467C87853864DC92DE6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B8F7BCAA77D476184EBE4D2E0AA5D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4C78A8-62DF-473D-8F16-AABF680B7B7F}"/>
      </w:docPartPr>
      <w:docPartBody>
        <w:p w:rsidR="003E6C01" w:rsidRDefault="00926294">
          <w:pPr>
            <w:pStyle w:val="CB8F7BCAA77D476184EBE4D2E0AA5DB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7F12AFBB42D4CA185ED327CE3D688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42EB5-2EE7-432C-BDD6-08F89B97DCD1}"/>
      </w:docPartPr>
      <w:docPartBody>
        <w:p w:rsidR="003E6C01" w:rsidRDefault="00926294">
          <w:pPr>
            <w:pStyle w:val="67F12AFBB42D4CA185ED327CE3D688B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5AB56B2DC41B42508DAD3EA8342A18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A97A25-5577-46E1-ADAB-AEBFE835FDED}"/>
      </w:docPartPr>
      <w:docPartBody>
        <w:p w:rsidR="003E6C01" w:rsidRDefault="00926294">
          <w:pPr>
            <w:pStyle w:val="5AB56B2DC41B42508DAD3EA8342A182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5C2768AD314CB2978824A3D2670A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E209E8-CD46-4254-8881-8D64F788FA9D}"/>
      </w:docPartPr>
      <w:docPartBody>
        <w:p w:rsidR="003E6C01" w:rsidRDefault="00926294">
          <w:pPr>
            <w:pStyle w:val="BE5C2768AD314CB2978824A3D2670A7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37220E2E51C4A66A66EEBAC8C67C2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CC6CDF-79A8-4C5E-99FC-662C93CCB71D}"/>
      </w:docPartPr>
      <w:docPartBody>
        <w:p w:rsidR="003E6C01" w:rsidRDefault="00926294">
          <w:pPr>
            <w:pStyle w:val="937220E2E51C4A66A66EEBAC8C67C2D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1C5A26F271C4FCDBB9728763F26E7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CCA5F-045F-45B6-906A-12ED1D5276F0}"/>
      </w:docPartPr>
      <w:docPartBody>
        <w:p w:rsidR="003E6C01" w:rsidRDefault="00926294">
          <w:pPr>
            <w:pStyle w:val="91C5A26F271C4FCDBB9728763F26E7D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1FEC334DD7485496AE23B2577F70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77DE4E-0E87-4249-9370-CD08AF780FF4}"/>
      </w:docPartPr>
      <w:docPartBody>
        <w:p w:rsidR="003E6C01" w:rsidRDefault="00926294">
          <w:pPr>
            <w:pStyle w:val="651FEC334DD7485496AE23B2577F70A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C1BA26B8D0048318642AA2499C609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963FDA-54CD-449A-9E7D-4A25581AAA4F}"/>
      </w:docPartPr>
      <w:docPartBody>
        <w:p w:rsidR="003E6C01" w:rsidRDefault="00926294">
          <w:pPr>
            <w:pStyle w:val="CC1BA26B8D0048318642AA2499C6097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DC1AE9A80234E948382CBA2890567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C1C5F4-34EF-420A-B920-95019839A600}"/>
      </w:docPartPr>
      <w:docPartBody>
        <w:p w:rsidR="003E6C01" w:rsidRDefault="00926294">
          <w:pPr>
            <w:pStyle w:val="FDC1AE9A80234E948382CBA28905679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54A552AA094B5ABF34A79F7528AF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07A6CA-431C-4790-9038-9BF87B3CC972}"/>
      </w:docPartPr>
      <w:docPartBody>
        <w:p w:rsidR="003E6C01" w:rsidRDefault="00926294">
          <w:pPr>
            <w:pStyle w:val="AB54A552AA094B5ABF34A79F7528AF8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2795E61CDC3D4AB4A09D6E75F7AA55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6A398-6E8C-43A5-A9EA-2A7150536626}"/>
      </w:docPartPr>
      <w:docPartBody>
        <w:p w:rsidR="003E6C01" w:rsidRDefault="00926294">
          <w:pPr>
            <w:pStyle w:val="2795E61CDC3D4AB4A09D6E75F7AA555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6B4507C6DC4A54871AEDD50CED1E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64D3C1-2B6C-42EC-9C1D-5CEE91DAAD21}"/>
      </w:docPartPr>
      <w:docPartBody>
        <w:p w:rsidR="003E6C01" w:rsidRDefault="00926294">
          <w:pPr>
            <w:pStyle w:val="476B4507C6DC4A54871AEDD50CED1E0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C0C610C0BE46B885B33A883E05C5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30AD03-9514-414A-B8C2-29045A9A9480}"/>
      </w:docPartPr>
      <w:docPartBody>
        <w:p w:rsidR="003E6C01" w:rsidRDefault="00926294">
          <w:pPr>
            <w:pStyle w:val="F6C0C610C0BE46B885B33A883E05C59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C2BC0C45B2401890B67531EEF837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A8793A-D823-44A4-A037-B9E47911E42D}"/>
      </w:docPartPr>
      <w:docPartBody>
        <w:p w:rsidR="003E6C01" w:rsidRDefault="00926294">
          <w:pPr>
            <w:pStyle w:val="FAC2BC0C45B2401890B67531EEF837F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4A904D223BD4C0FAB482CDE4D2DEF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78ED62-8694-4E7E-9C6B-A12A61429436}"/>
      </w:docPartPr>
      <w:docPartBody>
        <w:p w:rsidR="003E6C01" w:rsidRDefault="00926294">
          <w:pPr>
            <w:pStyle w:val="A4A904D223BD4C0FAB482CDE4D2DEF1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7842706599B4511A8ABC49164798C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B4F679-B8C6-4750-A03B-DD9624DCCED7}"/>
      </w:docPartPr>
      <w:docPartBody>
        <w:p w:rsidR="003E6C01" w:rsidRDefault="00926294">
          <w:pPr>
            <w:pStyle w:val="77842706599B4511A8ABC49164798C6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0ECFB9F71814FB697347B89BC963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4D2AEC-3F07-4E4A-B9FD-A182140AF028}"/>
      </w:docPartPr>
      <w:docPartBody>
        <w:p w:rsidR="003E6C01" w:rsidRDefault="00926294">
          <w:pPr>
            <w:pStyle w:val="70ECFB9F71814FB697347B89BC9634A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A04C22C84D4E7398EBC126E06BE6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BCA73C-1E84-4E4F-9844-001B0210057B}"/>
      </w:docPartPr>
      <w:docPartBody>
        <w:p w:rsidR="003E6C01" w:rsidRDefault="00926294">
          <w:pPr>
            <w:pStyle w:val="C9A04C22C84D4E7398EBC126E06BE61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1969925D4A1742F0984E1DA07B3EF6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41E863-6CB8-4F90-814B-B3D5D757378B}"/>
      </w:docPartPr>
      <w:docPartBody>
        <w:p w:rsidR="003E6C01" w:rsidRDefault="00926294">
          <w:pPr>
            <w:pStyle w:val="1969925D4A1742F0984E1DA07B3EF68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FFFB97B8B4C41E1A0B5298963ED5F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99266-B909-46A3-80FA-F0CAA2719721}"/>
      </w:docPartPr>
      <w:docPartBody>
        <w:p w:rsidR="003E6C01" w:rsidRDefault="00926294">
          <w:pPr>
            <w:pStyle w:val="0FFFB97B8B4C41E1A0B5298963ED5F4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BA3E1E63C4440ECB9C11563F883B1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CB28D1-F0EC-4CE8-948D-59A3B0C8D70F}"/>
      </w:docPartPr>
      <w:docPartBody>
        <w:p w:rsidR="003E6C01" w:rsidRDefault="00926294">
          <w:pPr>
            <w:pStyle w:val="9BA3E1E63C4440ECB9C11563F883B17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68DCB4DE94D45C889D4A5C75E0F95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052995-5B02-4E93-9694-94F26CC14F86}"/>
      </w:docPartPr>
      <w:docPartBody>
        <w:p w:rsidR="003E6C01" w:rsidRDefault="00926294">
          <w:pPr>
            <w:pStyle w:val="868DCB4DE94D45C889D4A5C75E0F95A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3D00F25930E4A4D8C8D840044E92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276E44-0A27-40BD-9507-15A157EF8D34}"/>
      </w:docPartPr>
      <w:docPartBody>
        <w:p w:rsidR="003E6C01" w:rsidRDefault="00926294">
          <w:pPr>
            <w:pStyle w:val="33D00F25930E4A4D8C8D840044E9282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84298D328348AD8266F9D1F0D93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42F71D-5512-45F0-8594-71825DFC237B}"/>
      </w:docPartPr>
      <w:docPartBody>
        <w:p w:rsidR="003E6C01" w:rsidRDefault="00926294">
          <w:pPr>
            <w:pStyle w:val="FF84298D328348AD8266F9D1F0D93E6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E6B4C68BC864B4ABB4A837828827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46C8EC-0E90-4D13-B586-41966AA56861}"/>
      </w:docPartPr>
      <w:docPartBody>
        <w:p w:rsidR="003E6C01" w:rsidRDefault="00926294">
          <w:pPr>
            <w:pStyle w:val="CE6B4C68BC864B4ABB4A83782882725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AD8C75D29F140E3A78D7A077DF590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8A8C19-930A-40A7-B074-92870AB3B963}"/>
      </w:docPartPr>
      <w:docPartBody>
        <w:p w:rsidR="003E6C01" w:rsidRDefault="00926294">
          <w:pPr>
            <w:pStyle w:val="EAD8C75D29F140E3A78D7A077DF5903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E4E14D5B95C44C018524786359C09F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A914ED-CEE1-4E2F-B2AD-EF61C3E6B1B1}"/>
      </w:docPartPr>
      <w:docPartBody>
        <w:p w:rsidR="003E6C01" w:rsidRDefault="00926294">
          <w:pPr>
            <w:pStyle w:val="E4E14D5B95C44C018524786359C09F2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26722E91CF943D5869EDAA0B33C10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BB4BBF-808B-4A1B-AA01-B223A08F0320}"/>
      </w:docPartPr>
      <w:docPartBody>
        <w:p w:rsidR="003E6C01" w:rsidRDefault="00926294">
          <w:pPr>
            <w:pStyle w:val="E26722E91CF943D5869EDAA0B33C10D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42C08C97EF4DF892462E981BD293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90BB86-A0A1-4CBC-974F-6BF4AE8AC75F}"/>
      </w:docPartPr>
      <w:docPartBody>
        <w:p w:rsidR="003E6C01" w:rsidRDefault="00926294">
          <w:pPr>
            <w:pStyle w:val="6D42C08C97EF4DF892462E981BD2932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3B50E31598647619158AFE7F61F64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D0A84B-D152-46FF-8BA7-B01C606E9B10}"/>
      </w:docPartPr>
      <w:docPartBody>
        <w:p w:rsidR="003E6C01" w:rsidRDefault="00926294">
          <w:pPr>
            <w:pStyle w:val="83B50E31598647619158AFE7F61F645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3DE531B29AA431DA93595BFA221E8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BB8221-0168-4510-A40E-E29557EA84E8}"/>
      </w:docPartPr>
      <w:docPartBody>
        <w:p w:rsidR="003E6C01" w:rsidRDefault="00926294">
          <w:pPr>
            <w:pStyle w:val="43DE531B29AA431DA93595BFA221E80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5A6A63A6D9F4E46BF9F8A92231D9F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2FAF9-CFCB-4CAE-9B29-F9C88554326C}"/>
      </w:docPartPr>
      <w:docPartBody>
        <w:p w:rsidR="003E6C01" w:rsidRDefault="00926294">
          <w:pPr>
            <w:pStyle w:val="B5A6A63A6D9F4E46BF9F8A92231D9F6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AE2C623695640BD994A14E7B7A57D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C985BA-03B9-4AD9-8BDF-4684C3D276FF}"/>
      </w:docPartPr>
      <w:docPartBody>
        <w:p w:rsidR="003E6C01" w:rsidRDefault="00926294">
          <w:pPr>
            <w:pStyle w:val="3AE2C623695640BD994A14E7B7A57D3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208FDAE4A54EB59C5F3C4C02E9A8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CEBA6E-3B8D-4346-9CFD-62538FB271CF}"/>
      </w:docPartPr>
      <w:docPartBody>
        <w:p w:rsidR="003E6C01" w:rsidRDefault="00926294">
          <w:pPr>
            <w:pStyle w:val="A5208FDAE4A54EB59C5F3C4C02E9A84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791FF5B065D34C3FB8B4DD95A946B5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6F26F9-51C8-4475-8DAE-8DADD0E305B3}"/>
      </w:docPartPr>
      <w:docPartBody>
        <w:p w:rsidR="003E6C01" w:rsidRDefault="00926294">
          <w:pPr>
            <w:pStyle w:val="791FF5B065D34C3FB8B4DD95A946B58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A494E475CA4840B0C4BCCF3E9386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D50CA9-FEEB-41A0-863F-0369E69E1A62}"/>
      </w:docPartPr>
      <w:docPartBody>
        <w:p w:rsidR="003E6C01" w:rsidRDefault="00926294">
          <w:pPr>
            <w:pStyle w:val="85A494E475CA4840B0C4BCCF3E93860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ABAD51F4AD04BE29C656F96ECAFD3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31AD77-70B6-463D-A7E7-E4A33A35FC27}"/>
      </w:docPartPr>
      <w:docPartBody>
        <w:p w:rsidR="003E6C01" w:rsidRDefault="00926294">
          <w:pPr>
            <w:pStyle w:val="CABAD51F4AD04BE29C656F96ECAFD3F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938A5BBBAF241DA940BB70E0281AF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8D64EE-B466-4DDC-AEBF-71A4C49EC443}"/>
      </w:docPartPr>
      <w:docPartBody>
        <w:p w:rsidR="003E6C01" w:rsidRDefault="00926294">
          <w:pPr>
            <w:pStyle w:val="7938A5BBBAF241DA940BB70E0281AF9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8A49B9D41454789A1161F670E99DF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25422B-883B-474A-8F6D-85662C5B6F2A}"/>
      </w:docPartPr>
      <w:docPartBody>
        <w:p w:rsidR="003E6C01" w:rsidRDefault="00926294">
          <w:pPr>
            <w:pStyle w:val="78A49B9D41454789A1161F670E99DFD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F6B192F71D342C89B76159B6BE71E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28C30-3730-4FB3-BD93-7D135AAC78F7}"/>
      </w:docPartPr>
      <w:docPartBody>
        <w:p w:rsidR="003E6C01" w:rsidRDefault="00926294">
          <w:pPr>
            <w:pStyle w:val="4F6B192F71D342C89B76159B6BE71E5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7345CC71E2C4428A3EF57C3DF0783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4DE2A0-7E5E-4321-96E3-7C0C45CD1227}"/>
      </w:docPartPr>
      <w:docPartBody>
        <w:p w:rsidR="003E6C01" w:rsidRDefault="00926294">
          <w:pPr>
            <w:pStyle w:val="D7345CC71E2C4428A3EF57C3DF07831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76314B693648E8BAD1AA1F93ED08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6692B-6FE7-40F2-A557-7F3056EAD084}"/>
      </w:docPartPr>
      <w:docPartBody>
        <w:p w:rsidR="003E6C01" w:rsidRDefault="00926294">
          <w:pPr>
            <w:pStyle w:val="D976314B693648E8BAD1AA1F93ED08B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20"/>
              <w:szCs w:val="32"/>
            </w:rPr>
            <w:t>Clique ou toque aqui para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20"/>
              <w:szCs w:val="32"/>
            </w:rPr>
            <w:t xml:space="preserve"> inserir o texto.</w:t>
          </w:r>
        </w:p>
      </w:docPartBody>
    </w:docPart>
    <w:docPart>
      <w:docPartPr>
        <w:name w:val="CA236701C57D420CBE9F3157EADADC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47622D-58D6-4BEC-8ECF-D1116E475714}"/>
      </w:docPartPr>
      <w:docPartBody>
        <w:p w:rsidR="003E6C01" w:rsidRDefault="00926294">
          <w:pPr>
            <w:pStyle w:val="CA236701C57D420CBE9F3157EADADC8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04C8B649FB1485F83A2C08B038CDF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0A713B-FC39-44EB-B00A-E5C08ECF32A6}"/>
      </w:docPartPr>
      <w:docPartBody>
        <w:p w:rsidR="003E6C01" w:rsidRDefault="00926294">
          <w:pPr>
            <w:pStyle w:val="A04C8B649FB1485F83A2C08B038CDFA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4C83BA03F3404BB54AFF69F08D7F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230806-B6E8-4E50-BD1A-8CDDC35C0A91}"/>
      </w:docPartPr>
      <w:docPartBody>
        <w:p w:rsidR="003E6C01" w:rsidRDefault="00926294">
          <w:pPr>
            <w:pStyle w:val="174C83BA03F3404BB54AFF69F08D7FC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CE07DF833264D469D6F3E3E9F028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2A34D7-B911-4BA7-BF27-07D9FACE59F3}"/>
      </w:docPartPr>
      <w:docPartBody>
        <w:p w:rsidR="003E6C01" w:rsidRDefault="00926294">
          <w:pPr>
            <w:pStyle w:val="0CE07DF833264D469D6F3E3E9F02868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5B0734A65F4262A7F3A5B4A58D9C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03204F-6F94-4767-8275-FB4E05AB6B54}"/>
      </w:docPartPr>
      <w:docPartBody>
        <w:p w:rsidR="003E6C01" w:rsidRDefault="00926294">
          <w:pPr>
            <w:pStyle w:val="8E5B0734A65F4262A7F3A5B4A58D9CA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FEE28A9FE77435188DF6C83DBB5FD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F425E1-04DE-44F1-B295-B20709A7F3D0}"/>
      </w:docPartPr>
      <w:docPartBody>
        <w:p w:rsidR="003E6C01" w:rsidRDefault="00926294">
          <w:pPr>
            <w:pStyle w:val="3FEE28A9FE77435188DF6C83DBB5FD7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FADE0F2474846C68A41CECFD085D9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589EE8-9836-4A15-BC17-C4778F2711E2}"/>
      </w:docPartPr>
      <w:docPartBody>
        <w:p w:rsidR="003E6C01" w:rsidRDefault="00926294">
          <w:pPr>
            <w:pStyle w:val="7FADE0F2474846C68A41CECFD085D9C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11AC02F84094FC7826FF12779E4E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575E02-0202-4AE7-B2E3-CC7603FA7F61}"/>
      </w:docPartPr>
      <w:docPartBody>
        <w:p w:rsidR="003E6C01" w:rsidRDefault="00926294">
          <w:pPr>
            <w:pStyle w:val="311AC02F84094FC7826FF12779E4E29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D7944BF90504625A112D06471BE6A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E29AF0-C0D6-4E30-A281-942852323453}"/>
      </w:docPartPr>
      <w:docPartBody>
        <w:p w:rsidR="003E6C01" w:rsidRDefault="00926294">
          <w:pPr>
            <w:pStyle w:val="8D7944BF90504625A112D06471BE6A5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CA8EC0C9F13493CB9D283CD65CE40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EF49E0-2BE3-4E64-AA02-E881263FB8A3}"/>
      </w:docPartPr>
      <w:docPartBody>
        <w:p w:rsidR="003E6C01" w:rsidRDefault="00926294">
          <w:pPr>
            <w:pStyle w:val="FCA8EC0C9F13493CB9D283CD65CE406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aqui para digitar texto.</w:t>
          </w:r>
        </w:p>
      </w:docPartBody>
    </w:docPart>
    <w:docPart>
      <w:docPartPr>
        <w:name w:val="1926511B86F84CCF9C478511198B5C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66D4DD-E88B-4E10-B5A4-AB27959AB2CA}"/>
      </w:docPartPr>
      <w:docPartBody>
        <w:p w:rsidR="003E6C01" w:rsidRDefault="00926294">
          <w:pPr>
            <w:pStyle w:val="1926511B86F84CCF9C478511198B5CE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85491BF026C437AA8C98B00F4C253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C3D2E1-97C3-4ED5-B8ED-3391817A52B0}"/>
      </w:docPartPr>
      <w:docPartBody>
        <w:p w:rsidR="003E6C01" w:rsidRDefault="00926294">
          <w:pPr>
            <w:pStyle w:val="385491BF026C437AA8C98B00F4C2531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09A59EEACAC4C6284157CD2DDB55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A95558-191A-43C6-AFE0-E72490291B5A}"/>
      </w:docPartPr>
      <w:docPartBody>
        <w:p w:rsidR="003E6C01" w:rsidRDefault="00926294">
          <w:pPr>
            <w:pStyle w:val="809A59EEACAC4C6284157CD2DDB557B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309EDDA0E664975A5D577706216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F946C8-7D17-43A5-B4D2-D7433791CA50}"/>
      </w:docPartPr>
      <w:docPartBody>
        <w:p w:rsidR="003E6C01" w:rsidRDefault="00926294">
          <w:pPr>
            <w:pStyle w:val="4309EDDA0E664975A5D577706216A92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74D559E845A421E8690C0D104F706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1D2502-BA10-4EE1-9A5C-30A26DF60781}"/>
      </w:docPartPr>
      <w:docPartBody>
        <w:p w:rsidR="003E6C01" w:rsidRDefault="00926294">
          <w:pPr>
            <w:pStyle w:val="C74D559E845A421E8690C0D104F7060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D23C7AAE235475C91E395709946CE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3D819B-BE19-4AF4-809A-8CB7CE80F3AC}"/>
      </w:docPartPr>
      <w:docPartBody>
        <w:p w:rsidR="003E6C01" w:rsidRDefault="00926294">
          <w:pPr>
            <w:pStyle w:val="3D23C7AAE235475C91E395709946CE4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FECABFD3D3449089AD19C6B37F528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A7B4D7-9983-49DF-A1D8-E85C7BF61EEA}"/>
      </w:docPartPr>
      <w:docPartBody>
        <w:p w:rsidR="003E6C01" w:rsidRDefault="00926294">
          <w:pPr>
            <w:pStyle w:val="6FECABFD3D3449089AD19C6B37F528B8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211F6BFAA8349789EF475D1830B5D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A01D53-7264-466B-9A47-EC8580582D4F}"/>
      </w:docPartPr>
      <w:docPartBody>
        <w:p w:rsidR="003E6C01" w:rsidRDefault="00926294">
          <w:pPr>
            <w:pStyle w:val="1211F6BFAA8349789EF475D1830B5D4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BE60A08A23D4BE385160DA0A2C8E2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A5D665-F4B8-439F-9480-CACB823D6426}"/>
      </w:docPartPr>
      <w:docPartBody>
        <w:p w:rsidR="003E6C01" w:rsidRDefault="00926294">
          <w:pPr>
            <w:pStyle w:val="0BE60A08A23D4BE385160DA0A2C8E2F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8E948CD43AC4F10A967DA5AC50865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25F730-2166-4DA4-9C7E-CFB1336C6315}"/>
      </w:docPartPr>
      <w:docPartBody>
        <w:p w:rsidR="003E6C01" w:rsidRDefault="00926294">
          <w:pPr>
            <w:pStyle w:val="38E948CD43AC4F10A967DA5AC508651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957649EA96B490AA771F29C0FEB9A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B4FEB5-CD33-4683-A159-80614021BA89}"/>
      </w:docPartPr>
      <w:docPartBody>
        <w:p w:rsidR="003E6C01" w:rsidRDefault="00926294">
          <w:pPr>
            <w:pStyle w:val="B957649EA96B490AA771F29C0FEB9A6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D1F0500A6BD463CAC695482B19E67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35E714-FA76-4DA6-A4F5-01444D8A4BCE}"/>
      </w:docPartPr>
      <w:docPartBody>
        <w:p w:rsidR="003E6C01" w:rsidRDefault="00926294">
          <w:pPr>
            <w:pStyle w:val="CD1F0500A6BD463CAC695482B19E679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F9B791F3EFF409AB9568E9F88F002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CDD433-EAAD-4C59-A094-4F070533D632}"/>
      </w:docPartPr>
      <w:docPartBody>
        <w:p w:rsidR="003E6C01" w:rsidRDefault="00926294">
          <w:pPr>
            <w:pStyle w:val="8F9B791F3EFF409AB9568E9F88F002F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9A19F92F5849D99FE4904939314F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22A368-3363-45D8-9ABB-1DE607BB8DB4}"/>
      </w:docPartPr>
      <w:docPartBody>
        <w:p w:rsidR="003E6C01" w:rsidRDefault="00926294">
          <w:pPr>
            <w:pStyle w:val="C69A19F92F5849D99FE4904939314F3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D15273BC53B46CDA83374BB31135B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4C6E7-EACA-4640-B5C8-D101401C57AD}"/>
      </w:docPartPr>
      <w:docPartBody>
        <w:p w:rsidR="003E6C01" w:rsidRDefault="00926294">
          <w:pPr>
            <w:pStyle w:val="9D15273BC53B46CDA83374BB31135BC8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39A94CE778D4A5FBC297931388320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298DD2-5922-463D-8E9C-693303F61696}"/>
      </w:docPartPr>
      <w:docPartBody>
        <w:p w:rsidR="003E6C01" w:rsidRDefault="00926294">
          <w:pPr>
            <w:pStyle w:val="439A94CE778D4A5FBC2979313883207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168E0E6E9649E4873AA3AE1933EA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E34C5F-C06F-4117-90F6-B3AAF60F4093}"/>
      </w:docPartPr>
      <w:docPartBody>
        <w:p w:rsidR="003E6C01" w:rsidRDefault="00926294">
          <w:pPr>
            <w:pStyle w:val="3B168E0E6E9649E4873AA3AE1933EA3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6DF759DD011488CBF2974603F79D2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59EF77-1900-4411-BAC1-CE2416E22AB0}"/>
      </w:docPartPr>
      <w:docPartBody>
        <w:p w:rsidR="003E6C01" w:rsidRDefault="00926294">
          <w:pPr>
            <w:pStyle w:val="C6DF759DD011488CBF2974603F79D20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texto.</w:t>
          </w:r>
        </w:p>
      </w:docPartBody>
    </w:docPart>
    <w:docPart>
      <w:docPartPr>
        <w:name w:val="BCDF92A27BA947A1AD9471C287D761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33344A-EB5A-4BAE-9E17-6F9F30420468}"/>
      </w:docPartPr>
      <w:docPartBody>
        <w:p w:rsidR="003E6C01" w:rsidRDefault="00926294">
          <w:pPr>
            <w:pStyle w:val="BCDF92A27BA947A1AD9471C287D761B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E64A6837999475B9EE6BE2E6F060D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DCB01C-8B57-4DA0-A931-346680C884BC}"/>
      </w:docPartPr>
      <w:docPartBody>
        <w:p w:rsidR="003E6C01" w:rsidRDefault="00926294">
          <w:pPr>
            <w:pStyle w:val="9E64A6837999475B9EE6BE2E6F060D6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FD3073E62CC4632A6BB4284C1D291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95A7A3-863F-4DDB-903C-5DA370CC8894}"/>
      </w:docPartPr>
      <w:docPartBody>
        <w:p w:rsidR="003E6C01" w:rsidRDefault="00926294">
          <w:pPr>
            <w:pStyle w:val="BFD3073E62CC4632A6BB4284C1D2912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50E93D8DE304E02A10E5AE8CCD969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C8A6A5-A2CB-4B73-9CB1-E907C78F2097}"/>
      </w:docPartPr>
      <w:docPartBody>
        <w:p w:rsidR="003E6C01" w:rsidRDefault="00926294">
          <w:pPr>
            <w:pStyle w:val="550E93D8DE304E02A10E5AE8CCD969C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EEFCD1EDE1477CB6E45FA9D3E734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833003-D77C-4F61-BFC5-D43787992ECA}"/>
      </w:docPartPr>
      <w:docPartBody>
        <w:p w:rsidR="003E6C01" w:rsidRDefault="00926294">
          <w:pPr>
            <w:pStyle w:val="BEEEFCD1EDE1477CB6E45FA9D3E734B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4E741F9C19F4377981B6BD3B876BC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A32499-BD78-4440-A278-143AC75BD575}"/>
      </w:docPartPr>
      <w:docPartBody>
        <w:p w:rsidR="003E6C01" w:rsidRDefault="00926294">
          <w:pPr>
            <w:pStyle w:val="04E741F9C19F4377981B6BD3B876BC4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A802350759F49CEBF4C3B8B2B4AD5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A0AD10-FCEA-48F2-89A2-DE4776FAEE2F}"/>
      </w:docPartPr>
      <w:docPartBody>
        <w:p w:rsidR="003E6C01" w:rsidRDefault="00926294">
          <w:pPr>
            <w:pStyle w:val="7A802350759F49CEBF4C3B8B2B4AD5D4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3350D0490CB40D7AE02C7C31AF614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BCFEF3-3E28-4A92-8456-FE279EBEA025}"/>
      </w:docPartPr>
      <w:docPartBody>
        <w:p w:rsidR="003E6C01" w:rsidRDefault="00926294">
          <w:pPr>
            <w:pStyle w:val="C3350D0490CB40D7AE02C7C31AF614C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08CB0E7C6154A12863CB365F99C73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44C2EB-6C1A-4E70-979D-3C2F754E7C01}"/>
      </w:docPartPr>
      <w:docPartBody>
        <w:p w:rsidR="003E6C01" w:rsidRDefault="00926294">
          <w:pPr>
            <w:pStyle w:val="708CB0E7C6154A12863CB365F99C730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FB8B5DEDB9641E9A4A70D0F4028E2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91A6EB-C90F-4482-8416-C13051242BA0}"/>
      </w:docPartPr>
      <w:docPartBody>
        <w:p w:rsidR="003E6C01" w:rsidRDefault="00926294">
          <w:pPr>
            <w:pStyle w:val="EFB8B5DEDB9641E9A4A70D0F4028E24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71AC56A22AE4B548FF562F4590277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4A6623-A8F0-415B-AFE9-98F4CB1D307C}"/>
      </w:docPartPr>
      <w:docPartBody>
        <w:p w:rsidR="003E6C01" w:rsidRDefault="00926294">
          <w:pPr>
            <w:pStyle w:val="871AC56A22AE4B548FF562F4590277B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7BBA7ABDA9F4220A3A4E030E8053C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42DBD0-0140-4743-B739-34AAB56D9040}"/>
      </w:docPartPr>
      <w:docPartBody>
        <w:p w:rsidR="003E6C01" w:rsidRDefault="00926294">
          <w:pPr>
            <w:pStyle w:val="07BBA7ABDA9F4220A3A4E030E8053C3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5FCE93D31284F8285750CD6FC9B10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4AD633-0BB0-4D3C-A232-1A9D108C8CBC}"/>
      </w:docPartPr>
      <w:docPartBody>
        <w:p w:rsidR="003E6C01" w:rsidRDefault="00926294">
          <w:pPr>
            <w:pStyle w:val="D5FCE93D31284F8285750CD6FC9B101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37B1A2DD9274B0789F5C52CF0D7D0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447C7C-2319-468F-BAB2-54BA11499AF1}"/>
      </w:docPartPr>
      <w:docPartBody>
        <w:p w:rsidR="003E6C01" w:rsidRDefault="00926294">
          <w:pPr>
            <w:pStyle w:val="737B1A2DD9274B0789F5C52CF0D7D05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4D0A1C84D174B9D822CF43BDAC6CB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88CC77-4BF8-4D1F-9B07-C3EF91ADCB2B}"/>
      </w:docPartPr>
      <w:docPartBody>
        <w:p w:rsidR="003E6C01" w:rsidRDefault="00926294">
          <w:pPr>
            <w:pStyle w:val="04D0A1C84D174B9D822CF43BDAC6CBA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115BED7C4114B15BA568908975119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988802-E012-4F47-AFA9-775F151C7658}"/>
      </w:docPartPr>
      <w:docPartBody>
        <w:p w:rsidR="003E6C01" w:rsidRDefault="00926294">
          <w:pPr>
            <w:pStyle w:val="6115BED7C4114B15BA568908975119B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C7E058C48D64F73B2CEAEFF07E8C6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6FA6BA-27C7-4D99-BC0E-A554A1F0F11B}"/>
      </w:docPartPr>
      <w:docPartBody>
        <w:p w:rsidR="003E6C01" w:rsidRDefault="00926294">
          <w:pPr>
            <w:pStyle w:val="AC7E058C48D64F73B2CEAEFF07E8C617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FFD664C79B54602A66F35DF59CDAD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97EC58-3489-4F88-86FA-4D0BC5B84966}"/>
      </w:docPartPr>
      <w:docPartBody>
        <w:p w:rsidR="003E6C01" w:rsidRDefault="00926294">
          <w:pPr>
            <w:pStyle w:val="1FFD664C79B54602A66F35DF59CDAD5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E8573A2275F43E4BCE3A2A213A97A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FF02CD-1B3C-4C26-97EA-D6413110779C}"/>
      </w:docPartPr>
      <w:docPartBody>
        <w:p w:rsidR="003E6C01" w:rsidRDefault="00926294">
          <w:pPr>
            <w:pStyle w:val="7E8573A2275F43E4BCE3A2A213A97AC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73BDED0FCA14461C8246C13DA4D2D0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E0B4F8-1712-46E4-A10C-34B6F699560C}"/>
      </w:docPartPr>
      <w:docPartBody>
        <w:p w:rsidR="003E6C01" w:rsidRDefault="00926294">
          <w:pPr>
            <w:pStyle w:val="73BDED0FCA14461C8246C13DA4D2D0F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DC9F381C68F41A2A3EED89DA9EB32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4FCE9A-CB9C-44BC-AFA9-32AB75CE3BBA}"/>
      </w:docPartPr>
      <w:docPartBody>
        <w:p w:rsidR="003E6C01" w:rsidRDefault="00926294">
          <w:pPr>
            <w:pStyle w:val="ADC9F381C68F41A2A3EED89DA9EB328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DFA6BBAA8F64AC987DA5CBBA9D605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10D8DD-4027-41CD-AAED-14D8D439C75A}"/>
      </w:docPartPr>
      <w:docPartBody>
        <w:p w:rsidR="003E6C01" w:rsidRDefault="00926294">
          <w:pPr>
            <w:pStyle w:val="EDFA6BBAA8F64AC987DA5CBBA9D6057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CCB63C7598F4B29B06E1A558AFD2D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4922AC-BD7E-4DF8-AEA8-B94A26B9AFED}"/>
      </w:docPartPr>
      <w:docPartBody>
        <w:p w:rsidR="003E6C01" w:rsidRDefault="00926294">
          <w:pPr>
            <w:pStyle w:val="5CCB63C7598F4B29B06E1A558AFD2D1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6D196215D4B4EC283649CA85DFB93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BF431D-A198-44E2-A88F-CAF829B96C38}"/>
      </w:docPartPr>
      <w:docPartBody>
        <w:p w:rsidR="003E6C01" w:rsidRDefault="00926294">
          <w:pPr>
            <w:pStyle w:val="86D196215D4B4EC283649CA85DFB93A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C96FFBBBE1D43E0A6EE252013B3EF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7D3052-D7D0-4439-8E6B-A5B3289A5629}"/>
      </w:docPartPr>
      <w:docPartBody>
        <w:p w:rsidR="003E6C01" w:rsidRDefault="00926294">
          <w:pPr>
            <w:pStyle w:val="CC96FFBBBE1D43E0A6EE252013B3EF94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CA2F0D32E8146F5AAC7036067A142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DA88E6-7CC9-4F0F-82DC-717E5008BCDA}"/>
      </w:docPartPr>
      <w:docPartBody>
        <w:p w:rsidR="003E6C01" w:rsidRDefault="00926294">
          <w:pPr>
            <w:pStyle w:val="ECA2F0D32E8146F5AAC7036067A1428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F7C7AFFFED6493FA260AB3AC694AE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328EFE-B4FE-482D-9D29-9AA3D08A4321}"/>
      </w:docPartPr>
      <w:docPartBody>
        <w:p w:rsidR="003E6C01" w:rsidRDefault="00926294">
          <w:pPr>
            <w:pStyle w:val="6F7C7AFFFED6493FA260AB3AC694AE08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687151B5CBC4AFDB4F765A2118004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F756EB-014F-4282-815F-ACB453498285}"/>
      </w:docPartPr>
      <w:docPartBody>
        <w:p w:rsidR="003E6C01" w:rsidRDefault="00926294">
          <w:pPr>
            <w:pStyle w:val="C687151B5CBC4AFDB4F765A2118004F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0E16924289DF4103AA8648E2B3C1DC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A37982-7D2D-43B2-B2DB-3DC1079D80A1}"/>
      </w:docPartPr>
      <w:docPartBody>
        <w:p w:rsidR="003E6C01" w:rsidRDefault="00926294">
          <w:pPr>
            <w:pStyle w:val="0E16924289DF4103AA8648E2B3C1DC44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02CB797A8FC4E1799F0FF4DF140C7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1C69B0-6044-483B-815C-AFD615AC2A67}"/>
      </w:docPartPr>
      <w:docPartBody>
        <w:p w:rsidR="003E6C01" w:rsidRDefault="00926294">
          <w:pPr>
            <w:pStyle w:val="A02CB797A8FC4E1799F0FF4DF140C77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2E9CAA846F34010AA89ED8B82594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6A1A66-FFCD-4F0A-B0DC-878C24BB7A3F}"/>
      </w:docPartPr>
      <w:docPartBody>
        <w:p w:rsidR="003E6C01" w:rsidRDefault="00926294">
          <w:pPr>
            <w:pStyle w:val="52E9CAA846F34010AA89ED8B82594CA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8A265CA713E4FA88842127840634E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81A737-7170-48BA-A28A-99686817A2FD}"/>
      </w:docPartPr>
      <w:docPartBody>
        <w:p w:rsidR="003E6C01" w:rsidRDefault="00926294">
          <w:pPr>
            <w:pStyle w:val="88A265CA713E4FA88842127840634EC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7D9D09F0DE046A7B557F4370E0A85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4C2E01-85A7-49BD-B42C-8B7FCD03E03D}"/>
      </w:docPartPr>
      <w:docPartBody>
        <w:p w:rsidR="003E6C01" w:rsidRDefault="00926294">
          <w:pPr>
            <w:pStyle w:val="77D9D09F0DE046A7B557F4370E0A853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4DDB59CB9EC4670BAE8DB0544C15A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C2DB25-BB1A-43F7-84BE-ACE9FC7BF1C7}"/>
      </w:docPartPr>
      <w:docPartBody>
        <w:p w:rsidR="003E6C01" w:rsidRDefault="00926294">
          <w:pPr>
            <w:pStyle w:val="74DDB59CB9EC4670BAE8DB0544C15A6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88E6C453BC44A79BDE32BDF209704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A835ED-275C-40D4-80EB-2B73700399F7}"/>
      </w:docPartPr>
      <w:docPartBody>
        <w:p w:rsidR="003E6C01" w:rsidRDefault="00926294">
          <w:pPr>
            <w:pStyle w:val="B88E6C453BC44A79BDE32BDF2097045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A16A818E4D84D05B9A4ADF140DB76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832E7-7EAD-44E6-ADD2-0450A2858F0D}"/>
      </w:docPartPr>
      <w:docPartBody>
        <w:p w:rsidR="003E6C01" w:rsidRDefault="00926294">
          <w:pPr>
            <w:pStyle w:val="BA16A818E4D84D05B9A4ADF140DB76D9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E7B60F9E3B48089FDB3964D864AC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B0B176-C151-48AF-8018-DA69E45BC1D9}"/>
      </w:docPartPr>
      <w:docPartBody>
        <w:p w:rsidR="003E6C01" w:rsidRDefault="00926294">
          <w:pPr>
            <w:pStyle w:val="6DE7B60F9E3B48089FDB3964D864ACA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xto.</w:t>
          </w:r>
        </w:p>
      </w:docPartBody>
    </w:docPart>
    <w:docPart>
      <w:docPartPr>
        <w:name w:val="1CDF2619CA5A4A2BB88B56518886AC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8F0ECA-BC93-4DFB-8D8E-CC0107D009F6}"/>
      </w:docPartPr>
      <w:docPartBody>
        <w:p w:rsidR="003E6C01" w:rsidRDefault="00926294">
          <w:pPr>
            <w:pStyle w:val="1CDF2619CA5A4A2BB88B56518886AC0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378A4CCBE74CA9B579C025B4DA3F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5194F1-B832-4A66-A4E5-F3DCF2B25D03}"/>
      </w:docPartPr>
      <w:docPartBody>
        <w:p w:rsidR="003E6C01" w:rsidRDefault="00926294">
          <w:pPr>
            <w:pStyle w:val="D3378A4CCBE74CA9B579C025B4DA3F8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D6621C299384082ABDD9467A8B5D0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4774C5-D22A-43B1-B399-EF8D6DC2D46D}"/>
      </w:docPartPr>
      <w:docPartBody>
        <w:p w:rsidR="003E6C01" w:rsidRDefault="00926294">
          <w:pPr>
            <w:pStyle w:val="0D6621C299384082ABDD9467A8B5D01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158448643E04BD5BE145D831DC1D9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8A6667-2AD2-4493-A085-714C712A7CE8}"/>
      </w:docPartPr>
      <w:docPartBody>
        <w:p w:rsidR="003E6C01" w:rsidRDefault="00926294">
          <w:pPr>
            <w:pStyle w:val="3158448643E04BD5BE145D831DC1D9C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5B8D1E2B92247B89679873052DA20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1C624A-8E6A-43B7-AFAB-7E72F4C7E518}"/>
      </w:docPartPr>
      <w:docPartBody>
        <w:p w:rsidR="003E6C01" w:rsidRDefault="00926294">
          <w:pPr>
            <w:pStyle w:val="85B8D1E2B92247B89679873052DA201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458C2F2B9154A0E9A5631DB6EEA52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18F953-CB6D-4CA4-B85B-81BA7B7B8FAF}"/>
      </w:docPartPr>
      <w:docPartBody>
        <w:p w:rsidR="003E6C01" w:rsidRDefault="00926294">
          <w:pPr>
            <w:pStyle w:val="E458C2F2B9154A0E9A5631DB6EEA52F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0871C564D8C49B39BEC54B0695E00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6B6856-FF96-4691-BF5A-120A3420D6EE}"/>
      </w:docPartPr>
      <w:docPartBody>
        <w:p w:rsidR="003E6C01" w:rsidRDefault="00926294">
          <w:pPr>
            <w:pStyle w:val="80871C564D8C49B39BEC54B0695E00D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3D9009674946C6B1BEFC8236579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12ACEA-BE2D-44F7-9685-7670EE811A3D}"/>
      </w:docPartPr>
      <w:docPartBody>
        <w:p w:rsidR="003E6C01" w:rsidRDefault="00926294">
          <w:pPr>
            <w:pStyle w:val="4C3D9009674946C6B1BEFC8236579E9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95F4A447E38417381357F427FD2F2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2618FD-393F-43DE-8D54-83B3FBA6CADE}"/>
      </w:docPartPr>
      <w:docPartBody>
        <w:p w:rsidR="003E6C01" w:rsidRDefault="00926294">
          <w:pPr>
            <w:pStyle w:val="095F4A447E38417381357F427FD2F28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BA4ED7796DD4F7A80AE7C3867294C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10A609-7ADE-4E87-9D10-CC09EDDD08F0}"/>
      </w:docPartPr>
      <w:docPartBody>
        <w:p w:rsidR="003E6C01" w:rsidRDefault="00926294">
          <w:pPr>
            <w:pStyle w:val="7BA4ED7796DD4F7A80AE7C3867294C6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B8402B139134500B03C9F00FE7E81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ABC04E-0584-40F3-9881-3102ABF0BB5D}"/>
      </w:docPartPr>
      <w:docPartBody>
        <w:p w:rsidR="003E6C01" w:rsidRDefault="00926294">
          <w:pPr>
            <w:pStyle w:val="5B8402B139134500B03C9F00FE7E81B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468104C64594CAD95C9E5ABF9BE5E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004013-014D-4CA0-8658-D14DBEBEAB0C}"/>
      </w:docPartPr>
      <w:docPartBody>
        <w:p w:rsidR="003E6C01" w:rsidRDefault="00926294">
          <w:pPr>
            <w:pStyle w:val="1468104C64594CAD95C9E5ABF9BE5E6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1467F3443C34FEBBA97221A6FE75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C97EEC-F691-4644-B2E2-82313B0528AA}"/>
      </w:docPartPr>
      <w:docPartBody>
        <w:p w:rsidR="003E6C01" w:rsidRDefault="00926294">
          <w:pPr>
            <w:pStyle w:val="41467F3443C34FEBBA97221A6FE75ED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3F42D6DA61E434BA77188419DEF7E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64BB8F-9869-4F5E-96C3-24796BA47873}"/>
      </w:docPartPr>
      <w:docPartBody>
        <w:p w:rsidR="003E6C01" w:rsidRDefault="00926294">
          <w:pPr>
            <w:pStyle w:val="43F42D6DA61E434BA77188419DEF7E8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B9C8B49791849BABE19353A273CF9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42DEFC-D0A7-421A-852B-8E671EDDD4C8}"/>
      </w:docPartPr>
      <w:docPartBody>
        <w:p w:rsidR="003E6C01" w:rsidRDefault="00926294">
          <w:pPr>
            <w:pStyle w:val="1B9C8B49791849BABE19353A273CF9D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16B66EA8AE84C31A7B1F3BA8B0504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D7BF4A-7806-416F-9797-055355C14C87}"/>
      </w:docPartPr>
      <w:docPartBody>
        <w:p w:rsidR="003E6C01" w:rsidRDefault="00926294">
          <w:pPr>
            <w:pStyle w:val="E16B66EA8AE84C31A7B1F3BA8B0504F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0C8154491B9452DBE3664D59D74F1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4DA4AA-862C-4B3B-A3B3-00C0D2E4D4D4}"/>
      </w:docPartPr>
      <w:docPartBody>
        <w:p w:rsidR="003E6C01" w:rsidRDefault="00926294">
          <w:pPr>
            <w:pStyle w:val="40C8154491B9452DBE3664D59D74F15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081002702B64303954E9B1C9966DB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90FC1B-E72F-45B8-90E7-B745D96839A7}"/>
      </w:docPartPr>
      <w:docPartBody>
        <w:p w:rsidR="003E6C01" w:rsidRDefault="00926294">
          <w:pPr>
            <w:pStyle w:val="D081002702B64303954E9B1C9966DB0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A07FD1A73134AB584538BBC1E04CA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42CB1A-6309-43F2-9C96-8FA61EF48F77}"/>
      </w:docPartPr>
      <w:docPartBody>
        <w:p w:rsidR="003E6C01" w:rsidRDefault="00926294">
          <w:pPr>
            <w:pStyle w:val="8A07FD1A73134AB584538BBC1E04CA03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A718433535004657BA9B264219F2E1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D3DB46-5E52-4190-9A50-FD19DEA6CF39}"/>
      </w:docPartPr>
      <w:docPartBody>
        <w:p w:rsidR="003E6C01" w:rsidRDefault="00926294">
          <w:pPr>
            <w:pStyle w:val="A718433535004657BA9B264219F2E18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inserir uma data.</w:t>
          </w:r>
        </w:p>
      </w:docPartBody>
    </w:docPart>
    <w:docPart>
      <w:docPartPr>
        <w:name w:val="824FA50FB0654B2DB4CD3F22595E74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8DF33E-D19C-47C2-9CB7-17FC40F41ADD}"/>
      </w:docPartPr>
      <w:docPartBody>
        <w:p w:rsidR="003E6C01" w:rsidRDefault="00926294">
          <w:pPr>
            <w:pStyle w:val="824FA50FB0654B2DB4CD3F22595E744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E32436A3A34A68BC782B83CDE752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B0E46C-2160-4342-AB22-DC84FDC00324}"/>
      </w:docPartPr>
      <w:docPartBody>
        <w:p w:rsidR="003E6C01" w:rsidRDefault="00926294">
          <w:pPr>
            <w:pStyle w:val="8EE32436A3A34A68BC782B83CDE7524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D4EF24B1DA94BE5966A9EB7162AA6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26405C-D731-439F-8172-334635FCA7CC}"/>
      </w:docPartPr>
      <w:docPartBody>
        <w:p w:rsidR="003E6C01" w:rsidRDefault="00926294">
          <w:pPr>
            <w:pStyle w:val="8D4EF24B1DA94BE5966A9EB7162AA64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8DC67ED90FF46529435A3E268C6C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1A036C-280A-489D-8A22-FAECE6ED0281}"/>
      </w:docPartPr>
      <w:docPartBody>
        <w:p w:rsidR="003E6C01" w:rsidRDefault="00926294">
          <w:pPr>
            <w:pStyle w:val="98DC67ED90FF46529435A3E268C6C5B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52397629EBB4737A9F9D4697A2C0F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3B6F5B-A8FD-45C0-B7F3-E8E1C3F169A2}"/>
      </w:docPartPr>
      <w:docPartBody>
        <w:p w:rsidR="003E6C01" w:rsidRDefault="00926294">
          <w:pPr>
            <w:pStyle w:val="852397629EBB4737A9F9D4697A2C0F9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4F60E831FC4366A8C68E314FDB67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A16B0-C93C-4BD3-B655-0C0B199ECB81}"/>
      </w:docPartPr>
      <w:docPartBody>
        <w:p w:rsidR="003E6C01" w:rsidRDefault="00926294">
          <w:pPr>
            <w:pStyle w:val="5A4F60E831FC4366A8C68E314FDB67E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2434C347DBD42969C0EE7B8996157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5B0660-B9CE-458F-B308-6960266F1EAF}"/>
      </w:docPartPr>
      <w:docPartBody>
        <w:p w:rsidR="003E6C01" w:rsidRDefault="00926294">
          <w:pPr>
            <w:pStyle w:val="C2434C347DBD42969C0EE7B89961571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172AC9E9C5F4683A259D9B8F0B0F5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D629FA-3A3D-4461-965D-9AF8905A1CF3}"/>
      </w:docPartPr>
      <w:docPartBody>
        <w:p w:rsidR="003E6C01" w:rsidRDefault="00926294">
          <w:pPr>
            <w:pStyle w:val="1172AC9E9C5F4683A259D9B8F0B0F53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048F292945423AA61A3BE575AC21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DB54D6-46C9-4A33-98D1-CF2B5A4A0D86}"/>
      </w:docPartPr>
      <w:docPartBody>
        <w:p w:rsidR="003E6C01" w:rsidRDefault="00926294">
          <w:pPr>
            <w:pStyle w:val="BB048F292945423AA61A3BE575AC21B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5E8127846B94D0BA7FF84EA21901D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8C12C-D139-4734-9022-8EBAB95955BD}"/>
      </w:docPartPr>
      <w:docPartBody>
        <w:p w:rsidR="003E6C01" w:rsidRDefault="00926294">
          <w:pPr>
            <w:pStyle w:val="05E8127846B94D0BA7FF84EA21901D4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C5CB5CAB91746AAA964F8B34793A5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11D79E-D4AE-4AF3-9CA1-A4ED9149951E}"/>
      </w:docPartPr>
      <w:docPartBody>
        <w:p w:rsidR="003E6C01" w:rsidRDefault="00926294">
          <w:pPr>
            <w:pStyle w:val="9C5CB5CAB91746AAA964F8B34793A57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7FE8FC436E54BA5BD6F07FA7A8A1E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399A3A-282A-4F9C-9259-825F030DA1F2}"/>
      </w:docPartPr>
      <w:docPartBody>
        <w:p w:rsidR="003E6C01" w:rsidRDefault="00926294">
          <w:pPr>
            <w:pStyle w:val="77FE8FC436E54BA5BD6F07FA7A8A1E9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E670FB9DF046B1B5B082D191E595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571512-77E7-4DE9-9243-0B4E759B0F71}"/>
      </w:docPartPr>
      <w:docPartBody>
        <w:p w:rsidR="003E6C01" w:rsidRDefault="00926294">
          <w:pPr>
            <w:pStyle w:val="56E670FB9DF046B1B5B082D191E5950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73562ADFB0042CDA949D05E1A1A96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74EEEF-545D-4C77-ADDC-1A15D34CCFB3}"/>
      </w:docPartPr>
      <w:docPartBody>
        <w:p w:rsidR="003E6C01" w:rsidRDefault="00926294">
          <w:pPr>
            <w:pStyle w:val="873562ADFB0042CDA949D05E1A1A96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F88585B3A5F4D458C2D9A7F8FFB0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64ADFD-0533-4872-A897-DF19478E1FFA}"/>
      </w:docPartPr>
      <w:docPartBody>
        <w:p w:rsidR="003E6C01" w:rsidRDefault="00926294">
          <w:pPr>
            <w:pStyle w:val="9F88585B3A5F4D458C2D9A7F8FFB0B7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79941B291EA4616BB38BEC9774C96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5743C3-ABB0-4B99-8212-A65CCF77003C}"/>
      </w:docPartPr>
      <w:docPartBody>
        <w:p w:rsidR="003E6C01" w:rsidRDefault="00926294">
          <w:pPr>
            <w:pStyle w:val="D79941B291EA4616BB38BEC9774C960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307CE2B773946EFB2AD62148B30EB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5DE9C7-9B73-4EC7-9126-AAA13F8830A2}"/>
      </w:docPartPr>
      <w:docPartBody>
        <w:p w:rsidR="003E6C01" w:rsidRDefault="00926294">
          <w:pPr>
            <w:pStyle w:val="2307CE2B773946EFB2AD62148B30EBD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85C570292974A34AAD258A7BE74EF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A953F5-7C4D-4D45-8E34-0644472C151A}"/>
      </w:docPartPr>
      <w:docPartBody>
        <w:p w:rsidR="003E6C01" w:rsidRDefault="00926294">
          <w:pPr>
            <w:pStyle w:val="E85C570292974A34AAD258A7BE74EF2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21EFCF6F12741AFA90FFBD48EF5A9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C1DF7F-D44C-49F8-A26E-41773EA8C51E}"/>
      </w:docPartPr>
      <w:docPartBody>
        <w:p w:rsidR="003E6C01" w:rsidRDefault="00926294">
          <w:pPr>
            <w:pStyle w:val="221EFCF6F12741AFA90FFBD48EF5A9C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6514A9E516F4C389B6245F9B9B16B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8FFFEC-64FA-4DDB-9537-EE70E2A18A20}"/>
      </w:docPartPr>
      <w:docPartBody>
        <w:p w:rsidR="003E6C01" w:rsidRDefault="00926294">
          <w:pPr>
            <w:pStyle w:val="B6514A9E516F4C389B6245F9B9B16BC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B161757D3D6406E9847FD8979A9A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5947D9-B057-4ECE-9C68-47E0F61ECF6C}"/>
      </w:docPartPr>
      <w:docPartBody>
        <w:p w:rsidR="003E6C01" w:rsidRDefault="00926294">
          <w:pPr>
            <w:pStyle w:val="7B161757D3D6406E9847FD8979A9A2F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734072B5DF24033983EE84635A695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144E68-11B5-4308-8B30-085D447680AE}"/>
      </w:docPartPr>
      <w:docPartBody>
        <w:p w:rsidR="003E6C01" w:rsidRDefault="00926294">
          <w:pPr>
            <w:pStyle w:val="0734072B5DF24033983EE84635A695C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871E4BE64CA413E89D3494F71F1F4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9E0D9B-209E-44A2-A9A9-FAEA524A1C11}"/>
      </w:docPartPr>
      <w:docPartBody>
        <w:p w:rsidR="003E6C01" w:rsidRDefault="00926294">
          <w:pPr>
            <w:pStyle w:val="A871E4BE64CA413E89D3494F71F1F45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BA003CD1694B3D81FEF5274D5F4C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B909CF-BA44-4787-B607-A99A4A2D62C6}"/>
      </w:docPartPr>
      <w:docPartBody>
        <w:p w:rsidR="003E6C01" w:rsidRDefault="00926294">
          <w:pPr>
            <w:pStyle w:val="8EBA003CD1694B3D81FEF5274D5F4C9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49007821D44E9C90EEC2D24F69EB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3890B0-20AF-46C4-B460-EABB6200CF21}"/>
      </w:docPartPr>
      <w:docPartBody>
        <w:p w:rsidR="003E6C01" w:rsidRDefault="00926294">
          <w:pPr>
            <w:pStyle w:val="2649007821D44E9C90EEC2D24F69EB2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40D67189DFF64E51894A7A02FCD84E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14A807-E55B-4C2C-8C2C-678AE14D7FCF}"/>
      </w:docPartPr>
      <w:docPartBody>
        <w:p w:rsidR="003E6C01" w:rsidRDefault="00926294">
          <w:pPr>
            <w:pStyle w:val="40D67189DFF64E51894A7A02FCD84E0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AFD4DD0F7A24795A1F2C86A1052E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860E40-38AE-4059-8D5F-E32AC2FD06E1}"/>
      </w:docPartPr>
      <w:docPartBody>
        <w:p w:rsidR="003E6C01" w:rsidRDefault="00926294">
          <w:pPr>
            <w:pStyle w:val="2AFD4DD0F7A24795A1F2C86A1052E4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11617C4F41748D391747ECF0D9CCD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B29BC9-B40A-404B-8A70-DA94167D20E1}"/>
      </w:docPartPr>
      <w:docPartBody>
        <w:p w:rsidR="003E6C01" w:rsidRDefault="00926294">
          <w:pPr>
            <w:pStyle w:val="311617C4F41748D391747ECF0D9CCD4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038B87D635146DA81076C24870FDE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7E6EEC-FAE1-4606-AD17-4CED9948C74F}"/>
      </w:docPartPr>
      <w:docPartBody>
        <w:p w:rsidR="003E6C01" w:rsidRDefault="00926294">
          <w:pPr>
            <w:pStyle w:val="6038B87D635146DA81076C24870FDE5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CB32C51F3F143B1ADED2DD9B9C0B4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698F3-6DAB-428D-8A4B-3602CA6419FB}"/>
      </w:docPartPr>
      <w:docPartBody>
        <w:p w:rsidR="003E6C01" w:rsidRDefault="00926294">
          <w:pPr>
            <w:pStyle w:val="9CB32C51F3F143B1ADED2DD9B9C0B4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9F4DCB12E8C4A208E869F66B61A74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DD4BE7-AAD4-475A-9849-129F9E3B2998}"/>
      </w:docPartPr>
      <w:docPartBody>
        <w:p w:rsidR="003E6C01" w:rsidRDefault="00926294">
          <w:pPr>
            <w:pStyle w:val="29F4DCB12E8C4A208E869F66B61A74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4483D6F36394018BAA9CACD2CE7E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FFB084-4770-43E9-A80C-3E538FD3FBBD}"/>
      </w:docPartPr>
      <w:docPartBody>
        <w:p w:rsidR="003E6C01" w:rsidRDefault="00926294">
          <w:pPr>
            <w:pStyle w:val="04483D6F36394018BAA9CACD2CE7E9E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B9DFC9489B44775A4D3703069614A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7DAC26-795A-4FC1-9CF9-68BF300507A1}"/>
      </w:docPartPr>
      <w:docPartBody>
        <w:p w:rsidR="003E6C01" w:rsidRDefault="00926294">
          <w:pPr>
            <w:pStyle w:val="6B9DFC9489B44775A4D3703069614A6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B966EF5BFE046BFBDC8FD2BE91C9C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EE67DF-A088-424B-8E79-DAE4F2DE2581}"/>
      </w:docPartPr>
      <w:docPartBody>
        <w:p w:rsidR="003E6C01" w:rsidRDefault="00926294">
          <w:pPr>
            <w:pStyle w:val="0B966EF5BFE046BFBDC8FD2BE91C9CB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967ED2316B44861B3F71260CD386E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1109FC-A00C-4975-B791-7C50DC4DDA66}"/>
      </w:docPartPr>
      <w:docPartBody>
        <w:p w:rsidR="003E6C01" w:rsidRDefault="00926294">
          <w:pPr>
            <w:pStyle w:val="6967ED2316B44861B3F71260CD386EE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E2106FFABB24537AF56EE35730D2C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EEF28C-F4F3-44AB-A24B-2F34890763C6}"/>
      </w:docPartPr>
      <w:docPartBody>
        <w:p w:rsidR="003E6C01" w:rsidRDefault="00926294">
          <w:pPr>
            <w:pStyle w:val="2E2106FFABB24537AF56EE35730D2CA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32460FB878C4CEA9D7FD8A59272BC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DDAA19-137C-4CEB-9F78-EEB4823A022D}"/>
      </w:docPartPr>
      <w:docPartBody>
        <w:p w:rsidR="003E6C01" w:rsidRDefault="00926294">
          <w:pPr>
            <w:pStyle w:val="B32460FB878C4CEA9D7FD8A59272BC1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3ED178C0C304165BB3E0BE3518747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DE2E5-2233-4B8E-A9E7-5FCD503BB83B}"/>
      </w:docPartPr>
      <w:docPartBody>
        <w:p w:rsidR="003E6C01" w:rsidRDefault="00926294">
          <w:pPr>
            <w:pStyle w:val="A3ED178C0C304165BB3E0BE35187473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739E6EDE0A6402CBF5E55BF5645A0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BB433A-7589-4BA3-A96D-D0310ADC69B9}"/>
      </w:docPartPr>
      <w:docPartBody>
        <w:p w:rsidR="003E6C01" w:rsidRDefault="00926294">
          <w:pPr>
            <w:pStyle w:val="A739E6EDE0A6402CBF5E55BF5645A08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58439CDF5FB4C7A9CF00E36B95332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8E729F-8583-4F4A-B098-75A9F4DC07B0}"/>
      </w:docPartPr>
      <w:docPartBody>
        <w:p w:rsidR="003E6C01" w:rsidRDefault="00926294">
          <w:pPr>
            <w:pStyle w:val="F58439CDF5FB4C7A9CF00E36B95332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93D37699E3F40FDA375E5B9435766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FAD753-A334-4018-B115-7717BBF27153}"/>
      </w:docPartPr>
      <w:docPartBody>
        <w:p w:rsidR="003E6C01" w:rsidRDefault="00926294">
          <w:pPr>
            <w:pStyle w:val="593D37699E3F40FDA375E5B9435766F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6F67657A714DF0A599E64A00186D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6BF18D-D2BE-444B-8902-86287791E6B3}"/>
      </w:docPartPr>
      <w:docPartBody>
        <w:p w:rsidR="003E6C01" w:rsidRDefault="00926294">
          <w:pPr>
            <w:pStyle w:val="616F67657A714DF0A599E64A00186DA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5354DC1C824D24910F9F540D398A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C266F3-2D62-4F36-A62C-230F4ED740C4}"/>
      </w:docPartPr>
      <w:docPartBody>
        <w:p w:rsidR="003E6C01" w:rsidRDefault="00926294">
          <w:pPr>
            <w:pStyle w:val="5A5354DC1C824D24910F9F540D398A0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4264EC95634ECA93B578AFA93718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3B6ED1-AB8D-4EB1-B13F-BB978E87D585}"/>
      </w:docPartPr>
      <w:docPartBody>
        <w:p w:rsidR="003E6C01" w:rsidRDefault="00926294">
          <w:pPr>
            <w:pStyle w:val="914264EC95634ECA93B578AFA937184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4A9EE824CD4F26906A34821C11BB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4C4B87-79AF-42E5-A144-D203B4D965DB}"/>
      </w:docPartPr>
      <w:docPartBody>
        <w:p w:rsidR="003E6C01" w:rsidRDefault="00926294">
          <w:pPr>
            <w:pStyle w:val="BB4A9EE824CD4F26906A34821C11BB5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D7FFF156F0440DF90AD7A08B0586A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1440A3-93AD-47F1-82A5-E6614BD6BA88}"/>
      </w:docPartPr>
      <w:docPartBody>
        <w:p w:rsidR="003E6C01" w:rsidRDefault="00926294">
          <w:pPr>
            <w:pStyle w:val="5D7FFF156F0440DF90AD7A08B0586A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E01A618B29448AB828267CA6D42A9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C31E2E-40BC-45D9-ACBD-21F9D45658DA}"/>
      </w:docPartPr>
      <w:docPartBody>
        <w:p w:rsidR="003E6C01" w:rsidRDefault="00926294">
          <w:pPr>
            <w:pStyle w:val="4E01A618B29448AB828267CA6D42A9A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1E07F813C804D06AAE7D72854C0BF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63226F-A50A-4467-AFF9-5025D4AF3318}"/>
      </w:docPartPr>
      <w:docPartBody>
        <w:p w:rsidR="003E6C01" w:rsidRDefault="00926294">
          <w:pPr>
            <w:pStyle w:val="A1E07F813C804D06AAE7D72854C0BF2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96503B86B5B4DB996216249225BC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DBC112-E622-4BDC-9618-0B155E512715}"/>
      </w:docPartPr>
      <w:docPartBody>
        <w:p w:rsidR="003E6C01" w:rsidRDefault="00926294">
          <w:pPr>
            <w:pStyle w:val="096503B86B5B4DB996216249225BCDB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6CA32A5320744AEA8435A3526AA01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070C90-A590-4D59-89AE-C91441854727}"/>
      </w:docPartPr>
      <w:docPartBody>
        <w:p w:rsidR="003E6C01" w:rsidRDefault="00926294">
          <w:pPr>
            <w:pStyle w:val="D6CA32A5320744AEA8435A3526AA01C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F2796B456CE453AB747E2F650BC80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E3043C-E745-4569-8255-E2296C7FED7E}"/>
      </w:docPartPr>
      <w:docPartBody>
        <w:p w:rsidR="003E6C01" w:rsidRDefault="00926294">
          <w:pPr>
            <w:pStyle w:val="6F2796B456CE453AB747E2F650BC80F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47B206956984ED88E0300C52D492B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B99F38-084A-4619-A304-314005486AC3}"/>
      </w:docPartPr>
      <w:docPartBody>
        <w:p w:rsidR="003E6C01" w:rsidRDefault="00926294">
          <w:pPr>
            <w:pStyle w:val="E47B206956984ED88E0300C52D492BB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6DA59BDF869433AA4F0A8DB50B248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275619-BEDF-4A03-8A3C-E0511500FD6D}"/>
      </w:docPartPr>
      <w:docPartBody>
        <w:p w:rsidR="003E6C01" w:rsidRDefault="00926294">
          <w:pPr>
            <w:pStyle w:val="86DA59BDF869433AA4F0A8DB50B2482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604A138B39449A89B8D02DE9E8A24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E53B97-59C5-49FE-9D97-AE99641A8F5D}"/>
      </w:docPartPr>
      <w:docPartBody>
        <w:p w:rsidR="003E6C01" w:rsidRDefault="00926294">
          <w:pPr>
            <w:pStyle w:val="A604A138B39449A89B8D02DE9E8A245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D6E36F23D54347887B9C0168D198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3CB290-B1F9-4ED0-8D63-066B655EFB48}"/>
      </w:docPartPr>
      <w:docPartBody>
        <w:p w:rsidR="003E6C01" w:rsidRDefault="00926294">
          <w:pPr>
            <w:pStyle w:val="E0D6E36F23D54347887B9C0168D1984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C960091CE154C2593ADE4E05037C6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EEE6ED-1940-43A5-AFC6-B78292229BEB}"/>
      </w:docPartPr>
      <w:docPartBody>
        <w:p w:rsidR="003E6C01" w:rsidRDefault="00926294">
          <w:pPr>
            <w:pStyle w:val="8C960091CE154C2593ADE4E05037C65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7084325E71A43F39E3C77B49F04D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1DF33D-D379-4D03-9677-5DB612FBA560}"/>
      </w:docPartPr>
      <w:docPartBody>
        <w:p w:rsidR="003E6C01" w:rsidRDefault="00926294">
          <w:pPr>
            <w:pStyle w:val="07084325E71A43F39E3C77B49F04DD8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05DDCC5732443B0B0F3BAE56806C4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589727-95AA-4876-8668-F0221BFF31B1}"/>
      </w:docPartPr>
      <w:docPartBody>
        <w:p w:rsidR="003E6C01" w:rsidRDefault="00926294">
          <w:pPr>
            <w:pStyle w:val="C05DDCC5732443B0B0F3BAE56806C4B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A4223ECFFD14122B0B06DCCAC5B0D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B16679-B140-4978-9207-82F744D2193D}"/>
      </w:docPartPr>
      <w:docPartBody>
        <w:p w:rsidR="003E6C01" w:rsidRDefault="00926294">
          <w:pPr>
            <w:pStyle w:val="EA4223ECFFD14122B0B06DCCAC5B0D7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2825ACB1B004D8B9993979E8C071A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EEBFFB-E504-4E06-AA39-CA4345B05E2B}"/>
      </w:docPartPr>
      <w:docPartBody>
        <w:p w:rsidR="003E6C01" w:rsidRDefault="00926294">
          <w:pPr>
            <w:pStyle w:val="72825ACB1B004D8B9993979E8C071A7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A3C0A1597D444B48C071E096513D6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74CA41-B3DF-48F4-BB6B-73A2DF4362F8}"/>
      </w:docPartPr>
      <w:docPartBody>
        <w:p w:rsidR="003E6C01" w:rsidRDefault="00926294">
          <w:pPr>
            <w:pStyle w:val="1A3C0A1597D444B48C071E096513D66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4187A989116A444F80EC1AFC1260E0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2ED2EF-6B1D-4349-BB1F-FB6F0CF9CA18}"/>
      </w:docPartPr>
      <w:docPartBody>
        <w:p w:rsidR="003E6C01" w:rsidRDefault="00926294">
          <w:pPr>
            <w:pStyle w:val="4187A989116A444F80EC1AFC1260E07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3FB70E3FEE840C49A331E7E7DCB86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D6AAA9-DED9-41B4-B3DA-8F73304BF20D}"/>
      </w:docPartPr>
      <w:docPartBody>
        <w:p w:rsidR="003E6C01" w:rsidRDefault="00926294">
          <w:pPr>
            <w:pStyle w:val="A3FB70E3FEE840C49A331E7E7DCB862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51854AB47664B8FBA88239DFEF0A5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5DCB0F-EBE0-4F33-8EB2-12AC0FE0E0F5}"/>
      </w:docPartPr>
      <w:docPartBody>
        <w:p w:rsidR="003E6C01" w:rsidRDefault="00926294">
          <w:pPr>
            <w:pStyle w:val="C51854AB47664B8FBA88239DFEF0A53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A0DFB71260494FB92CF0B34C96F3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859B9A-69E8-4A2A-A595-C1C3C51EABAC}"/>
      </w:docPartPr>
      <w:docPartBody>
        <w:p w:rsidR="003E6C01" w:rsidRDefault="00926294">
          <w:pPr>
            <w:pStyle w:val="C4A0DFB71260494FB92CF0B34C96F36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5D342FD4DC14CF3A9B7A3B91CA1D9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F63B36-4ABB-436F-A1EE-F6EF3077EDFD}"/>
      </w:docPartPr>
      <w:docPartBody>
        <w:p w:rsidR="003E6C01" w:rsidRDefault="00926294">
          <w:pPr>
            <w:pStyle w:val="75D342FD4DC14CF3A9B7A3B91CA1D9A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F0C76ED1CF24FAD8D904CA901AD6A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5B9DE7-D1EF-42BB-8747-FD4E79C835B8}"/>
      </w:docPartPr>
      <w:docPartBody>
        <w:p w:rsidR="003E6C01" w:rsidRDefault="00926294">
          <w:pPr>
            <w:pStyle w:val="FF0C76ED1CF24FAD8D904CA901AD6A6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F88C9D578D349698A05D4831DDFEA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6D79F4-BB4A-4A14-B954-83F51360E081}"/>
      </w:docPartPr>
      <w:docPartBody>
        <w:p w:rsidR="003E6C01" w:rsidRDefault="00926294">
          <w:pPr>
            <w:pStyle w:val="5F88C9D578D349698A05D4831DDFEA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79CF391730046BBB3035DDD1FC54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16CDEE-E2C9-4E1F-A169-ADAA8099A2B6}"/>
      </w:docPartPr>
      <w:docPartBody>
        <w:p w:rsidR="003E6C01" w:rsidRDefault="00926294">
          <w:pPr>
            <w:pStyle w:val="179CF391730046BBB3035DDD1FC5464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E7F1FF29E844A4CAE31E99FE8924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27C49C-AA01-46FE-8846-E5B2AC845C7F}"/>
      </w:docPartPr>
      <w:docPartBody>
        <w:p w:rsidR="003E6C01" w:rsidRDefault="00926294">
          <w:pPr>
            <w:pStyle w:val="0E7F1FF29E844A4CAE31E99FE89248C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F3420C9807B4AC8B9E3F8B982825B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983689-6D72-41B1-B539-C860C9BBFCEC}"/>
      </w:docPartPr>
      <w:docPartBody>
        <w:p w:rsidR="003E6C01" w:rsidRDefault="00926294">
          <w:pPr>
            <w:pStyle w:val="7F3420C9807B4AC8B9E3F8B982825B4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FE2F35E788C4ACC8DA1C300909A23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7452F1-7531-4BA3-9553-C571C082F4C0}"/>
      </w:docPartPr>
      <w:docPartBody>
        <w:p w:rsidR="003E6C01" w:rsidRDefault="00926294">
          <w:pPr>
            <w:pStyle w:val="AFE2F35E788C4ACC8DA1C300909A23B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473A0CF479645ACB8C3D9F168DA46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37BB0D-2CBC-487E-94DA-CF685AFF3643}"/>
      </w:docPartPr>
      <w:docPartBody>
        <w:p w:rsidR="003E6C01" w:rsidRDefault="00926294">
          <w:pPr>
            <w:pStyle w:val="1473A0CF479645ACB8C3D9F168DA46E7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DFE27DFD85411C9FFD438E44FD9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CF0092-F959-4D50-A2AF-D7604851DA6C}"/>
      </w:docPartPr>
      <w:docPartBody>
        <w:p w:rsidR="003E6C01" w:rsidRDefault="00926294">
          <w:pPr>
            <w:pStyle w:val="85DFE27DFD85411C9FFD438E44FD962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C961037FB3D4C93B7D4A3F236F097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F8C8B9-A1D4-43B2-9FC8-960D447D876D}"/>
      </w:docPartPr>
      <w:docPartBody>
        <w:p w:rsidR="003E6C01" w:rsidRDefault="00926294">
          <w:pPr>
            <w:pStyle w:val="BC961037FB3D4C93B7D4A3F236F0971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5DAD955EB194783BAC448872EB3F1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E9D319-5A7B-41CE-B110-8F7E51A85514}"/>
      </w:docPartPr>
      <w:docPartBody>
        <w:p w:rsidR="003E6C01" w:rsidRDefault="00926294">
          <w:pPr>
            <w:pStyle w:val="15DAD955EB194783BAC448872EB3F15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D6F5F4416C4CEBB3F80EBCDD685C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2628C0-D726-4F5E-B178-B1199DE1B85B}"/>
      </w:docPartPr>
      <w:docPartBody>
        <w:p w:rsidR="003E6C01" w:rsidRDefault="00926294">
          <w:pPr>
            <w:pStyle w:val="F8D6F5F4416C4CEBB3F80EBCDD685C5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F030023012F4EEDB984DDAFA55F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49D204-19A4-46BA-8CF4-72721354B519}"/>
      </w:docPartPr>
      <w:docPartBody>
        <w:p w:rsidR="003E6C01" w:rsidRDefault="00926294">
          <w:pPr>
            <w:pStyle w:val="1F030023012F4EEDB984DDAFA55F20D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5184D599D61435696915E528566A1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B25223-3F2D-49FF-B9BB-B1AFF23C7440}"/>
      </w:docPartPr>
      <w:docPartBody>
        <w:p w:rsidR="003E6C01" w:rsidRDefault="00926294">
          <w:pPr>
            <w:pStyle w:val="F5184D599D61435696915E528566A16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E8AD945BD8643CB8B1A6F7F9ABA30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00BF10-5A44-47C7-8EB4-E506B17C5512}"/>
      </w:docPartPr>
      <w:docPartBody>
        <w:p w:rsidR="003E6C01" w:rsidRDefault="00926294">
          <w:pPr>
            <w:pStyle w:val="8E8AD945BD8643CB8B1A6F7F9ABA30E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B91B4A62714460B98ACE55680F23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D53FDC-C189-4E9D-8A44-675CCCAA48A1}"/>
      </w:docPartPr>
      <w:docPartBody>
        <w:p w:rsidR="003E6C01" w:rsidRDefault="00926294">
          <w:pPr>
            <w:pStyle w:val="1B91B4A62714460B98ACE55680F23DB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894D92CF9004394A8DF94A327BC02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390DE8-FC13-479D-ABB0-CB0FCC53F6C2}"/>
      </w:docPartPr>
      <w:docPartBody>
        <w:p w:rsidR="003E6C01" w:rsidRDefault="00926294">
          <w:pPr>
            <w:pStyle w:val="B894D92CF9004394A8DF94A327BC024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06B65F6E8DC4F4FA672BD1A16E9E2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ACFEC-E35B-40EF-9426-DADD5A1C6177}"/>
      </w:docPartPr>
      <w:docPartBody>
        <w:p w:rsidR="003E6C01" w:rsidRDefault="00926294">
          <w:pPr>
            <w:pStyle w:val="806B65F6E8DC4F4FA672BD1A16E9E2F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624611092E34E70AEB5BAEC0D6105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7703EB-BCAA-44EB-9546-723DE3793CEA}"/>
      </w:docPartPr>
      <w:docPartBody>
        <w:p w:rsidR="003E6C01" w:rsidRDefault="00926294">
          <w:pPr>
            <w:pStyle w:val="7624611092E34E70AEB5BAEC0D61052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58030F15B149258E8B2C246D446B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225A8C-B5B9-4FCB-BE9E-2C34C2717304}"/>
      </w:docPartPr>
      <w:docPartBody>
        <w:p w:rsidR="003E6C01" w:rsidRDefault="00926294">
          <w:pPr>
            <w:pStyle w:val="5358030F15B149258E8B2C246D446B9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461F7F5135E446AA1831F95A3B376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CFCAED-54AB-4C34-84DD-7A6F0C85B9A2}"/>
      </w:docPartPr>
      <w:docPartBody>
        <w:p w:rsidR="003E6C01" w:rsidRDefault="00926294">
          <w:pPr>
            <w:pStyle w:val="5461F7F5135E446AA1831F95A3B3766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D2F7A52B6744A7AA402F720B92951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C0F2AD-83B8-47B7-8049-A7D6DD205DBB}"/>
      </w:docPartPr>
      <w:docPartBody>
        <w:p w:rsidR="003E6C01" w:rsidRDefault="00926294">
          <w:pPr>
            <w:pStyle w:val="6D2F7A52B6744A7AA402F720B92951A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43F267AA9E148D797307002607D4C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D51B41-5DF4-4CB0-A229-838E4518635C}"/>
      </w:docPartPr>
      <w:docPartBody>
        <w:p w:rsidR="003E6C01" w:rsidRDefault="00926294">
          <w:pPr>
            <w:pStyle w:val="843F267AA9E148D797307002607D4CC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2681BC18C28406DAE7C186817E387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C72252-7F7D-4ADC-882A-57637A59F77C}"/>
      </w:docPartPr>
      <w:docPartBody>
        <w:p w:rsidR="003E6C01" w:rsidRDefault="00926294">
          <w:pPr>
            <w:pStyle w:val="B2681BC18C28406DAE7C186817E387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770C58136842D690DCAB99D45D55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0B734C-5B0B-4893-BFDE-A1CDF38AFCFA}"/>
      </w:docPartPr>
      <w:docPartBody>
        <w:p w:rsidR="003E6C01" w:rsidRDefault="00926294">
          <w:pPr>
            <w:pStyle w:val="F0770C58136842D690DCAB99D45D55A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5E9C9CAD6D4EC7AED207B7D4BEC0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D5918-C3F7-4CC8-AB42-D4C08483F807}"/>
      </w:docPartPr>
      <w:docPartBody>
        <w:p w:rsidR="003E6C01" w:rsidRDefault="00926294">
          <w:pPr>
            <w:pStyle w:val="C45E9C9CAD6D4EC7AED207B7D4BEC0B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7731F4A6BDE47CE9C6A5869FDB14D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E0381F-6235-4D0B-9F7A-B0D13162066A}"/>
      </w:docPartPr>
      <w:docPartBody>
        <w:p w:rsidR="003E6C01" w:rsidRDefault="00926294">
          <w:pPr>
            <w:pStyle w:val="C7731F4A6BDE47CE9C6A5869FDB14DD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C6C7D7C704F4DE69FEF1E804E622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4FC669-86CB-4408-8C0E-161D18299FE6}"/>
      </w:docPartPr>
      <w:docPartBody>
        <w:p w:rsidR="003E6C01" w:rsidRDefault="00926294">
          <w:pPr>
            <w:pStyle w:val="CC6C7D7C704F4DE69FEF1E804E6229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43B7A75234843DC83423439C6EC36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E58BD0-750D-4198-A0D8-A3617194F8F8}"/>
      </w:docPartPr>
      <w:docPartBody>
        <w:p w:rsidR="003E6C01" w:rsidRDefault="00926294">
          <w:pPr>
            <w:pStyle w:val="643B7A75234843DC83423439C6EC36D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1DD45372E534944913ABA1046A885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02EE01-3351-49CB-AB57-883E393A159A}"/>
      </w:docPartPr>
      <w:docPartBody>
        <w:p w:rsidR="003E6C01" w:rsidRDefault="00926294">
          <w:pPr>
            <w:pStyle w:val="E1DD45372E534944913ABA1046A8857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326ADD08944E5AA6371965593292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7F5D5A-3581-47E0-9217-08631BF8DAE3}"/>
      </w:docPartPr>
      <w:docPartBody>
        <w:p w:rsidR="003E6C01" w:rsidRDefault="00926294">
          <w:pPr>
            <w:pStyle w:val="4C326ADD08944E5AA63719655932929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07EFAFB80524D41B6FE51D470A20C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570436-65FF-4213-8493-E6C24C596CAE}"/>
      </w:docPartPr>
      <w:docPartBody>
        <w:p w:rsidR="003E6C01" w:rsidRDefault="00926294">
          <w:pPr>
            <w:pStyle w:val="C07EFAFB80524D41B6FE51D470A20C35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E5BED6F7830F43ECB67CC2CAFC6BCD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FE79F3-58B7-46F9-B998-AF8DA8C72243}"/>
      </w:docPartPr>
      <w:docPartBody>
        <w:p w:rsidR="003E6C01" w:rsidRDefault="00926294">
          <w:pPr>
            <w:pStyle w:val="E5BED6F7830F43ECB67CC2CAFC6BCDB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C4EE06A6ED4D12887EC535FFEEA0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55F7AC-0668-4AB3-B5EA-54331983801C}"/>
      </w:docPartPr>
      <w:docPartBody>
        <w:p w:rsidR="003E6C01" w:rsidRDefault="00926294">
          <w:pPr>
            <w:pStyle w:val="C4C4EE06A6ED4D12887EC535FFEEA01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6D8A46234904429AF47673D488B4D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7060D1-A590-4991-88DD-26CEF96E5D5D}"/>
      </w:docPartPr>
      <w:docPartBody>
        <w:p w:rsidR="003E6C01" w:rsidRDefault="00926294">
          <w:pPr>
            <w:pStyle w:val="16D8A46234904429AF47673D488B4D9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F6781F6E034908915ADE3926421D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92C91D-2FA6-4C56-9B20-D8751D1BFAF0}"/>
      </w:docPartPr>
      <w:docPartBody>
        <w:p w:rsidR="003E6C01" w:rsidRDefault="00926294">
          <w:pPr>
            <w:pStyle w:val="5EF6781F6E034908915ADE3926421DA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43280BE3C14CFBA71FFEE8F53B00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B6A3C3-C0DF-4E3B-ADC1-88D8235EEF4B}"/>
      </w:docPartPr>
      <w:docPartBody>
        <w:p w:rsidR="003E6C01" w:rsidRDefault="00926294">
          <w:pPr>
            <w:pStyle w:val="5243280BE3C14CFBA71FFEE8F53B00B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B08E058ADAE45DAAC5D373A77AA86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A42C08-910E-43E1-B20E-31FF003D35A1}"/>
      </w:docPartPr>
      <w:docPartBody>
        <w:p w:rsidR="003E6C01" w:rsidRDefault="00926294">
          <w:pPr>
            <w:pStyle w:val="3B08E058ADAE45DAAC5D373A77AA86D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2BA0FAC0E74E1CBDE145E8A5E03B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0236F5-661A-4553-88CB-C55EAE9CA9BD}"/>
      </w:docPartPr>
      <w:docPartBody>
        <w:p w:rsidR="003E6C01" w:rsidRDefault="00926294">
          <w:pPr>
            <w:pStyle w:val="362BA0FAC0E74E1CBDE145E8A5E03B5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62BADB0DBA40B69E7CFF1A27EBBF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E02330-E4FB-4AC9-801E-0BB635C060AA}"/>
      </w:docPartPr>
      <w:docPartBody>
        <w:p w:rsidR="003E6C01" w:rsidRDefault="00926294">
          <w:pPr>
            <w:pStyle w:val="5262BADB0DBA40B69E7CFF1A27EBBFF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914665C0D824726A21D758398ED85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31125E-9142-4930-8B0F-3FE226F1E1EB}"/>
      </w:docPartPr>
      <w:docPartBody>
        <w:p w:rsidR="003E6C01" w:rsidRDefault="00926294">
          <w:pPr>
            <w:pStyle w:val="C914665C0D824726A21D758398ED852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0139F7318F54C8EB85208C4CCA8FC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32D110-8915-45D4-BEEC-CDEE0655386D}"/>
      </w:docPartPr>
      <w:docPartBody>
        <w:p w:rsidR="003E6C01" w:rsidRDefault="00926294">
          <w:pPr>
            <w:pStyle w:val="D0139F7318F54C8EB85208C4CCA8FC2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6BE6F1AF4024DBD91697579135C9E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1D19A-BC2C-47CD-A35B-B94FD9DF4DDB}"/>
      </w:docPartPr>
      <w:docPartBody>
        <w:p w:rsidR="003E6C01" w:rsidRDefault="00926294">
          <w:pPr>
            <w:pStyle w:val="96BE6F1AF4024DBD91697579135C9E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50D15407C542788A22ABDD50DD19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B35CA5-3B71-4390-97E7-30DA5D2662CB}"/>
      </w:docPartPr>
      <w:docPartBody>
        <w:p w:rsidR="003E6C01" w:rsidRDefault="00926294">
          <w:pPr>
            <w:pStyle w:val="5650D15407C542788A22ABDD50DD191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0289DD7B0214502821219124B7543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281E5B-9922-4E3A-AA9E-B050A77BA902}"/>
      </w:docPartPr>
      <w:docPartBody>
        <w:p w:rsidR="003E6C01" w:rsidRDefault="00926294">
          <w:pPr>
            <w:pStyle w:val="A0289DD7B0214502821219124B75435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6B861F10924E4DA28ECABF596628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1441E9-43DD-47BB-AB18-04DB420C7CFD}"/>
      </w:docPartPr>
      <w:docPartBody>
        <w:p w:rsidR="003E6C01" w:rsidRDefault="00926294">
          <w:pPr>
            <w:pStyle w:val="E66B861F10924E4DA28ECABF5966285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E7AAEF4B1634B71843D141C036D5C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150EFF-59C9-4AB4-9105-5D0D9B8E63BF}"/>
      </w:docPartPr>
      <w:docPartBody>
        <w:p w:rsidR="003E6C01" w:rsidRDefault="00926294">
          <w:pPr>
            <w:pStyle w:val="1E7AAEF4B1634B71843D141C036D5C7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71F4012FD2246D5AA3DC3F2761813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C07C3E-D506-4301-9A02-CBAB337BCBEA}"/>
      </w:docPartPr>
      <w:docPartBody>
        <w:p w:rsidR="003E6C01" w:rsidRDefault="00926294">
          <w:pPr>
            <w:pStyle w:val="271F4012FD2246D5AA3DC3F27618130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AF8119C4344C1499FF1AB9265477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91BFF3-245A-4200-9A77-E8357476BAED}"/>
      </w:docPartPr>
      <w:docPartBody>
        <w:p w:rsidR="003E6C01" w:rsidRDefault="00926294">
          <w:pPr>
            <w:pStyle w:val="56AF8119C4344C1499FF1AB92654779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914DA7E7544706A1F35DF8F8C369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C3DBDC-5A95-4A27-9E3C-4C5865CFE3AA}"/>
      </w:docPartPr>
      <w:docPartBody>
        <w:p w:rsidR="003E6C01" w:rsidRDefault="00926294">
          <w:pPr>
            <w:pStyle w:val="C4914DA7E7544706A1F35DF8F8C3699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8831CF862604A56BF4762A8F286A0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A597F5-ED2E-40A3-82C4-567EE906B2D5}"/>
      </w:docPartPr>
      <w:docPartBody>
        <w:p w:rsidR="003E6C01" w:rsidRDefault="00926294">
          <w:pPr>
            <w:pStyle w:val="28831CF862604A56BF4762A8F286A05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D2B558C345A4986966D9FB3E31FE0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911563-132E-43DB-92BF-7CBE101AED76}"/>
      </w:docPartPr>
      <w:docPartBody>
        <w:p w:rsidR="003E6C01" w:rsidRDefault="00926294">
          <w:pPr>
            <w:pStyle w:val="2D2B558C345A4986966D9FB3E31FE0B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55EA3F84C542EA9138441BED7814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170EC8-33D4-4E08-88D8-4628AB551740}"/>
      </w:docPartPr>
      <w:docPartBody>
        <w:p w:rsidR="003E6C01" w:rsidRDefault="00926294">
          <w:pPr>
            <w:pStyle w:val="5255EA3F84C542EA9138441BED78149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3EE2731260D4B9B9FB81FEF0A8F5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374E37-CC2A-4DD3-8689-DF32B9A575D0}"/>
      </w:docPartPr>
      <w:docPartBody>
        <w:p w:rsidR="003E6C01" w:rsidRDefault="00926294">
          <w:pPr>
            <w:pStyle w:val="63EE2731260D4B9B9FB81FEF0A8F576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84F39A9989A41ABBB84154FD6064B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C00D1D-926D-41D6-B852-5DC547FB7A45}"/>
      </w:docPartPr>
      <w:docPartBody>
        <w:p w:rsidR="003E6C01" w:rsidRDefault="00926294">
          <w:pPr>
            <w:pStyle w:val="384F39A9989A41ABBB84154FD6064B2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6748C04368443AA179BA0C10B4F8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1A8088-1DE5-4841-A223-CBC30DB95B0C}"/>
      </w:docPartPr>
      <w:docPartBody>
        <w:p w:rsidR="003E6C01" w:rsidRDefault="00926294">
          <w:pPr>
            <w:pStyle w:val="5E6748C04368443AA179BA0C10B4F82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F504B01964E4B478FA58F19EB67D4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88B37E-05D7-4185-A722-AA7E52A81ECA}"/>
      </w:docPartPr>
      <w:docPartBody>
        <w:p w:rsidR="003E6C01" w:rsidRDefault="00926294">
          <w:pPr>
            <w:pStyle w:val="7F504B01964E4B478FA58F19EB67D44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51D51CA6EA140818F904172C0BA51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608150-424D-4EEB-AB9B-2930CE7BFEB0}"/>
      </w:docPartPr>
      <w:docPartBody>
        <w:p w:rsidR="003E6C01" w:rsidRDefault="00926294">
          <w:pPr>
            <w:pStyle w:val="F51D51CA6EA140818F904172C0BA512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624CD98191B4318A5800518B3F367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84C0BA-65D7-4EF8-AA80-F8E0BE703B70}"/>
      </w:docPartPr>
      <w:docPartBody>
        <w:p w:rsidR="003E6C01" w:rsidRDefault="00926294">
          <w:pPr>
            <w:pStyle w:val="C624CD98191B4318A5800518B3F367A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BB8D87E35ED41BABB33AD5A024879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6FC4E6-C1D0-441B-8011-7994CB4B1B9E}"/>
      </w:docPartPr>
      <w:docPartBody>
        <w:p w:rsidR="003E6C01" w:rsidRDefault="00926294">
          <w:pPr>
            <w:pStyle w:val="6BB8D87E35ED41BABB33AD5A024879F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755E554DCFA48F9B01429BE2E3EBC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A0FAB0-B0B7-4242-8160-656888A6810A}"/>
      </w:docPartPr>
      <w:docPartBody>
        <w:p w:rsidR="003E6C01" w:rsidRDefault="00926294">
          <w:pPr>
            <w:pStyle w:val="D755E554DCFA48F9B01429BE2E3EBC3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3F2112E794A4646ACCB0B0D5CB092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C00F-7565-4B4C-9597-B5019F6A2095}"/>
      </w:docPartPr>
      <w:docPartBody>
        <w:p w:rsidR="003E6C01" w:rsidRDefault="00926294">
          <w:pPr>
            <w:pStyle w:val="63F2112E794A4646ACCB0B0D5CB092F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3FC83D860474287BDFF72B563171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E779B6-511F-4A00-9E87-7280BB522D77}"/>
      </w:docPartPr>
      <w:docPartBody>
        <w:p w:rsidR="003E6C01" w:rsidRDefault="00926294">
          <w:pPr>
            <w:pStyle w:val="33FC83D860474287BDFF72B56317151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6A7FB6A7FD444E48450AD05F0C054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8245F-220A-4146-950E-A14E0678CEC0}"/>
      </w:docPartPr>
      <w:docPartBody>
        <w:p w:rsidR="003E6C01" w:rsidRDefault="00926294">
          <w:pPr>
            <w:pStyle w:val="B6A7FB6A7FD444E48450AD05F0C0547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023D92ECE244F98A7D7625341ACD5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786E10-D38F-46F8-8377-850409ECC86B}"/>
      </w:docPartPr>
      <w:docPartBody>
        <w:p w:rsidR="003E6C01" w:rsidRDefault="00926294">
          <w:pPr>
            <w:pStyle w:val="4023D92ECE244F98A7D7625341ACD5A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34879BDDF1F43E7A984CE08C48EE7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1C42C2-5866-4893-87D3-DB67F5DE38CD}"/>
      </w:docPartPr>
      <w:docPartBody>
        <w:p w:rsidR="003E6C01" w:rsidRDefault="00926294">
          <w:pPr>
            <w:pStyle w:val="334879BDDF1F43E7A984CE08C48EE7B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E39E68075E1484B9AC5C9A6D3321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7DD76F-7DB4-4922-8601-04FDEAFDA326}"/>
      </w:docPartPr>
      <w:docPartBody>
        <w:p w:rsidR="003E6C01" w:rsidRDefault="00926294">
          <w:pPr>
            <w:pStyle w:val="FE39E68075E1484B9AC5C9A6D332176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49FED98B6FB49B39E55961B9B55B9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98C727-3BDD-45BC-A70C-F4C06C8BCCD4}"/>
      </w:docPartPr>
      <w:docPartBody>
        <w:p w:rsidR="003E6C01" w:rsidRDefault="00926294">
          <w:pPr>
            <w:pStyle w:val="249FED98B6FB49B39E55961B9B55B9F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2E0450FF63884D43AE5372B7D8AE1C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0A57AC-8937-45F1-96F8-1A212941823C}"/>
      </w:docPartPr>
      <w:docPartBody>
        <w:p w:rsidR="003E6C01" w:rsidRDefault="00926294">
          <w:pPr>
            <w:pStyle w:val="2E0450FF63884D43AE5372B7D8AE1C0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B0EAC5C301D477199537EB88A7A9F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CDA538-3EF8-4A02-AD80-E23DB0E2D3ED}"/>
      </w:docPartPr>
      <w:docPartBody>
        <w:p w:rsidR="003E6C01" w:rsidRDefault="00926294">
          <w:pPr>
            <w:pStyle w:val="3B0EAC5C301D477199537EB88A7A9F6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1FBBE77CDA74A2C829D9705AB61F9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87A4EB-81D2-449D-AE75-1F3902B740F8}"/>
      </w:docPartPr>
      <w:docPartBody>
        <w:p w:rsidR="003E6C01" w:rsidRDefault="00926294">
          <w:pPr>
            <w:pStyle w:val="F1FBBE77CDA74A2C829D9705AB61F94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B0A28F2C504609A2C5B906576573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C05A92-70DC-4130-A5EC-BEBA3CB45CF8}"/>
      </w:docPartPr>
      <w:docPartBody>
        <w:p w:rsidR="003E6C01" w:rsidRDefault="00926294">
          <w:pPr>
            <w:pStyle w:val="4DB0A28F2C504609A2C5B906576573D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868AE11882146B5AC438E6267B761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22C3AD-13A6-4C3D-A482-9ED99B7D977E}"/>
      </w:docPartPr>
      <w:docPartBody>
        <w:p w:rsidR="003E6C01" w:rsidRDefault="00926294">
          <w:pPr>
            <w:pStyle w:val="B868AE11882146B5AC438E6267B7610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26080F4C833425393622E3D8D707C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1944D4-C3B0-424E-AEEF-3D9E63179099}"/>
      </w:docPartPr>
      <w:docPartBody>
        <w:p w:rsidR="003E6C01" w:rsidRDefault="00926294">
          <w:pPr>
            <w:pStyle w:val="126080F4C833425393622E3D8D707C7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42A205B24A4C2BBB81C163DA8F0F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36375A-A1EB-41EE-903E-36FF7AB4D3C3}"/>
      </w:docPartPr>
      <w:docPartBody>
        <w:p w:rsidR="003E6C01" w:rsidRDefault="00926294">
          <w:pPr>
            <w:pStyle w:val="1842A205B24A4C2BBB81C163DA8F0FE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93A8CD6CFC4F71BD1BD3177ECB52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7ED07C-3DCD-4E74-A97F-2924AA5FE9B8}"/>
      </w:docPartPr>
      <w:docPartBody>
        <w:p w:rsidR="003E6C01" w:rsidRDefault="00926294">
          <w:pPr>
            <w:pStyle w:val="7493A8CD6CFC4F71BD1BD3177ECB52F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DD98FD9DAC54FB0B1010019D331C7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8CDB67-F1D7-4242-8CF8-CC1A7FBBB483}"/>
      </w:docPartPr>
      <w:docPartBody>
        <w:p w:rsidR="003E6C01" w:rsidRDefault="00926294">
          <w:pPr>
            <w:pStyle w:val="6DD98FD9DAC54FB0B1010019D331C7D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D30B4AF4B704F8982665AC974F0F0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2D1D91-7452-465B-81E8-34D5A95FF913}"/>
      </w:docPartPr>
      <w:docPartBody>
        <w:p w:rsidR="003E6C01" w:rsidRDefault="00926294">
          <w:pPr>
            <w:pStyle w:val="9D30B4AF4B704F8982665AC974F0F0E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F9630141A354AE09B00F4B1B5F0DA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75C858-F987-4770-AEA4-8842861D745E}"/>
      </w:docPartPr>
      <w:docPartBody>
        <w:p w:rsidR="003E6C01" w:rsidRDefault="00926294">
          <w:pPr>
            <w:pStyle w:val="1F9630141A354AE09B00F4B1B5F0DAC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32FECB4BA6348B28443443F75C5BB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615A2B-D428-430A-8DC8-E8C18B558E23}"/>
      </w:docPartPr>
      <w:docPartBody>
        <w:p w:rsidR="003E6C01" w:rsidRDefault="00926294">
          <w:pPr>
            <w:pStyle w:val="D32FECB4BA6348B28443443F75C5BB8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460C2AD899047EBB7A121901A6DE2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972B8F-4642-4FB1-AEB8-E34CA1E31AE8}"/>
      </w:docPartPr>
      <w:docPartBody>
        <w:p w:rsidR="003E6C01" w:rsidRDefault="00926294">
          <w:pPr>
            <w:pStyle w:val="5460C2AD899047EBB7A121901A6DE21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697D08408248968BAA6616E92C0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29E7B-C22C-4BB3-BF8B-347875C2C373}"/>
      </w:docPartPr>
      <w:docPartBody>
        <w:p w:rsidR="003E6C01" w:rsidRDefault="00926294">
          <w:pPr>
            <w:pStyle w:val="E6697D08408248968BAA6616E92C0F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DFC615EE82C46E4BA3DA62D690346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D14DE6-7E06-4460-B58F-C611D5252DF2}"/>
      </w:docPartPr>
      <w:docPartBody>
        <w:p w:rsidR="003E6C01" w:rsidRDefault="00926294">
          <w:pPr>
            <w:pStyle w:val="BDFC615EE82C46E4BA3DA62D6903464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103958E5108400F9A0A9DEFF39811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0B2C32-04AE-4AA9-B8B9-F7E9339BD5AD}"/>
      </w:docPartPr>
      <w:docPartBody>
        <w:p w:rsidR="003E6C01" w:rsidRDefault="00926294">
          <w:pPr>
            <w:pStyle w:val="8103958E5108400F9A0A9DEFF398115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5D6352614C04B7AA02D88B8C1F2A6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7C4C50-5247-499A-A3FE-3A2036438E2C}"/>
      </w:docPartPr>
      <w:docPartBody>
        <w:p w:rsidR="003E6C01" w:rsidRDefault="00926294">
          <w:pPr>
            <w:pStyle w:val="C5D6352614C04B7AA02D88B8C1F2A69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7ABF10CAAE84E7C810EA71F4104FC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9A35E3-D27E-45DC-AAB2-BA4A7E1F9B92}"/>
      </w:docPartPr>
      <w:docPartBody>
        <w:p w:rsidR="003E6C01" w:rsidRDefault="00926294">
          <w:pPr>
            <w:pStyle w:val="97ABF10CAAE84E7C810EA71F4104FC0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1B2F9754B14F58B2E442CD394310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95A0D5-7A06-4CC3-ACBC-175348F7C37F}"/>
      </w:docPartPr>
      <w:docPartBody>
        <w:p w:rsidR="003E6C01" w:rsidRDefault="00926294">
          <w:pPr>
            <w:pStyle w:val="5A1B2F9754B14F58B2E442CD394310B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60EE330915F419499D59FDFE2FC3F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C4D52E-2285-4C51-B4CE-6053C4B4D126}"/>
      </w:docPartPr>
      <w:docPartBody>
        <w:p w:rsidR="003E6C01" w:rsidRDefault="00926294">
          <w:pPr>
            <w:pStyle w:val="C60EE330915F419499D59FDFE2FC3F9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DAE006109D84C10AF7BD86B5EB4C1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3FADD-A37A-4641-8EB2-6A7A82D74CA6}"/>
      </w:docPartPr>
      <w:docPartBody>
        <w:p w:rsidR="003E6C01" w:rsidRDefault="00926294">
          <w:pPr>
            <w:pStyle w:val="ADAE006109D84C10AF7BD86B5EB4C1D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530B8A516BF4690AFE3D9FABB48E9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20E0A2-2A11-4DA2-AE05-E64A513FAA4E}"/>
      </w:docPartPr>
      <w:docPartBody>
        <w:p w:rsidR="003E6C01" w:rsidRDefault="00926294">
          <w:pPr>
            <w:pStyle w:val="9530B8A516BF4690AFE3D9FABB48E98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192E0409B14D7F83C4F96C9053B3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5E3C7C-F2BB-4B37-8864-2BA731EEC3C8}"/>
      </w:docPartPr>
      <w:docPartBody>
        <w:p w:rsidR="003E6C01" w:rsidRDefault="00926294">
          <w:pPr>
            <w:pStyle w:val="FA192E0409B14D7F83C4F96C9053B3B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54D982C841A47A28C6102A8B8E015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CA7E9-9618-486C-9E25-809C48B2D0DD}"/>
      </w:docPartPr>
      <w:docPartBody>
        <w:p w:rsidR="003E6C01" w:rsidRDefault="00926294">
          <w:pPr>
            <w:pStyle w:val="354D982C841A47A28C6102A8B8E015B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1434694F62E41B2BC4B2BAE35C9AA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9A5091-4F0A-4E4A-9A2F-94FD4E74C002}"/>
      </w:docPartPr>
      <w:docPartBody>
        <w:p w:rsidR="003E6C01" w:rsidRDefault="00926294">
          <w:pPr>
            <w:pStyle w:val="11434694F62E41B2BC4B2BAE35C9AA0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DE86B956FD4BE6A7AC95AEF136E2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D3D222-AF8E-489B-BA84-867BE2B365F1}"/>
      </w:docPartPr>
      <w:docPartBody>
        <w:p w:rsidR="003E6C01" w:rsidRDefault="00926294">
          <w:pPr>
            <w:pStyle w:val="52DE86B956FD4BE6A7AC95AEF136E21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858ECBA6AF846FAB4937A67196B21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FB5810-DC04-4C87-838C-FD5E028F6E03}"/>
      </w:docPartPr>
      <w:docPartBody>
        <w:p w:rsidR="003E6C01" w:rsidRDefault="00926294">
          <w:pPr>
            <w:pStyle w:val="A858ECBA6AF846FAB4937A67196B218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56B9DF6D1AE44B489D6D50FE5E1CC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F0B605-BC22-4E36-8173-80A88ACCD10B}"/>
      </w:docPartPr>
      <w:docPartBody>
        <w:p w:rsidR="003E6C01" w:rsidRDefault="00926294">
          <w:pPr>
            <w:pStyle w:val="256B9DF6D1AE44B489D6D50FE5E1CCD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8E0F0C551724B4696A809AB6CB371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8A67B-4D62-47D3-8343-FEFD0FCD044C}"/>
      </w:docPartPr>
      <w:docPartBody>
        <w:p w:rsidR="003E6C01" w:rsidRDefault="00926294">
          <w:pPr>
            <w:pStyle w:val="88E0F0C551724B4696A809AB6CB371D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43FA45190D04081B5C120D37B40BF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C823C8-832B-4710-8F94-6C72E3215B99}"/>
      </w:docPartPr>
      <w:docPartBody>
        <w:p w:rsidR="003E6C01" w:rsidRDefault="00926294">
          <w:pPr>
            <w:pStyle w:val="243FA45190D04081B5C120D37B40BFE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CD12E08E4A439EBC290ED26A6C18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FDFD86-8013-4418-A6A7-12968B4CCDFC}"/>
      </w:docPartPr>
      <w:docPartBody>
        <w:p w:rsidR="003E6C01" w:rsidRDefault="00926294">
          <w:pPr>
            <w:pStyle w:val="9BCD12E08E4A439EBC290ED26A6C184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80ED165AE804773BF76966C1D9944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654E2-3FC6-4085-A9A8-3EEBBB2A33C9}"/>
      </w:docPartPr>
      <w:docPartBody>
        <w:p w:rsidR="003E6C01" w:rsidRDefault="00926294">
          <w:pPr>
            <w:pStyle w:val="480ED165AE804773BF76966C1D99441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400EF5872B941A19FCA59DF2BE3E9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29F36D-3FA5-4E11-A075-4BBEFE015564}"/>
      </w:docPartPr>
      <w:docPartBody>
        <w:p w:rsidR="003E6C01" w:rsidRDefault="00926294">
          <w:pPr>
            <w:pStyle w:val="4400EF5872B941A19FCA59DF2BE3E9A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BCAC57E7594F168E61EAAA71065C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90B568-5BB2-4B92-AB2C-68E8A4A5D732}"/>
      </w:docPartPr>
      <w:docPartBody>
        <w:p w:rsidR="003E6C01" w:rsidRDefault="00926294">
          <w:pPr>
            <w:pStyle w:val="E6BCAC57E7594F168E61EAAA71065C7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D66851B4E5B42D4B7D3378CA65E43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597016-988E-4CC6-9A52-4648D31AD16F}"/>
      </w:docPartPr>
      <w:docPartBody>
        <w:p w:rsidR="003E6C01" w:rsidRDefault="00926294">
          <w:pPr>
            <w:pStyle w:val="BD66851B4E5B42D4B7D3378CA65E43C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7DDCF1859B1452E84AD7AB97FBDC9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AC8819-3693-4090-A63C-A4E6ACDAC3F8}"/>
      </w:docPartPr>
      <w:docPartBody>
        <w:p w:rsidR="003E6C01" w:rsidRDefault="00926294">
          <w:pPr>
            <w:pStyle w:val="F7DDCF1859B1452E84AD7AB97FBDC9C3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1F21E5C77CA14747AD98ADD806EBC2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A1274C-4B09-42D3-95E1-26D4E396B9B5}"/>
      </w:docPartPr>
      <w:docPartBody>
        <w:p w:rsidR="003E6C01" w:rsidRDefault="00926294">
          <w:pPr>
            <w:pStyle w:val="1F21E5C77CA14747AD98ADD806EBC22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B56F24E2D214A94B3E2A6CFA9F43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C1C34-2337-4C8F-96DA-6DE281BDE329}"/>
      </w:docPartPr>
      <w:docPartBody>
        <w:p w:rsidR="003E6C01" w:rsidRDefault="00926294">
          <w:pPr>
            <w:pStyle w:val="AB56F24E2D214A94B3E2A6CFA9F436E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2AF6B9A31C148C297F539EAC71AC7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284F7A-0917-4114-8547-C49AC6B46D37}"/>
      </w:docPartPr>
      <w:docPartBody>
        <w:p w:rsidR="003E6C01" w:rsidRDefault="00926294">
          <w:pPr>
            <w:pStyle w:val="A2AF6B9A31C148C297F539EAC71AC79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FF869BA935241FEB10BDC87C0E0ED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2A0CD8-8F24-4B2E-AEC9-BD11FD7ADC34}"/>
      </w:docPartPr>
      <w:docPartBody>
        <w:p w:rsidR="003E6C01" w:rsidRDefault="00926294">
          <w:pPr>
            <w:pStyle w:val="9FF869BA935241FEB10BDC87C0E0EDF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ECFE80851564334882110E7E4F6C9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B820C2-7E6E-4825-8CDD-60251E2CC220}"/>
      </w:docPartPr>
      <w:docPartBody>
        <w:p w:rsidR="003E6C01" w:rsidRDefault="00926294">
          <w:pPr>
            <w:pStyle w:val="7ECFE80851564334882110E7E4F6C9D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3A8DC27757948098FD7FB57F646CE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433301-D9F1-4005-BE77-956F59C19619}"/>
      </w:docPartPr>
      <w:docPartBody>
        <w:p w:rsidR="003E6C01" w:rsidRDefault="00926294">
          <w:pPr>
            <w:pStyle w:val="C3A8DC27757948098FD7FB57F646CE8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B351C9D3E764148A552C52BA314FF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231839-65B3-45AF-AE54-F7E6C0F2A1CF}"/>
      </w:docPartPr>
      <w:docPartBody>
        <w:p w:rsidR="003E6C01" w:rsidRDefault="00926294">
          <w:pPr>
            <w:pStyle w:val="1B351C9D3E764148A552C52BA314FF9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B3AC2EEFE444D6B84816BCC86DD8B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8260E7-0239-4056-90A6-C43A4C0AED79}"/>
      </w:docPartPr>
      <w:docPartBody>
        <w:p w:rsidR="003E6C01" w:rsidRDefault="00926294">
          <w:pPr>
            <w:pStyle w:val="8B3AC2EEFE444D6B84816BCC86DD8B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E899F2D292F43618D94AD569E5D8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FE845B-AAA9-42D1-97F3-A9B63F9C92BB}"/>
      </w:docPartPr>
      <w:docPartBody>
        <w:p w:rsidR="003E6C01" w:rsidRDefault="00926294">
          <w:pPr>
            <w:pStyle w:val="0E899F2D292F43618D94AD569E5D8F0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33CD79CAF764444B38E17444FE529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4AC12D-39BA-4E30-9DDB-676B8BACC208}"/>
      </w:docPartPr>
      <w:docPartBody>
        <w:p w:rsidR="003E6C01" w:rsidRDefault="00926294">
          <w:pPr>
            <w:pStyle w:val="A33CD79CAF764444B38E17444FE5297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CFA31DC655841B796064DF02CB297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8DF5C4-9E92-4A59-89BB-4ED3E4C45256}"/>
      </w:docPartPr>
      <w:docPartBody>
        <w:p w:rsidR="003E6C01" w:rsidRDefault="00926294">
          <w:pPr>
            <w:pStyle w:val="FCFA31DC655841B796064DF02CB297C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90C524BE42E4A5582339E6E370C0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EE418F-01CE-4200-A0C0-A5BE5EA995B8}"/>
      </w:docPartPr>
      <w:docPartBody>
        <w:p w:rsidR="003E6C01" w:rsidRDefault="00926294">
          <w:pPr>
            <w:pStyle w:val="B90C524BE42E4A5582339E6E370C00A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AA9BC93607B4EAE955B09C137AC47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0BAC0A-04FF-4609-BC12-057DA8529BD8}"/>
      </w:docPartPr>
      <w:docPartBody>
        <w:p w:rsidR="003E6C01" w:rsidRDefault="00926294">
          <w:pPr>
            <w:pStyle w:val="0AA9BC93607B4EAE955B09C137AC47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C19A7FF686D4A80A342BFD5AC7F0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25A86F-82DD-4B49-9203-D823C57FCC39}"/>
      </w:docPartPr>
      <w:docPartBody>
        <w:p w:rsidR="003E6C01" w:rsidRDefault="00926294">
          <w:pPr>
            <w:pStyle w:val="0C19A7FF686D4A80A342BFD5AC7F0C8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3B9B3AF487C47B8AA0C23C031227D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32165F-E65B-491C-B641-A5A38A34A37C}"/>
      </w:docPartPr>
      <w:docPartBody>
        <w:p w:rsidR="003E6C01" w:rsidRDefault="00926294">
          <w:pPr>
            <w:pStyle w:val="83B9B3AF487C47B8AA0C23C031227D2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248899E66C54C66B95785C862054A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DAA2CD-A7E3-417E-BB0D-1612DB431715}"/>
      </w:docPartPr>
      <w:docPartBody>
        <w:p w:rsidR="003E6C01" w:rsidRDefault="00926294">
          <w:pPr>
            <w:pStyle w:val="8248899E66C54C66B95785C862054A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C8081D0EF9D425C94FDA18A73DDD2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DC91EF-F832-4E2D-B03F-9556EB42A0DB}"/>
      </w:docPartPr>
      <w:docPartBody>
        <w:p w:rsidR="003E6C01" w:rsidRDefault="00926294">
          <w:pPr>
            <w:pStyle w:val="0C8081D0EF9D425C94FDA18A73DDD26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29A286A8A454EBC9F19B2677F8061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7AF434-BFC1-4D9A-AEE9-2332A345D0E3}"/>
      </w:docPartPr>
      <w:docPartBody>
        <w:p w:rsidR="003E6C01" w:rsidRDefault="00926294">
          <w:pPr>
            <w:pStyle w:val="D29A286A8A454EBC9F19B2677F80617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972C19021D84E48A062E9E0DBDFBE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2ACD83-2C6D-4A64-B7B3-AAA354E84A9D}"/>
      </w:docPartPr>
      <w:docPartBody>
        <w:p w:rsidR="003E6C01" w:rsidRDefault="00926294">
          <w:pPr>
            <w:pStyle w:val="B972C19021D84E48A062E9E0DBDFBE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1C46DD8F5C54045B0629E9208BEDE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884DB8-5D03-4701-9A74-FCCBF041CCB4}"/>
      </w:docPartPr>
      <w:docPartBody>
        <w:p w:rsidR="003E6C01" w:rsidRDefault="00926294">
          <w:pPr>
            <w:pStyle w:val="C1C46DD8F5C54045B0629E9208BEDE1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86659803BA242A8B6A8D067D10B7F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F0E4B-00C1-49D6-B810-67FAA52C27F2}"/>
      </w:docPartPr>
      <w:docPartBody>
        <w:p w:rsidR="003E6C01" w:rsidRDefault="00926294">
          <w:pPr>
            <w:pStyle w:val="686659803BA242A8B6A8D067D10B7F0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9EC1FD1CFF545E1968FF8978F48CB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60DE88-EECD-408A-8CBF-6117438E0908}"/>
      </w:docPartPr>
      <w:docPartBody>
        <w:p w:rsidR="003E6C01" w:rsidRDefault="00926294">
          <w:pPr>
            <w:pStyle w:val="09EC1FD1CFF545E1968FF8978F48CB7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2BD6FA28844435BA082EC2EEFFB9E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2906E6-77C7-4289-ADEE-3C68BB413209}"/>
      </w:docPartPr>
      <w:docPartBody>
        <w:p w:rsidR="003E6C01" w:rsidRDefault="00926294">
          <w:pPr>
            <w:pStyle w:val="52BD6FA28844435BA082EC2EEFFB9E1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2234946241F4EDB88F78DD0BB6DB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B918A2-7202-4F0C-8DC0-84A944F61EE5}"/>
      </w:docPartPr>
      <w:docPartBody>
        <w:p w:rsidR="003E6C01" w:rsidRDefault="00926294">
          <w:pPr>
            <w:pStyle w:val="B2234946241F4EDB88F78DD0BB6DB1E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D447F85F8645A2883DEFE24DEB00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D364F6-F209-4893-A8FA-EF518A545CD3}"/>
      </w:docPartPr>
      <w:docPartBody>
        <w:p w:rsidR="003E6C01" w:rsidRDefault="00926294">
          <w:pPr>
            <w:pStyle w:val="BAD447F85F8645A2883DEFE24DEB00E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9FF6D4A51D2458E8AEF65C4FD7545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D10302-A467-4D56-B2CA-52BE60DB8B5D}"/>
      </w:docPartPr>
      <w:docPartBody>
        <w:p w:rsidR="003E6C01" w:rsidRDefault="00926294">
          <w:pPr>
            <w:pStyle w:val="E9FF6D4A51D2458E8AEF65C4FD7545D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3F8643F83ED47F586A74F1ADE7738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F005D4-6765-4B57-A28C-C54514EA298F}"/>
      </w:docPartPr>
      <w:docPartBody>
        <w:p w:rsidR="003E6C01" w:rsidRDefault="00926294">
          <w:pPr>
            <w:pStyle w:val="93F8643F83ED47F586A74F1ADE77387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05CDA29D03B4626BD22143C6F1C0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D93238-4D30-42D6-BEF1-E111F2077508}"/>
      </w:docPartPr>
      <w:docPartBody>
        <w:p w:rsidR="003E6C01" w:rsidRDefault="00926294">
          <w:pPr>
            <w:pStyle w:val="805CDA29D03B4626BD22143C6F1C09E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35A10B56B754EA6BBFFD35B539242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C22116-F465-4AD2-9489-CC3362083BCC}"/>
      </w:docPartPr>
      <w:docPartBody>
        <w:p w:rsidR="003E6C01" w:rsidRDefault="00926294">
          <w:pPr>
            <w:pStyle w:val="835A10B56B754EA6BBFFD35B5392425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245082B7E42420686952F5F2E4AD0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9D7D81-43EE-440C-AFEB-5F1575A7F02E}"/>
      </w:docPartPr>
      <w:docPartBody>
        <w:p w:rsidR="003E6C01" w:rsidRDefault="00926294">
          <w:pPr>
            <w:pStyle w:val="E245082B7E42420686952F5F2E4AD04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69848518F7B44D49C880E97261E0A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D3A623-D5E1-4FA2-B07A-504C5E82E4C2}"/>
      </w:docPartPr>
      <w:docPartBody>
        <w:p w:rsidR="003E6C01" w:rsidRDefault="00926294">
          <w:pPr>
            <w:pStyle w:val="869848518F7B44D49C880E97261E0A2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55AB2F6FEB544ACBD1DEDCF5F3559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BB4F4B-FC2A-456E-BB82-C3DD81834FBF}"/>
      </w:docPartPr>
      <w:docPartBody>
        <w:p w:rsidR="003E6C01" w:rsidRDefault="00926294">
          <w:pPr>
            <w:pStyle w:val="D55AB2F6FEB544ACBD1DEDCF5F3559C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8D9540354514ECCB84272FCA6FD08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AF145C-785B-4208-81A0-56AA0F6BD856}"/>
      </w:docPartPr>
      <w:docPartBody>
        <w:p w:rsidR="003E6C01" w:rsidRDefault="00926294">
          <w:pPr>
            <w:pStyle w:val="E8D9540354514ECCB84272FCA6FD084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8DBB812B45C4BCDA5A1D8FB7D1B2C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A2FB35-CDB0-4298-AA2F-4D285B1D22B7}"/>
      </w:docPartPr>
      <w:docPartBody>
        <w:p w:rsidR="003E6C01" w:rsidRDefault="00926294">
          <w:pPr>
            <w:pStyle w:val="48DBB812B45C4BCDA5A1D8FB7D1B2C45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ADEB44FB35D4918BF45005AC66778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C40DCF-64D4-4BAF-B50B-C9688D314077}"/>
      </w:docPartPr>
      <w:docPartBody>
        <w:p w:rsidR="003E6C01" w:rsidRDefault="00926294">
          <w:pPr>
            <w:pStyle w:val="6ADEB44FB35D4918BF45005AC667780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7A901F0E0C41D6865A1DC87505C8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4A250A-2E1A-438C-959F-E10D7DCCAFA8}"/>
      </w:docPartPr>
      <w:docPartBody>
        <w:p w:rsidR="003E6C01" w:rsidRDefault="00926294">
          <w:pPr>
            <w:pStyle w:val="747A901F0E0C41D6865A1DC87505C8FB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0EBDD98090BF42D8B19ADE31CB6808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F95C62-030C-4EB4-8D77-E9F7381792BF}"/>
      </w:docPartPr>
      <w:docPartBody>
        <w:p w:rsidR="003E6C01" w:rsidRDefault="00926294">
          <w:pPr>
            <w:pStyle w:val="0EBDD98090BF42D8B19ADE31CB6808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DFEC21D19AA4DE4B504ACE94A683E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5FF716-EE48-4480-93C1-2FF423026CBE}"/>
      </w:docPartPr>
      <w:docPartBody>
        <w:p w:rsidR="003E6C01" w:rsidRDefault="00926294">
          <w:pPr>
            <w:pStyle w:val="2DFEC21D19AA4DE4B504ACE94A683EB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AC0C35E055848898464B812CADAB7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6A4E5F-AEEA-4B92-9EF8-485AD2D9968D}"/>
      </w:docPartPr>
      <w:docPartBody>
        <w:p w:rsidR="003E6C01" w:rsidRDefault="00926294">
          <w:pPr>
            <w:pStyle w:val="3AC0C35E055848898464B812CADAB7F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2D051FFEBB849A284ADD06444AFCD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FBD4BB-0474-450C-BE82-16B07DB7FB29}"/>
      </w:docPartPr>
      <w:docPartBody>
        <w:p w:rsidR="003E6C01" w:rsidRDefault="00926294">
          <w:pPr>
            <w:pStyle w:val="92D051FFEBB849A284ADD06444AFCD7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BF674A5E86A44348F13676EDAC7FC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FAF45F-67E0-4598-810A-910F31078E26}"/>
      </w:docPartPr>
      <w:docPartBody>
        <w:p w:rsidR="003E6C01" w:rsidRDefault="00926294">
          <w:pPr>
            <w:pStyle w:val="1BF674A5E86A44348F13676EDAC7FC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F9279F84352476EAEDD5F1A53DC0C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8B40A8-2AA9-4B36-9808-40BA971E03E3}"/>
      </w:docPartPr>
      <w:docPartBody>
        <w:p w:rsidR="003E6C01" w:rsidRDefault="00926294">
          <w:pPr>
            <w:pStyle w:val="FF9279F84352476EAEDD5F1A53DC0C0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6D3DE5F04ED4345985FC86E848872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326E88-F9AA-4283-81F2-B74853E8C331}"/>
      </w:docPartPr>
      <w:docPartBody>
        <w:p w:rsidR="003E6C01" w:rsidRDefault="00926294">
          <w:pPr>
            <w:pStyle w:val="C6D3DE5F04ED4345985FC86E848872F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BA98F1606B34BAFB2058BF94C07BF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DEC66B-8F13-408A-B8A9-2854D33C5781}"/>
      </w:docPartPr>
      <w:docPartBody>
        <w:p w:rsidR="003E6C01" w:rsidRDefault="00926294">
          <w:pPr>
            <w:pStyle w:val="1BA98F1606B34BAFB2058BF94C07BFA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C779E961CE74467B177D5811DD28A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53D13B-F803-4F3A-B285-6CDC361088A0}"/>
      </w:docPartPr>
      <w:docPartBody>
        <w:p w:rsidR="003E6C01" w:rsidRDefault="00926294">
          <w:pPr>
            <w:pStyle w:val="6C779E961CE74467B177D5811DD28A0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33DDF93379B4BE59C413564C82A7A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298549-8BAF-452D-993A-F0B9C34A7691}"/>
      </w:docPartPr>
      <w:docPartBody>
        <w:p w:rsidR="003E6C01" w:rsidRDefault="00926294">
          <w:pPr>
            <w:pStyle w:val="633DDF93379B4BE59C413564C82A7A7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B3696FC33724892AF31E773BEC118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4CF5A-4B20-4AFB-BE41-8C18C5D935F9}"/>
      </w:docPartPr>
      <w:docPartBody>
        <w:p w:rsidR="003E6C01" w:rsidRDefault="00926294">
          <w:pPr>
            <w:pStyle w:val="8B3696FC33724892AF31E773BEC118D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E2D3B49D2264855A7DAE1F3D2DA01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224537-717C-41E2-BE6C-8A9129A49E4B}"/>
      </w:docPartPr>
      <w:docPartBody>
        <w:p w:rsidR="003E6C01" w:rsidRDefault="00926294">
          <w:pPr>
            <w:pStyle w:val="CE2D3B49D2264855A7DAE1F3D2DA011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1252AB44CA4E3CB57A25F7539EAD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44937F-2247-4367-BC06-BE1AB1492539}"/>
      </w:docPartPr>
      <w:docPartBody>
        <w:p w:rsidR="003E6C01" w:rsidRDefault="00926294">
          <w:pPr>
            <w:pStyle w:val="C91252AB44CA4E3CB57A25F7539EAD5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07ABD5052974C93ACF1DFD1B6FEF6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19D867-FDED-45EF-AE80-012923F0DDDB}"/>
      </w:docPartPr>
      <w:docPartBody>
        <w:p w:rsidR="003E6C01" w:rsidRDefault="00926294">
          <w:pPr>
            <w:pStyle w:val="807ABD5052974C93ACF1DFD1B6FEF62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69B8C1D4A264D279BF0E73DEFB694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335996-04B9-47FD-BA0A-58ADC91AD5F6}"/>
      </w:docPartPr>
      <w:docPartBody>
        <w:p w:rsidR="003E6C01" w:rsidRDefault="00926294">
          <w:pPr>
            <w:pStyle w:val="169B8C1D4A264D279BF0E73DEFB6942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9DF92E7C7845F0A63C7DCA8F551D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C04F05-1CFF-4762-B38A-9171D4F971CD}"/>
      </w:docPartPr>
      <w:docPartBody>
        <w:p w:rsidR="003E6C01" w:rsidRDefault="00926294">
          <w:pPr>
            <w:pStyle w:val="369DF92E7C7845F0A63C7DCA8F551D7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EB408F4179748D9A3921A7FF77539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9B07C2-98B0-4445-A410-3F97C3C5518E}"/>
      </w:docPartPr>
      <w:docPartBody>
        <w:p w:rsidR="003E6C01" w:rsidRDefault="00926294">
          <w:pPr>
            <w:pStyle w:val="EEB408F4179748D9A3921A7FF775394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33603CC3F26445F907A379C11E068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7488CD-0B63-45A7-B6FC-715AF27F352F}"/>
      </w:docPartPr>
      <w:docPartBody>
        <w:p w:rsidR="003E6C01" w:rsidRDefault="00926294">
          <w:pPr>
            <w:pStyle w:val="D33603CC3F26445F907A379C11E068A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662A2AE66E343829B1312C014E8CB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47F042-AFAB-4F1B-9B28-02B433A48F36}"/>
      </w:docPartPr>
      <w:docPartBody>
        <w:p w:rsidR="003E6C01" w:rsidRDefault="00926294">
          <w:pPr>
            <w:pStyle w:val="9662A2AE66E343829B1312C014E8CB0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84F880B327D4008B3550C71364011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83958E-5636-4309-9565-33D4803A8D4F}"/>
      </w:docPartPr>
      <w:docPartBody>
        <w:p w:rsidR="003E6C01" w:rsidRDefault="00926294">
          <w:pPr>
            <w:pStyle w:val="884F880B327D4008B3550C71364011A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EFCD1D9DC2A4E998FC60F1A96764E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6CBE20-ADC2-4652-84A9-46781900D29A}"/>
      </w:docPartPr>
      <w:docPartBody>
        <w:p w:rsidR="003E6C01" w:rsidRDefault="00926294">
          <w:pPr>
            <w:pStyle w:val="DEFCD1D9DC2A4E998FC60F1A96764E5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D840D935A794CAF8FDD2FDE7EF71D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BD6C6E-0C72-421A-9C18-F3F6A885C8D0}"/>
      </w:docPartPr>
      <w:docPartBody>
        <w:p w:rsidR="003E6C01" w:rsidRDefault="00926294">
          <w:pPr>
            <w:pStyle w:val="3D840D935A794CAF8FDD2FDE7EF71D9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8EAB90AEEE94C278CC945CFCCC477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C2B920-6EB2-41A9-8065-92E50FEDE194}"/>
      </w:docPartPr>
      <w:docPartBody>
        <w:p w:rsidR="003E6C01" w:rsidRDefault="00926294">
          <w:pPr>
            <w:pStyle w:val="68EAB90AEEE94C278CC945CFCCC4773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C3E5B6FA21D468B805EEA86292745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11CEB3-A167-47B2-B73A-70C59012F1E7}"/>
      </w:docPartPr>
      <w:docPartBody>
        <w:p w:rsidR="003E6C01" w:rsidRDefault="00926294">
          <w:pPr>
            <w:pStyle w:val="EC3E5B6FA21D468B805EEA86292745A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F6171D9B1B1458C8010515617AD4F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BDC5BB-179E-40B7-B2CC-EB983B5FD9D1}"/>
      </w:docPartPr>
      <w:docPartBody>
        <w:p w:rsidR="003E6C01" w:rsidRDefault="00926294">
          <w:pPr>
            <w:pStyle w:val="EF6171D9B1B1458C8010515617AD4F7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D19B38D20A4A208FA16A7538A556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06CC67-1AB5-463A-BD36-4F6C6C8CDE78}"/>
      </w:docPartPr>
      <w:docPartBody>
        <w:p w:rsidR="003E6C01" w:rsidRDefault="00926294">
          <w:pPr>
            <w:pStyle w:val="52D19B38D20A4A208FA16A7538A5563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4D4C0FAE6842EA874D3482D47137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8C47C8-6FFC-4E1B-8155-B6F5BF756772}"/>
      </w:docPartPr>
      <w:docPartBody>
        <w:p w:rsidR="003E6C01" w:rsidRDefault="00926294">
          <w:pPr>
            <w:pStyle w:val="264D4C0FAE6842EA874D3482D47137C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0D1A1EF62454AC0BD8611893C846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7F7F39-E674-4E01-A890-EE25360144F2}"/>
      </w:docPartPr>
      <w:docPartBody>
        <w:p w:rsidR="003E6C01" w:rsidRDefault="00926294">
          <w:pPr>
            <w:pStyle w:val="10D1A1EF62454AC0BD8611893C84606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5D71F903CA346AA8457EE9F11B042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2825AE-3885-4355-8FB7-ACF54B4CDF54}"/>
      </w:docPartPr>
      <w:docPartBody>
        <w:p w:rsidR="003E6C01" w:rsidRDefault="00926294">
          <w:pPr>
            <w:pStyle w:val="B5D71F903CA346AA8457EE9F11B042E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D005CC0DCAC4198B6FC0AED6F17A4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CE55CB-C58C-43DF-924D-320C691EDFE8}"/>
      </w:docPartPr>
      <w:docPartBody>
        <w:p w:rsidR="003E6C01" w:rsidRDefault="00926294">
          <w:pPr>
            <w:pStyle w:val="AD005CC0DCAC4198B6FC0AED6F17A43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DA7649236B74D68B2AEBDA55A5789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30E549-CE8F-46A1-B1F3-C7E0975C4EE8}"/>
      </w:docPartPr>
      <w:docPartBody>
        <w:p w:rsidR="003E6C01" w:rsidRDefault="00926294">
          <w:pPr>
            <w:pStyle w:val="7DA7649236B74D68B2AEBDA55A57891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6548A0FB17B4CBEACC0E64C78EC7A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45C5B7-7BAF-44F0-B5B4-A2C3633D26D4}"/>
      </w:docPartPr>
      <w:docPartBody>
        <w:p w:rsidR="003E6C01" w:rsidRDefault="00926294">
          <w:pPr>
            <w:pStyle w:val="B6548A0FB17B4CBEACC0E64C78EC7AA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773BB2938E4A3BB13FCD3E797B23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D3AAAE-9B0C-41B0-AF4E-B071B76B6D14}"/>
      </w:docPartPr>
      <w:docPartBody>
        <w:p w:rsidR="003E6C01" w:rsidRDefault="00926294">
          <w:pPr>
            <w:pStyle w:val="FA773BB2938E4A3BB13FCD3E797B239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03F4A1CA994F2199E649F8C9C814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1017B2-3DF1-48D2-88DE-AE6B8C20C10C}"/>
      </w:docPartPr>
      <w:docPartBody>
        <w:p w:rsidR="003E6C01" w:rsidRDefault="00926294">
          <w:pPr>
            <w:pStyle w:val="5E03F4A1CA994F2199E649F8C9C814B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1548DC922654D8E9CBF24C72449A3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0976D7-6045-4815-B026-80FD91167203}"/>
      </w:docPartPr>
      <w:docPartBody>
        <w:p w:rsidR="003E6C01" w:rsidRDefault="00926294">
          <w:pPr>
            <w:pStyle w:val="01548DC922654D8E9CBF24C72449A3C51"/>
          </w:pPr>
          <w:r>
            <w:rPr>
              <w:rFonts w:ascii="Arial Narrow" w:hAnsi="Arial Narrow" w:cs="Arial"/>
            </w:rPr>
            <w:t>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294" w:rsidRDefault="00926294">
      <w:pPr>
        <w:spacing w:line="240" w:lineRule="auto"/>
      </w:pPr>
      <w:r>
        <w:separator/>
      </w:r>
    </w:p>
  </w:endnote>
  <w:endnote w:type="continuationSeparator" w:id="0">
    <w:p w:rsidR="00926294" w:rsidRDefault="00926294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294" w:rsidRDefault="00926294">
      <w:pPr>
        <w:spacing w:after="0"/>
      </w:pPr>
      <w:r>
        <w:separator/>
      </w:r>
    </w:p>
  </w:footnote>
  <w:footnote w:type="continuationSeparator" w:id="0">
    <w:p w:rsidR="00926294" w:rsidRDefault="00926294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70E"/>
    <w:rsid w:val="001D121D"/>
    <w:rsid w:val="0020170E"/>
    <w:rsid w:val="00251DE3"/>
    <w:rsid w:val="003E6C01"/>
    <w:rsid w:val="00926294"/>
    <w:rsid w:val="00933526"/>
    <w:rsid w:val="0097264E"/>
    <w:rsid w:val="00FB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AA0C8FC9B3EF405989CF45964E5D5D3E">
    <w:name w:val="AA0C8FC9B3EF405989CF45964E5D5D3E"/>
    <w:qFormat/>
    <w:pPr>
      <w:spacing w:after="160" w:line="259" w:lineRule="auto"/>
    </w:pPr>
    <w:rPr>
      <w:sz w:val="22"/>
      <w:szCs w:val="22"/>
    </w:rPr>
  </w:style>
  <w:style w:type="paragraph" w:customStyle="1" w:styleId="8C43F33AE2ED4D5B9CF6848315C177CA">
    <w:name w:val="8C43F33AE2ED4D5B9CF6848315C177CA"/>
    <w:qFormat/>
    <w:pPr>
      <w:spacing w:after="160" w:line="259" w:lineRule="auto"/>
    </w:pPr>
    <w:rPr>
      <w:sz w:val="22"/>
      <w:szCs w:val="22"/>
    </w:rPr>
  </w:style>
  <w:style w:type="paragraph" w:customStyle="1" w:styleId="F01626C762534A328E04406B403B26DF">
    <w:name w:val="F01626C762534A328E04406B403B26DF"/>
    <w:qFormat/>
    <w:pPr>
      <w:spacing w:after="160" w:line="259" w:lineRule="auto"/>
    </w:pPr>
    <w:rPr>
      <w:sz w:val="22"/>
      <w:szCs w:val="22"/>
    </w:rPr>
  </w:style>
  <w:style w:type="paragraph" w:customStyle="1" w:styleId="E75A1C5723704A5193DDB886303B9A91">
    <w:name w:val="E75A1C5723704A5193DDB886303B9A91"/>
    <w:qFormat/>
    <w:pPr>
      <w:spacing w:after="160" w:line="259" w:lineRule="auto"/>
    </w:pPr>
    <w:rPr>
      <w:sz w:val="22"/>
      <w:szCs w:val="22"/>
    </w:rPr>
  </w:style>
  <w:style w:type="paragraph" w:customStyle="1" w:styleId="D86D1B535A0048E1AF548B78A0E6D5C8">
    <w:name w:val="D86D1B535A0048E1AF548B78A0E6D5C8"/>
    <w:qFormat/>
    <w:pPr>
      <w:spacing w:after="160" w:line="259" w:lineRule="auto"/>
    </w:pPr>
    <w:rPr>
      <w:sz w:val="22"/>
      <w:szCs w:val="22"/>
    </w:rPr>
  </w:style>
  <w:style w:type="paragraph" w:customStyle="1" w:styleId="03558BC302C44BFFAC97612566D6B5F6">
    <w:name w:val="03558BC302C44BFFAC97612566D6B5F6"/>
    <w:qFormat/>
    <w:pPr>
      <w:spacing w:after="160" w:line="259" w:lineRule="auto"/>
    </w:pPr>
    <w:rPr>
      <w:sz w:val="22"/>
      <w:szCs w:val="22"/>
    </w:rPr>
  </w:style>
  <w:style w:type="paragraph" w:customStyle="1" w:styleId="4B21198B68414C5492CC3D0F02FAC2CA">
    <w:name w:val="4B21198B68414C5492CC3D0F02FAC2CA"/>
    <w:qFormat/>
    <w:pPr>
      <w:spacing w:after="160" w:line="259" w:lineRule="auto"/>
    </w:pPr>
    <w:rPr>
      <w:sz w:val="22"/>
      <w:szCs w:val="22"/>
    </w:rPr>
  </w:style>
  <w:style w:type="paragraph" w:customStyle="1" w:styleId="16EDA9124BF14146B6BC8F897DEA0F29">
    <w:name w:val="16EDA9124BF14146B6BC8F897DEA0F29"/>
    <w:qFormat/>
    <w:pPr>
      <w:spacing w:after="160" w:line="259" w:lineRule="auto"/>
    </w:pPr>
    <w:rPr>
      <w:sz w:val="22"/>
      <w:szCs w:val="22"/>
    </w:rPr>
  </w:style>
  <w:style w:type="paragraph" w:customStyle="1" w:styleId="1B72F4AF66F84459A5CA6BC1D1ACE5EA">
    <w:name w:val="1B72F4AF66F84459A5CA6BC1D1ACE5EA"/>
    <w:qFormat/>
    <w:pPr>
      <w:spacing w:after="160" w:line="259" w:lineRule="auto"/>
    </w:pPr>
    <w:rPr>
      <w:sz w:val="22"/>
      <w:szCs w:val="22"/>
    </w:rPr>
  </w:style>
  <w:style w:type="paragraph" w:customStyle="1" w:styleId="7B6A1739EF404402A5E55B56CDF95A1E">
    <w:name w:val="7B6A1739EF404402A5E55B56CDF95A1E"/>
    <w:qFormat/>
    <w:pPr>
      <w:spacing w:after="160" w:line="259" w:lineRule="auto"/>
    </w:pPr>
    <w:rPr>
      <w:sz w:val="22"/>
      <w:szCs w:val="22"/>
    </w:rPr>
  </w:style>
  <w:style w:type="paragraph" w:customStyle="1" w:styleId="FB42EA4C12D74F05A8DA2AC930D47CA0">
    <w:name w:val="FB42EA4C12D74F05A8DA2AC930D47CA0"/>
    <w:qFormat/>
    <w:pPr>
      <w:spacing w:after="160" w:line="259" w:lineRule="auto"/>
    </w:pPr>
    <w:rPr>
      <w:sz w:val="22"/>
      <w:szCs w:val="22"/>
    </w:rPr>
  </w:style>
  <w:style w:type="paragraph" w:customStyle="1" w:styleId="D8164A92C91F4337B20D8DD205B4440E">
    <w:name w:val="D8164A92C91F4337B20D8DD205B4440E"/>
    <w:qFormat/>
    <w:pPr>
      <w:spacing w:after="160" w:line="259" w:lineRule="auto"/>
    </w:pPr>
    <w:rPr>
      <w:sz w:val="22"/>
      <w:szCs w:val="22"/>
    </w:rPr>
  </w:style>
  <w:style w:type="paragraph" w:customStyle="1" w:styleId="F5E0AD8900DD4DE5A189A1D1E2FEE0304">
    <w:name w:val="F5E0AD8900DD4DE5A189A1D1E2FEE03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7A4F1791674531A6215A16C75AE5D14">
    <w:name w:val="B87A4F1791674531A6215A16C75AE5D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5F63B5750E4387A193652AAC650EF94">
    <w:name w:val="345F63B5750E4387A193652AAC650EF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72BB6492D246348BECCE57AA2EBEFB4">
    <w:name w:val="4172BB6492D246348BECCE57AA2EBEF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68B9B7D5FC468A9C159625E48234904">
    <w:name w:val="A768B9B7D5FC468A9C159625E482349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CC1E53A31743EDBD2886724795F9054">
    <w:name w:val="8DCC1E53A31743EDBD2886724795F90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367ACB1D4A342C19F7222B3FA8DE7C54">
    <w:name w:val="9367ACB1D4A342C19F7222B3FA8DE7C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CFE4B8B4894050839E84E0DE8627D44">
    <w:name w:val="66CFE4B8B4894050839E84E0DE8627D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CA94DC0E30431483FD8C78566906184">
    <w:name w:val="4DCA94DC0E30431483FD8C785669061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A20198AC9F41CDB69C1014D6D22D734">
    <w:name w:val="7CA20198AC9F41CDB69C1014D6D22D73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EDC335AD2A74CAFB1F8DDE5976CD1E64">
    <w:name w:val="EEDC335AD2A74CAFB1F8DDE5976CD1E6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1030612F68D49DEACE8822010D57B534">
    <w:name w:val="81030612F68D49DEACE8822010D57B53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FCBED98FC046FDA5B13D2FB390DA474">
    <w:name w:val="85FCBED98FC046FDA5B13D2FB390DA4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879B0F103241D0BB34D72DD4179C804">
    <w:name w:val="77879B0F103241D0BB34D72DD4179C8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C4AD41E079461B9BDB81174DDACFC54">
    <w:name w:val="07C4AD41E079461B9BDB81174DDACFC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00973CAB7844F19430739545F784444">
    <w:name w:val="1900973CAB7844F19430739545F7844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91B7FF28244E1D86533ABD606840824">
    <w:name w:val="C491B7FF28244E1D86533ABD6068408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29735467A647D791962FD6AE571BA94">
    <w:name w:val="2329735467A647D791962FD6AE571BA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03924FA791B4BBDBCD418348A621DB44">
    <w:name w:val="403924FA791B4BBDBCD418348A621DB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15E60778794BB0BBA902623D7901614">
    <w:name w:val="BA15E60778794BB0BBA902623D79016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7DEB1D498842989E55033683DB8D384">
    <w:name w:val="FF7DEB1D498842989E55033683DB8D3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13027AA36241DFB15CBDA7D9D1319B4">
    <w:name w:val="4813027AA36241DFB15CBDA7D9D1319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B8986DDBFC46FD93903F73FCF020314">
    <w:name w:val="65B8986DDBFC46FD93903F73FCF0203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AE3412D09E412E835883119FBC3F5F4">
    <w:name w:val="BAAE3412D09E412E835883119FBC3F5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82C9CA2C8BF4AECACAE2C05330592CC4">
    <w:name w:val="782C9CA2C8BF4AECACAE2C05330592CC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E96BC5B7EC4D329C7130BD5B54AD614">
    <w:name w:val="0EE96BC5B7EC4D329C7130BD5B54AD6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1F465C9DF84FEE8495A721AD6466394">
    <w:name w:val="F61F465C9DF84FEE8495A721AD64663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0E8671DB68B4CB880941818B17B13364">
    <w:name w:val="B0E8671DB68B4CB880941818B17B1336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F263053A4545F2B494510204D0CB7C4">
    <w:name w:val="07F263053A4545F2B494510204D0CB7C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0A122F3DD0646BA8E595256DE7375DE4">
    <w:name w:val="20A122F3DD0646BA8E595256DE7375DE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79643C1AA874186832CDDE90494E7D64">
    <w:name w:val="279643C1AA874186832CDDE90494E7D6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CDB1229EB7438DB6B0D411578E62644">
    <w:name w:val="08CDB1229EB7438DB6B0D411578E626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970F9C5C5FA465B8E824A3B053F34024">
    <w:name w:val="2970F9C5C5FA465B8E824A3B053F340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F1F6A1C9C24E1292C726748D786B654">
    <w:name w:val="53F1F6A1C9C24E1292C726748D786B6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AABF6D53AA547EFBFD01D5B875DACF04">
    <w:name w:val="7AABF6D53AA547EFBFD01D5B875DACF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6FBE0AB0AA402B921360FE4D1627BF4">
    <w:name w:val="D36FBE0AB0AA402B921360FE4D1627B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4E05330B1247238DFCC4255426FE504">
    <w:name w:val="5D4E05330B1247238DFCC4255426FE5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AD2DE1FF564344A190A6CBEAB571E44">
    <w:name w:val="19AD2DE1FF564344A190A6CBEAB571E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A3B1F7284EE4FF6BF214A1087EDD8034">
    <w:name w:val="AA3B1F7284EE4FF6BF214A1087EDD803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671D015D070415AA8DC307FC7D8FADC4">
    <w:name w:val="0671D015D070415AA8DC307FC7D8FADC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83DCEB649849F18486EC89907E774A4">
    <w:name w:val="1883DCEB649849F18486EC89907E774A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9E513365C64582BCC8A0E4669E3CB74">
    <w:name w:val="0B9E513365C64582BCC8A0E4669E3CB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D033BFBE2A450584483980D6E655084">
    <w:name w:val="97D033BFBE2A450584483980D6E6550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CFFEF17C4D4F38B229349DF513FB0A4">
    <w:name w:val="D0CFFEF17C4D4F38B229349DF513FB0A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D9F15C1891406C8D7CEF3012921DFF4">
    <w:name w:val="5BD9F15C1891406C8D7CEF3012921DF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205FEBBAFA24825ACBB5C047D37E4984">
    <w:name w:val="E205FEBBAFA24825ACBB5C047D37E49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F7C8B878BE1408E9FD96501C4FDB1DC4">
    <w:name w:val="CF7C8B878BE1408E9FD96501C4FDB1DC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529F2831954569B3ED975FE51758DB4">
    <w:name w:val="16529F2831954569B3ED975FE51758D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5DE8D94FBD04E7AB36E1F8F83F8E0DD4">
    <w:name w:val="A5DE8D94FBD04E7AB36E1F8F83F8E0DD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B0D32C75484F048EAFA087F04973854">
    <w:name w:val="58B0D32C75484F048EAFA087F049738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B45E0D92A447798716D3760C753E664">
    <w:name w:val="F8B45E0D92A447798716D3760C753E66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185EA5BD0344A9956D9C2E0B78171B4">
    <w:name w:val="B6185EA5BD0344A9956D9C2E0B78171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346E2E0B074317A70060C4F27B87274">
    <w:name w:val="BB346E2E0B074317A70060C4F27B872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AFBAE84AF5742DB98D6805F6C2D7E684">
    <w:name w:val="4AFBAE84AF5742DB98D6805F6C2D7E6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102C8DEA22C421B96E82C70E1D14EA14">
    <w:name w:val="C102C8DEA22C421B96E82C70E1D14EA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A592EA113EB429EB8127D63A91699524">
    <w:name w:val="AA592EA113EB429EB8127D63A916995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C6971D477854A3A82EB6FA1660B64434">
    <w:name w:val="6C6971D477854A3A82EB6FA1660B6443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92F793FBE304E12ACCEFDAE49A708264">
    <w:name w:val="592F793FBE304E12ACCEFDAE49A70826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7AF37D17EC4D73A9E6CF885DFD38E04">
    <w:name w:val="737AF37D17EC4D73A9E6CF885DFD38E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460A925658241A588AB5C5191DEE1684">
    <w:name w:val="D460A925658241A588AB5C5191DEE16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797A8CA34A432683DA4074D0ACA1124">
    <w:name w:val="9A797A8CA34A432683DA4074D0ACA11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030088BA50D42918CAB109346DF866B4">
    <w:name w:val="3030088BA50D42918CAB109346DF866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90281F0315D4DCF9A509DE55B4DF3624">
    <w:name w:val="E90281F0315D4DCF9A509DE55B4DF36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36B0198C6D448B7AB4260724C7DA1C94">
    <w:name w:val="936B0198C6D448B7AB4260724C7DA1C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972A6D00104F04850C28B766D834544">
    <w:name w:val="C0972A6D00104F04850C28B766D83454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A5DFF4A5E5D4639B770A1E556E3AE434">
    <w:name w:val="BA5DFF4A5E5D4639B770A1E556E3AE4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8158348E0EF4853BC6CA9DC71996F214">
    <w:name w:val="48158348E0EF4853BC6CA9DC71996F2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0BF1B04C58D4924B709443F4F3B40484">
    <w:name w:val="10BF1B04C58D4924B709443F4F3B404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CE21C585B7460BA45B91CE08311D354">
    <w:name w:val="41CE21C585B7460BA45B91CE08311D3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DB066AAECD4D69937EE38EBA92E7134">
    <w:name w:val="E6DB066AAECD4D69937EE38EBA92E713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6D3076FF4644578BE491E20507D5074">
    <w:name w:val="366D3076FF4644578BE491E20507D50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75B5DF0373C4E4AA438201BC16873374">
    <w:name w:val="275B5DF0373C4E4AA438201BC168733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ED44BBC797479BB9185BECE00ECE874">
    <w:name w:val="52ED44BBC797479BB9185BECE00ECE8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DF5075FA5BD4F68883EA24CECBB88664">
    <w:name w:val="6DF5075FA5BD4F68883EA24CECBB886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A45959735D4405688F52FDB743068204">
    <w:name w:val="8A45959735D4405688F52FDB7430682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69925D4A1742F0984E1DA07B3EF68D4">
    <w:name w:val="1969925D4A1742F0984E1DA07B3EF68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FFFB97B8B4C41E1A0B5298963ED5F4A4">
    <w:name w:val="0FFFB97B8B4C41E1A0B5298963ED5F4A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A3E1E63C4440ECB9C11563F883B1714">
    <w:name w:val="9BA3E1E63C4440ECB9C11563F883B17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68DCB4DE94D45C889D4A5C75E0F95A24">
    <w:name w:val="868DCB4DE94D45C889D4A5C75E0F95A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D00F25930E4A4D8C8D840044E928294">
    <w:name w:val="33D00F25930E4A4D8C8D840044E9282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84298D328348AD8266F9D1F0D93E614">
    <w:name w:val="FF84298D328348AD8266F9D1F0D93E61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E6B4C68BC864B4ABB4A8378288272584">
    <w:name w:val="CE6B4C68BC864B4ABB4A83782882725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AD8C75D29F140E3A78D7A077DF590304">
    <w:name w:val="EAD8C75D29F140E3A78D7A077DF5903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E14D5B95C44C018524786359C09F2D4">
    <w:name w:val="E4E14D5B95C44C018524786359C09F2D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26722E91CF943D5869EDAA0B33C10D94">
    <w:name w:val="E26722E91CF943D5869EDAA0B33C10D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D42C08C97EF4DF892462E981BD293204">
    <w:name w:val="6D42C08C97EF4DF892462E981BD29320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3B50E31598647619158AFE7F61F64574">
    <w:name w:val="83B50E31598647619158AFE7F61F645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DE531B29AA431DA93595BFA221E8084">
    <w:name w:val="43DE531B29AA431DA93595BFA221E80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5A6A63A6D9F4E46BF9F8A92231D9F6F4">
    <w:name w:val="B5A6A63A6D9F4E46BF9F8A92231D9F6F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3AE2C623695640BD994A14E7B7A57D344">
    <w:name w:val="3AE2C623695640BD994A14E7B7A57D34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A5208FDAE4A54EB59C5F3C4C02E9A8444">
    <w:name w:val="A5208FDAE4A54EB59C5F3C4C02E9A844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91FF5B065D34C3FB8B4DD95A946B5834">
    <w:name w:val="791FF5B065D34C3FB8B4DD95A946B583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85A494E475CA4840B0C4BCCF3E9386074">
    <w:name w:val="85A494E475CA4840B0C4BCCF3E938607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CABAD51F4AD04BE29C656F96ECAFD3F24">
    <w:name w:val="CABAD51F4AD04BE29C656F96ECAFD3F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938A5BBBAF241DA940BB70E0281AF924">
    <w:name w:val="7938A5BBBAF241DA940BB70E0281AF924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78A49B9D41454789A1161F670E99DFDB4">
    <w:name w:val="78A49B9D41454789A1161F670E99DFD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1473C96C0743C592E457184F5895F34">
    <w:name w:val="E81473C96C0743C592E457184F5895F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3D2C666CF24A879DDD53DC731DB59A4">
    <w:name w:val="FF3D2C666CF24A879DDD53DC731DB59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A8CB95BCFCD4A3493AAB3B5D9983E7A4">
    <w:name w:val="3A8CB95BCFCD4A3493AAB3B5D9983E7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A4EB18275E3460890901ECFC7412DEA4">
    <w:name w:val="FA4EB18275E3460890901ECFC7412DE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EE0B907FE1845D18ED8E47BE7D4CE904">
    <w:name w:val="0EE0B907FE1845D18ED8E47BE7D4CE9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225FA349ACF445DB0CBC1C45F60EAB64">
    <w:name w:val="B225FA349ACF445DB0CBC1C45F60EAB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ADC27DF12E4C2588C5E78411E619064">
    <w:name w:val="ABADC27DF12E4C2588C5E78411E6190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C10AED3B222453FB3A8502AC0BA660C4">
    <w:name w:val="EC10AED3B222453FB3A8502AC0BA660C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24E2FEA5C84471BA18C75941C8BA514">
    <w:name w:val="2724E2FEA5C84471BA18C75941C8BA5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F6B192F71D342C89B76159B6BE71E554">
    <w:name w:val="4F6B192F71D342C89B76159B6BE71E5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7345CC71E2C4428A3EF57C3DF07831D4">
    <w:name w:val="D7345CC71E2C4428A3EF57C3DF07831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A236701C57D420CBE9F3157EADADC833">
    <w:name w:val="CA236701C57D420CBE9F3157EADADC83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04C8B649FB1485F83A2C08B038CDFA53">
    <w:name w:val="A04C8B649FB1485F83A2C08B038CDFA5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74C83BA03F3404BB54AFF69F08D7FC13">
    <w:name w:val="174C83BA03F3404BB54AFF69F08D7FC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E07DF833264D469D6F3E3E9F02868E3">
    <w:name w:val="0CE07DF833264D469D6F3E3E9F02868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5B0734A65F4262A7F3A5B4A58D9CA03">
    <w:name w:val="8E5B0734A65F4262A7F3A5B4A58D9CA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FEE28A9FE77435188DF6C83DBB5FD723">
    <w:name w:val="3FEE28A9FE77435188DF6C83DBB5FD72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FADE0F2474846C68A41CECFD085D9CC3">
    <w:name w:val="7FADE0F2474846C68A41CECFD085D9CC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11AC02F84094FC7826FF12779E4E2923">
    <w:name w:val="311AC02F84094FC7826FF12779E4E292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7944BF90504625A112D06471BE6A593">
    <w:name w:val="8D7944BF90504625A112D06471BE6A59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CA8EC0C9F13493CB9D283CD65CE406D3">
    <w:name w:val="FCA8EC0C9F13493CB9D283CD65CE406D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926511B86F84CCF9C478511198B5CE33">
    <w:name w:val="1926511B86F84CCF9C478511198B5CE3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85491BF026C437AA8C98B00F4C2531E3">
    <w:name w:val="385491BF026C437AA8C98B00F4C2531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09A59EEACAC4C6284157CD2DDB557BE3">
    <w:name w:val="809A59EEACAC4C6284157CD2DDB557B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309EDDA0E664975A5D577706216A9233">
    <w:name w:val="4309EDDA0E664975A5D577706216A923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74D559E845A421E8690C0D104F706093">
    <w:name w:val="C74D559E845A421E8690C0D104F70609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D23C7AAE235475C91E395709946CE4D3">
    <w:name w:val="3D23C7AAE235475C91E395709946CE4D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FECABFD3D3449089AD19C6B37F528B83">
    <w:name w:val="6FECABFD3D3449089AD19C6B37F528B8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211F6BFAA8349789EF475D1830B5D4A3">
    <w:name w:val="1211F6BFAA8349789EF475D1830B5D4A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E60A08A23D4BE385160DA0A2C8E2F23">
    <w:name w:val="0BE60A08A23D4BE385160DA0A2C8E2F2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8E948CD43AC4F10A967DA5AC50865103">
    <w:name w:val="38E948CD43AC4F10A967DA5AC508651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957649EA96B490AA771F29C0FEB9A6C3">
    <w:name w:val="B957649EA96B490AA771F29C0FEB9A6C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D1F0500A6BD463CAC695482B19E67933">
    <w:name w:val="CD1F0500A6BD463CAC695482B19E679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F9B791F3EFF409AB9568E9F88F002FF3">
    <w:name w:val="8F9B791F3EFF409AB9568E9F88F002FF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9A19F92F5849D99FE4904939314F363">
    <w:name w:val="C69A19F92F5849D99FE4904939314F36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D15273BC53B46CDA83374BB31135BC83">
    <w:name w:val="9D15273BC53B46CDA83374BB31135BC8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39A94CE778D4A5FBC297931388320703">
    <w:name w:val="439A94CE778D4A5FBC2979313883207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B168E0E6E9649E4873AA3AE1933EA323">
    <w:name w:val="3B168E0E6E9649E4873AA3AE1933EA32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DF759DD011488CBF2974603F79D20B3">
    <w:name w:val="C6DF759DD011488CBF2974603F79D20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DF92A27BA947A1AD9471C287D761BB3">
    <w:name w:val="BCDF92A27BA947A1AD9471C287D761B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64A6837999475B9EE6BE2E6F060D6F3">
    <w:name w:val="9E64A6837999475B9EE6BE2E6F060D6F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D3073E62CC4632A6BB4284C1D2912A3">
    <w:name w:val="BFD3073E62CC4632A6BB4284C1D2912A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50E93D8DE304E02A10E5AE8CCD969CB3">
    <w:name w:val="550E93D8DE304E02A10E5AE8CCD969CB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EEFCD1EDE1477CB6E45FA9D3E734BD3">
    <w:name w:val="BEEEFCD1EDE1477CB6E45FA9D3E734BD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4E741F9C19F4377981B6BD3B876BC4C3">
    <w:name w:val="04E741F9C19F4377981B6BD3B876BC4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A802350759F49CEBF4C3B8B2B4AD5D43">
    <w:name w:val="7A802350759F49CEBF4C3B8B2B4AD5D4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3350D0490CB40D7AE02C7C31AF614C63">
    <w:name w:val="C3350D0490CB40D7AE02C7C31AF614C6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08CB0E7C6154A12863CB365F99C73053">
    <w:name w:val="708CB0E7C6154A12863CB365F99C7305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FB8B5DEDB9641E9A4A70D0F4028E24E3">
    <w:name w:val="EFB8B5DEDB9641E9A4A70D0F4028E24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71AC56A22AE4B548FF562F4590277B63">
    <w:name w:val="871AC56A22AE4B548FF562F4590277B6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7BBA7ABDA9F4220A3A4E030E8053C393">
    <w:name w:val="07BBA7ABDA9F4220A3A4E030E8053C3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FCE93D31284F8285750CD6FC9B101C3">
    <w:name w:val="D5FCE93D31284F8285750CD6FC9B101C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7B1A2DD9274B0789F5C52CF0D7D0593">
    <w:name w:val="737B1A2DD9274B0789F5C52CF0D7D05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4D0A1C84D174B9D822CF43BDAC6CBA03">
    <w:name w:val="04D0A1C84D174B9D822CF43BDAC6CBA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115BED7C4114B15BA568908975119BE3">
    <w:name w:val="6115BED7C4114B15BA568908975119B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C7E058C48D64F73B2CEAEFF07E8C6173">
    <w:name w:val="AC7E058C48D64F73B2CEAEFF07E8C617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FFD664C79B54602A66F35DF59CDAD5B3">
    <w:name w:val="1FFD664C79B54602A66F35DF59CDAD5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8573A2275F43E4BCE3A2A213A97ACD3">
    <w:name w:val="7E8573A2275F43E4BCE3A2A213A97ACD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BDED0FCA14461C8246C13DA4D2D0F13">
    <w:name w:val="73BDED0FCA14461C8246C13DA4D2D0F1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C9F381C68F41A2A3EED89DA9EB328B3">
    <w:name w:val="ADC9F381C68F41A2A3EED89DA9EB328B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DFA6BBAA8F64AC987DA5CBBA9D6057A3">
    <w:name w:val="EDFA6BBAA8F64AC987DA5CBBA9D6057A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CCB63C7598F4B29B06E1A558AFD2D163">
    <w:name w:val="5CCB63C7598F4B29B06E1A558AFD2D16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6D196215D4B4EC283649CA85DFB93A93">
    <w:name w:val="86D196215D4B4EC283649CA85DFB93A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C96FFBBBE1D43E0A6EE252013B3EF943">
    <w:name w:val="CC96FFBBBE1D43E0A6EE252013B3EF94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CA2F0D32E8146F5AAC7036067A142813">
    <w:name w:val="ECA2F0D32E8146F5AAC7036067A14281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F7C7AFFFED6493FA260AB3AC694AE083">
    <w:name w:val="6F7C7AFFFED6493FA260AB3AC694AE08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87151B5CBC4AFDB4F765A2118004FF3">
    <w:name w:val="C687151B5CBC4AFDB4F765A2118004FF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E16924289DF4103AA8648E2B3C1DC443">
    <w:name w:val="0E16924289DF4103AA8648E2B3C1DC44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02CB797A8FC4E1799F0FF4DF140C7713">
    <w:name w:val="A02CB797A8FC4E1799F0FF4DF140C771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E9CAA846F34010AA89ED8B82594CA13">
    <w:name w:val="52E9CAA846F34010AA89ED8B82594CA1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8A265CA713E4FA88842127840634ECD3">
    <w:name w:val="88A265CA713E4FA88842127840634ECD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D9D09F0DE046A7B557F4370E0A853F3">
    <w:name w:val="77D9D09F0DE046A7B557F4370E0A853F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4DDB59CB9EC4670BAE8DB0544C15A663">
    <w:name w:val="74DDB59CB9EC4670BAE8DB0544C15A66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88E6C453BC44A79BDE32BDF209704533">
    <w:name w:val="B88E6C453BC44A79BDE32BDF20970453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A16A818E4D84D05B9A4ADF140DB76D93">
    <w:name w:val="BA16A818E4D84D05B9A4ADF140DB76D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DE7B60F9E3B48089FDB3964D864ACAA3">
    <w:name w:val="6DE7B60F9E3B48089FDB3964D864ACAA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CDF2619CA5A4A2BB88B56518886AC033">
    <w:name w:val="1CDF2619CA5A4A2BB88B56518886AC0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378A4CCBE74CA9B579C025B4DA3F803">
    <w:name w:val="D3378A4CCBE74CA9B579C025B4DA3F8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D6621C299384082ABDD9467A8B5D01C3">
    <w:name w:val="0D6621C299384082ABDD9467A8B5D01C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158448643E04BD5BE145D831DC1D9CF3">
    <w:name w:val="3158448643E04BD5BE145D831DC1D9CF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5B8D1E2B92247B89679873052DA20153">
    <w:name w:val="85B8D1E2B92247B89679873052DA2015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58C2F2B9154A0E9A5631DB6EEA52F03">
    <w:name w:val="E458C2F2B9154A0E9A5631DB6EEA52F0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0871C564D8C49B39BEC54B0695E00DC3">
    <w:name w:val="80871C564D8C49B39BEC54B0695E00D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C3D9009674946C6B1BEFC8236579E9F3">
    <w:name w:val="4C3D9009674946C6B1BEFC8236579E9F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95F4A447E38417381357F427FD2F2803">
    <w:name w:val="095F4A447E38417381357F427FD2F280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BA4ED7796DD4F7A80AE7C3867294C633">
    <w:name w:val="7BA4ED7796DD4F7A80AE7C3867294C63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B8402B139134500B03C9F00FE7E81B33">
    <w:name w:val="5B8402B139134500B03C9F00FE7E81B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68104C64594CAD95C9E5ABF9BE5E6E3">
    <w:name w:val="1468104C64594CAD95C9E5ABF9BE5E6E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467F3443C34FEBBA97221A6FE75EDA3">
    <w:name w:val="41467F3443C34FEBBA97221A6FE75EDA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F42D6DA61E434BA77188419DEF7E8B3">
    <w:name w:val="43F42D6DA61E434BA77188419DEF7E8B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B9C8B49791849BABE19353A273CF9D63">
    <w:name w:val="1B9C8B49791849BABE19353A273CF9D6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16B66EA8AE84C31A7B1F3BA8B0504F13">
    <w:name w:val="E16B66EA8AE84C31A7B1F3BA8B0504F1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0C8154491B9452DBE3664D59D74F15A3">
    <w:name w:val="40C8154491B9452DBE3664D59D74F15A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81002702B64303954E9B1C9966DB0F3">
    <w:name w:val="D081002702B64303954E9B1C9966DB0F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A07FD1A73134AB584538BBC1E04CA033">
    <w:name w:val="8A07FD1A73134AB584538BBC1E04CA0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D23309FFBC48A3BD7F1135960E71334">
    <w:name w:val="08D23309FFBC48A3BD7F1135960E713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0262903BC3149E2B7FE929D5AC7A2D94">
    <w:name w:val="90262903BC3149E2B7FE929D5AC7A2D9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0BF36A928884799B53436333337FBAE4">
    <w:name w:val="A0BF36A928884799B53436333337FBAE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046EB396CEC415C9407C657349D200C4">
    <w:name w:val="A046EB396CEC415C9407C657349D200C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18C87B55C644C63BAB46830D42C65074">
    <w:name w:val="D18C87B55C644C63BAB46830D42C650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78C4D284F954DA7A17314661DCEB1194">
    <w:name w:val="F78C4D284F954DA7A17314661DCEB119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4A435A6248F4F6898603B2E578AB58F4">
    <w:name w:val="E4A435A6248F4F6898603B2E578AB58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6DEED0EAD58421BBEC36470895CAF3D4">
    <w:name w:val="86DEED0EAD58421BBEC36470895CAF3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81AAFAD614E4B4A8B2A01A20198A9534">
    <w:name w:val="081AAFAD614E4B4A8B2A01A20198A95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75760E74407433EAA4ED13F8316A1354">
    <w:name w:val="D75760E74407433EAA4ED13F8316A13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36CE2CB3BFA4F2480186506FEAA8E8D4">
    <w:name w:val="136CE2CB3BFA4F2480186506FEAA8E8D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C5E69988F34EC4B104CF2E3DCB58784">
    <w:name w:val="A6C5E69988F34EC4B104CF2E3DCB5878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772E0C1A01C41008D48324A56F1B4114">
    <w:name w:val="B772E0C1A01C41008D48324A56F1B41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73DFAE8240840148A301C7BC57B78DF4">
    <w:name w:val="373DFAE8240840148A301C7BC57B78D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AEE01E68844473FB2B2913DE5E2B2CB4">
    <w:name w:val="EAEE01E68844473FB2B2913DE5E2B2CB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C0E9297AEA4FCE83E0F0C46068FFD64">
    <w:name w:val="C0C0E9297AEA4FCE83E0F0C46068FFD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39A23F43D74CC2A57C314F53119F3C4">
    <w:name w:val="5239A23F43D74CC2A57C314F53119F3C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82A83606B114A3DBD249CB0290178354">
    <w:name w:val="582A83606B114A3DBD249CB02901783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9827ECA95EC495189EDB5B7EB9618574">
    <w:name w:val="E9827ECA95EC495189EDB5B7EB96185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7A750E9782436C9ACF76ACE3244B104">
    <w:name w:val="367A750E9782436C9ACF76ACE3244B1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2AD64B3E734C6DA18BE55713139DE64">
    <w:name w:val="AB2AD64B3E734C6DA18BE55713139DE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9E80C1792DB49E3A1D4A6C80ED672714">
    <w:name w:val="09E80C1792DB49E3A1D4A6C80ED6727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5989F99884D43E98E28DC247416A7174">
    <w:name w:val="35989F99884D43E98E28DC247416A71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894958D63DC4238A2246A54DF0C314A4">
    <w:name w:val="0894958D63DC4238A2246A54DF0C314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B70F73562784D4EA7414B9BB73600D24">
    <w:name w:val="4B70F73562784D4EA7414B9BB73600D2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2D46D7138314EE9A5915BED150918694">
    <w:name w:val="82D46D7138314EE9A5915BED15091869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6CA7BEDD824F07808895B1C7C261BC4">
    <w:name w:val="AB6CA7BEDD824F07808895B1C7C261BC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91ED2B2365844C7B2DDDF9628B5B3D14">
    <w:name w:val="B91ED2B2365844C7B2DDDF9628B5B3D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817E9ED576C4B3891988491DBD15A904">
    <w:name w:val="6817E9ED576C4B3891988491DBD15A9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387BBDDF8F54203BF1ECC2062F6D6474">
    <w:name w:val="F387BBDDF8F54203BF1ECC2062F6D64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A926937FA814CB5B46BFD445C6207374">
    <w:name w:val="FA926937FA814CB5B46BFD445C62073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2BC9A57818E4D7A9DF24EA381631B524">
    <w:name w:val="72BC9A57818E4D7A9DF24EA381631B52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3C6965A0D82461A9E646717BFB365A14">
    <w:name w:val="33C6965A0D82461A9E646717BFB365A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D7D7EE8B614A71A9F12E2A4DCC554E4">
    <w:name w:val="5DD7D7EE8B614A71A9F12E2A4DCC554E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891D534DA394DFD913FAAE41FF317CF4">
    <w:name w:val="4891D534DA394DFD913FAAE41FF317C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6427314A284BEAA5DE6AAD53508CF54">
    <w:name w:val="D36427314A284BEAA5DE6AAD53508CF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4CC47F654DA4D7689346150F477DDA74">
    <w:name w:val="B4CC47F654DA4D7689346150F477DDA7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26E064175BB46CAA9A9A87F8A4B7DDA4">
    <w:name w:val="B26E064175BB46CAA9A9A87F8A4B7DD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40CD1761DB348688B5B42386994E3984">
    <w:name w:val="A40CD1761DB348688B5B42386994E398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22212F6F134E14A22E6EB7EC3CB4AD4">
    <w:name w:val="3522212F6F134E14A22E6EB7EC3CB4A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4B9636B18664A2792B78E83857038E04">
    <w:name w:val="34B9636B18664A2792B78E83857038E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6B981A94FAF43C88EC432AEA291C5284">
    <w:name w:val="16B981A94FAF43C88EC432AEA291C528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FEFE39F572040CBA2E58BABDCC611D74">
    <w:name w:val="DFEFE39F572040CBA2E58BABDCC611D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41E73662A2D43FF8D4741A7F43C10B04">
    <w:name w:val="541E73662A2D43FF8D4741A7F43C10B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EF766278FB04506AF4624A32FE97B144">
    <w:name w:val="0EF766278FB04506AF4624A32FE97B14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319FCF4E9F4339B68F94523D7BBDF84">
    <w:name w:val="24319FCF4E9F4339B68F94523D7BBDF8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55980413F1A4A6AA4674F5D798C56794">
    <w:name w:val="055980413F1A4A6AA4674F5D798C5679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610586452147EA851DADCB7E3ED7654">
    <w:name w:val="90610586452147EA851DADCB7E3ED7654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54A1520CCF1406898404B305701E5814">
    <w:name w:val="554A1520CCF1406898404B305701E581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15C10645696485AB9988CE122859B7D4">
    <w:name w:val="915C10645696485AB9988CE122859B7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97668A12559415994FCF85DFC7B24984">
    <w:name w:val="097668A12559415994FCF85DFC7B2498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03E76077ADA4E4B93ABCF3DA84345804">
    <w:name w:val="D03E76077ADA4E4B93ABCF3DA843458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A4CEA88F3304CBAA8FCFFBCFB476BF04">
    <w:name w:val="DA4CEA88F3304CBAA8FCFFBCFB476BF04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D3831262B3C4D8C8881A3421F99A0FF4">
    <w:name w:val="BD3831262B3C4D8C8881A3421F99A0F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00633156FA541D5A7FB7C6C53BFD2D34">
    <w:name w:val="400633156FA541D5A7FB7C6C53BFD2D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FAFC59743164394B5D81BD0D981510C4">
    <w:name w:val="3FAFC59743164394B5D81BD0D981510C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3A46D22F3FE4FB988727AF0DC534AAF4">
    <w:name w:val="E3A46D22F3FE4FB988727AF0DC534AA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CE6A994318445B9CC5B2D7BBD6360D4">
    <w:name w:val="FACE6A994318445B9CC5B2D7BBD6360D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ADE4ADC174C431C967A0365DA9670734">
    <w:name w:val="DADE4ADC174C431C967A0365DA967073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6B8D6EC960F467C87853864DC92DE6F4">
    <w:name w:val="D6B8D6EC960F467C87853864DC92DE6F4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B8F7BCAA77D476184EBE4D2E0AA5DB44">
    <w:name w:val="CB8F7BCAA77D476184EBE4D2E0AA5DB44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7F12AFBB42D4CA185ED327CE3D688BF4">
    <w:name w:val="67F12AFBB42D4CA185ED327CE3D688B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AB56B2DC41B42508DAD3EA8342A18274">
    <w:name w:val="5AB56B2DC41B42508DAD3EA8342A1827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5C2768AD314CB2978824A3D2670A704">
    <w:name w:val="BE5C2768AD314CB2978824A3D2670A7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37220E2E51C4A66A66EEBAC8C67C2D54">
    <w:name w:val="937220E2E51C4A66A66EEBAC8C67C2D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1C5A26F271C4FCDBB9728763F26E7D64">
    <w:name w:val="91C5A26F271C4FCDBB9728763F26E7D64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24FA50FB0654B2DB4CD3F22595E744C1">
    <w:name w:val="824FA50FB0654B2DB4CD3F22595E744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E32436A3A34A68BC782B83CDE752451">
    <w:name w:val="8EE32436A3A34A68BC782B83CDE7524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4EF24B1DA94BE5966A9EB7162AA6491">
    <w:name w:val="8D4EF24B1DA94BE5966A9EB7162AA64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8DC67ED90FF46529435A3E268C6C5BB1">
    <w:name w:val="98DC67ED90FF46529435A3E268C6C5B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2397629EBB4737A9F9D4697A2C0F9C1">
    <w:name w:val="852397629EBB4737A9F9D4697A2C0F9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4F60E831FC4366A8C68E314FDB67E31">
    <w:name w:val="5A4F60E831FC4366A8C68E314FDB67E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434C347DBD42969C0EE7B89961571A1">
    <w:name w:val="C2434C347DBD42969C0EE7B89961571A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172AC9E9C5F4683A259D9B8F0B0F5321">
    <w:name w:val="1172AC9E9C5F4683A259D9B8F0B0F5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048F292945423AA61A3BE575AC21B91">
    <w:name w:val="BB048F292945423AA61A3BE575AC21B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E8127846B94D0BA7FF84EA21901D4B1">
    <w:name w:val="05E8127846B94D0BA7FF84EA21901D4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5CB5CAB91746AAA964F8B34793A5701">
    <w:name w:val="9C5CB5CAB91746AAA964F8B34793A57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FE8FC436E54BA5BD6F07FA7A8A1E971">
    <w:name w:val="77FE8FC436E54BA5BD6F07FA7A8A1E9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E670FB9DF046B1B5B082D191E595041">
    <w:name w:val="56E670FB9DF046B1B5B082D191E59504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3562ADFB0042CDA949D05E1A1A96761">
    <w:name w:val="873562ADFB0042CDA949D05E1A1A96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88585B3A5F4D458C2D9A7F8FFB0B711">
    <w:name w:val="9F88585B3A5F4D458C2D9A7F8FFB0B7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79941B291EA4616BB38BEC9774C96051">
    <w:name w:val="D79941B291EA4616BB38BEC9774C960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07CE2B773946EFB2AD62148B30EBD61">
    <w:name w:val="2307CE2B773946EFB2AD62148B30EB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5C570292974A34AAD258A7BE74EF241">
    <w:name w:val="E85C570292974A34AAD258A7BE74EF24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21EFCF6F12741AFA90FFBD48EF5A9C21">
    <w:name w:val="221EFCF6F12741AFA90FFBD48EF5A9C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514A9E516F4C389B6245F9B9B16BCE1">
    <w:name w:val="B6514A9E516F4C389B6245F9B9B16BC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B161757D3D6406E9847FD8979A9A2FA1">
    <w:name w:val="7B161757D3D6406E9847FD8979A9A2F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34072B5DF24033983EE84635A695C41">
    <w:name w:val="0734072B5DF24033983EE84635A695C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71E4BE64CA413E89D3494F71F1F4521">
    <w:name w:val="A871E4BE64CA413E89D3494F71F1F4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BA003CD1694B3D81FEF5274D5F4C9D1">
    <w:name w:val="8EBA003CD1694B3D81FEF5274D5F4C9D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49007821D44E9C90EEC2D24F69EB281">
    <w:name w:val="2649007821D44E9C90EEC2D24F69EB28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0D67189DFF64E51894A7A02FCD84E0B1">
    <w:name w:val="40D67189DFF64E51894A7A02FCD84E0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AFD4DD0F7A24795A1F2C86A1052E4101">
    <w:name w:val="2AFD4DD0F7A24795A1F2C86A1052E410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11617C4F41748D391747ECF0D9CCD401">
    <w:name w:val="311617C4F41748D391747ECF0D9CCD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038B87D635146DA81076C24870FDE531">
    <w:name w:val="6038B87D635146DA81076C24870FDE5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CB32C51F3F143B1ADED2DD9B9C0B4E71">
    <w:name w:val="9CB32C51F3F143B1ADED2DD9B9C0B4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9F4DCB12E8C4A208E869F66B61A74731">
    <w:name w:val="29F4DCB12E8C4A208E869F66B61A74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4483D6F36394018BAA9CACD2CE7E9ED1">
    <w:name w:val="04483D6F36394018BAA9CACD2CE7E9E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B9DFC9489B44775A4D3703069614A671">
    <w:name w:val="6B9DFC9489B44775A4D3703069614A6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966EF5BFE046BFBDC8FD2BE91C9CBF1">
    <w:name w:val="0B966EF5BFE046BFBDC8FD2BE91C9CB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67ED2316B44861B3F71260CD386EED1">
    <w:name w:val="6967ED2316B44861B3F71260CD386EE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E2106FFABB24537AF56EE35730D2CAB1">
    <w:name w:val="2E2106FFABB24537AF56EE35730D2CA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32460FB878C4CEA9D7FD8A59272BC1D1">
    <w:name w:val="B32460FB878C4CEA9D7FD8A59272BC1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3ED178C0C304165BB3E0BE35187473C1">
    <w:name w:val="A3ED178C0C304165BB3E0BE35187473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39E6EDE0A6402CBF5E55BF5645A0821">
    <w:name w:val="A739E6EDE0A6402CBF5E55BF5645A08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58439CDF5FB4C7A9CF00E36B95332FD1">
    <w:name w:val="F58439CDF5FB4C7A9CF00E36B95332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93D37699E3F40FDA375E5B9435766F91">
    <w:name w:val="593D37699E3F40FDA375E5B9435766F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6F67657A714DF0A599E64A00186DA81">
    <w:name w:val="616F67657A714DF0A599E64A00186DA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5354DC1C824D24910F9F540D398A0C1">
    <w:name w:val="5A5354DC1C824D24910F9F540D398A0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4264EC95634ECA93B578AFA937184F1">
    <w:name w:val="914264EC95634ECA93B578AFA937184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4A9EE824CD4F26906A34821C11BB521">
    <w:name w:val="BB4A9EE824CD4F26906A34821C11BB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7FFF156F0440DF90AD7A08B0586AFD1">
    <w:name w:val="5D7FFF156F0440DF90AD7A08B0586A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E01A618B29448AB828267CA6D42A9AE1">
    <w:name w:val="4E01A618B29448AB828267CA6D42A9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1E07F813C804D06AAE7D72854C0BF251">
    <w:name w:val="A1E07F813C804D06AAE7D72854C0BF2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96503B86B5B4DB996216249225BCDB81">
    <w:name w:val="096503B86B5B4DB996216249225BCD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6CA32A5320744AEA8435A3526AA01C01">
    <w:name w:val="D6CA32A5320744AEA8435A3526AA01C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F2796B456CE453AB747E2F650BC80FE1">
    <w:name w:val="6F2796B456CE453AB747E2F650BC80F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7B206956984ED88E0300C52D492BB81">
    <w:name w:val="E47B206956984ED88E0300C52D492B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6DA59BDF869433AA4F0A8DB50B248201">
    <w:name w:val="86DA59BDF869433AA4F0A8DB50B2482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04A138B39449A89B8D02DE9E8A24501">
    <w:name w:val="A604A138B39449A89B8D02DE9E8A245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D6E36F23D54347887B9C0168D198401">
    <w:name w:val="E0D6E36F23D54347887B9C0168D198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C960091CE154C2593ADE4E05037C6511">
    <w:name w:val="8C960091CE154C2593ADE4E05037C65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7084325E71A43F39E3C77B49F04DD8A1">
    <w:name w:val="07084325E71A43F39E3C77B49F04DD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5DDCC5732443B0B0F3BAE56806C4B41">
    <w:name w:val="C05DDCC5732443B0B0F3BAE56806C4B4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A4223ECFFD14122B0B06DCCAC5B0D721">
    <w:name w:val="EA4223ECFFD14122B0B06DCCAC5B0D7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2825ACB1B004D8B9993979E8C071A7D1">
    <w:name w:val="72825ACB1B004D8B9993979E8C071A7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3C0A1597D444B48C071E096513D6691">
    <w:name w:val="1A3C0A1597D444B48C071E096513D6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87A989116A444F80EC1AFC1260E0781">
    <w:name w:val="4187A989116A444F80EC1AFC1260E078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3FB70E3FEE840C49A331E7E7DCB86211">
    <w:name w:val="A3FB70E3FEE840C49A331E7E7DCB86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1854AB47664B8FBA88239DFEF0A53D1">
    <w:name w:val="C51854AB47664B8FBA88239DFEF0A53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A0DFB71260494FB92CF0B34C96F3651">
    <w:name w:val="C4A0DFB71260494FB92CF0B34C96F36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5D342FD4DC14CF3A9B7A3B91CA1D9A01">
    <w:name w:val="75D342FD4DC14CF3A9B7A3B91CA1D9A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0C76ED1CF24FAD8D904CA901AD6A621">
    <w:name w:val="FF0C76ED1CF24FAD8D904CA901AD6A6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88C9D578D349698A05D4831DDFEADD1">
    <w:name w:val="5F88C9D578D349698A05D4831DDFEA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9CF391730046BBB3035DDD1FC546481">
    <w:name w:val="179CF391730046BBB3035DDD1FC5464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7F1FF29E844A4CAE31E99FE89248C41">
    <w:name w:val="0E7F1FF29E844A4CAE31E99FE89248C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F3420C9807B4AC8B9E3F8B982825B401">
    <w:name w:val="7F3420C9807B4AC8B9E3F8B982825B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FE2F35E788C4ACC8DA1C300909A23B11">
    <w:name w:val="AFE2F35E788C4ACC8DA1C300909A23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73A0CF479645ACB8C3D9F168DA46E71">
    <w:name w:val="1473A0CF479645ACB8C3D9F168DA46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DFE27DFD85411C9FFD438E44FD96261">
    <w:name w:val="85DFE27DFD85411C9FFD438E44FD962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961037FB3D4C93B7D4A3F236F097141">
    <w:name w:val="BC961037FB3D4C93B7D4A3F236F0971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5DAD955EB194783BAC448872EB3F15E1">
    <w:name w:val="15DAD955EB194783BAC448872EB3F1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D6F5F4416C4CEBB3F80EBCDD685C5A1">
    <w:name w:val="F8D6F5F4416C4CEBB3F80EBCDD685C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030023012F4EEDB984DDAFA55F20DE1">
    <w:name w:val="1F030023012F4EEDB984DDAFA55F20D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5184D599D61435696915E528566A1641">
    <w:name w:val="F5184D599D61435696915E528566A16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8AD945BD8643CB8B1A6F7F9ABA30EE1">
    <w:name w:val="8E8AD945BD8643CB8B1A6F7F9ABA30E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B91B4A62714460B98ACE55680F23DB81">
    <w:name w:val="1B91B4A62714460B98ACE55680F23D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94D92CF9004394A8DF94A327BC02481">
    <w:name w:val="B894D92CF9004394A8DF94A327BC024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06B65F6E8DC4F4FA672BD1A16E9E2FD1">
    <w:name w:val="806B65F6E8DC4F4FA672BD1A16E9E2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624611092E34E70AEB5BAEC0D61052D1">
    <w:name w:val="7624611092E34E70AEB5BAEC0D61052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58030F15B149258E8B2C246D446B921">
    <w:name w:val="5358030F15B149258E8B2C246D446B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461F7F5135E446AA1831F95A3B3766E1">
    <w:name w:val="5461F7F5135E446AA1831F95A3B3766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D2F7A52B6744A7AA402F720B92951A61">
    <w:name w:val="6D2F7A52B6744A7AA402F720B92951A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3F267AA9E148D797307002607D4CC01">
    <w:name w:val="843F267AA9E148D797307002607D4CC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681BC18C28406DAE7C186817E387101">
    <w:name w:val="B2681BC18C28406DAE7C186817E387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770C58136842D690DCAB99D45D55AD1">
    <w:name w:val="F0770C58136842D690DCAB99D45D55A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5E9C9CAD6D4EC7AED207B7D4BEC0B81">
    <w:name w:val="C45E9C9CAD6D4EC7AED207B7D4BEC0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7731F4A6BDE47CE9C6A5869FDB14DD01">
    <w:name w:val="C7731F4A6BDE47CE9C6A5869FDB14DD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C6C7D7C704F4DE69FEF1E804E6229E71">
    <w:name w:val="CC6C7D7C704F4DE69FEF1E804E6229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43B7A75234843DC83423439C6EC36D01">
    <w:name w:val="643B7A75234843DC83423439C6EC36D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DD45372E534944913ABA1046A885701">
    <w:name w:val="E1DD45372E534944913ABA1046A8857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C326ADD08944E5AA6371965593292981">
    <w:name w:val="4C326ADD08944E5AA6371965593292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7EFAFB80524D41B6FE51D470A20C351">
    <w:name w:val="C07EFAFB80524D41B6FE51D470A20C3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BED6F7830F43ECB67CC2CAFC6BCDBD1">
    <w:name w:val="E5BED6F7830F43ECB67CC2CAFC6BCDB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C4EE06A6ED4D12887EC535FFEEA0121">
    <w:name w:val="C4C4EE06A6ED4D12887EC535FFEEA0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D8A46234904429AF47673D488B4D921">
    <w:name w:val="16D8A46234904429AF47673D488B4D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F6781F6E034908915ADE3926421DAE1">
    <w:name w:val="5EF6781F6E034908915ADE3926421D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43280BE3C14CFBA71FFEE8F53B00B81">
    <w:name w:val="5243280BE3C14CFBA71FFEE8F53B00B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08E058ADAE45DAAC5D373A77AA86DC1">
    <w:name w:val="3B08E058ADAE45DAAC5D373A77AA86DC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2BA0FAC0E74E1CBDE145E8A5E03B5F1">
    <w:name w:val="362BA0FAC0E74E1CBDE145E8A5E03B5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62BADB0DBA40B69E7CFF1A27EBBFF21">
    <w:name w:val="5262BADB0DBA40B69E7CFF1A27EBBFF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914665C0D824726A21D758398ED85271">
    <w:name w:val="C914665C0D824726A21D758398ED852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139F7318F54C8EB85208C4CCA8FC2A1">
    <w:name w:val="D0139F7318F54C8EB85208C4CCA8FC2A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BE6F1AF4024DBD91697579135C9E731">
    <w:name w:val="96BE6F1AF4024DBD91697579135C9E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50D15407C542788A22ABDD50DD191D1">
    <w:name w:val="5650D15407C542788A22ABDD50DD191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0289DD7B0214502821219124B75435A1">
    <w:name w:val="A0289DD7B0214502821219124B75435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6B861F10924E4DA28ECABF5966285E1">
    <w:name w:val="E66B861F10924E4DA28ECABF596628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E7AAEF4B1634B71843D141C036D5C7E1">
    <w:name w:val="1E7AAEF4B1634B71843D141C036D5C7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71F4012FD2246D5AA3DC3F2761813061">
    <w:name w:val="271F4012FD2246D5AA3DC3F27618130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AF8119C4344C1499FF1AB9265477911">
    <w:name w:val="56AF8119C4344C1499FF1AB92654779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914DA7E7544706A1F35DF8F8C3699B1">
    <w:name w:val="C4914DA7E7544706A1F35DF8F8C3699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8831CF862604A56BF4762A8F286A05E1">
    <w:name w:val="28831CF862604A56BF4762A8F286A05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D2B558C345A4986966D9FB3E31FE0B61">
    <w:name w:val="2D2B558C345A4986966D9FB3E31FE0B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55EA3F84C542EA9138441BED78149A1">
    <w:name w:val="5255EA3F84C542EA9138441BED78149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EE2731260D4B9B9FB81FEF0A8F57611">
    <w:name w:val="63EE2731260D4B9B9FB81FEF0A8F57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84F39A9989A41ABBB84154FD6064B2D1">
    <w:name w:val="384F39A9989A41ABBB84154FD6064B2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6748C04368443AA179BA0C10B4F8261">
    <w:name w:val="5E6748C04368443AA179BA0C10B4F82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F504B01964E4B478FA58F19EB67D4411">
    <w:name w:val="7F504B01964E4B478FA58F19EB67D44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51D51CA6EA140818F904172C0BA512B1">
    <w:name w:val="F51D51CA6EA140818F904172C0BA512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24CD98191B4318A5800518B3F367A71">
    <w:name w:val="C624CD98191B4318A5800518B3F367A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BB8D87E35ED41BABB33AD5A024879F21">
    <w:name w:val="6BB8D87E35ED41BABB33AD5A024879F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755E554DCFA48F9B01429BE2E3EBC381">
    <w:name w:val="D755E554DCFA48F9B01429BE2E3EBC3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F2112E794A4646ACCB0B0D5CB092FB1">
    <w:name w:val="63F2112E794A4646ACCB0B0D5CB092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FC83D860474287BDFF72B5631715191">
    <w:name w:val="33FC83D860474287BDFF72B56317151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A7FB6A7FD444E48450AD05F0C054771">
    <w:name w:val="B6A7FB6A7FD444E48450AD05F0C0547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023D92ECE244F98A7D7625341ACD5A21">
    <w:name w:val="4023D92ECE244F98A7D7625341ACD5A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4879BDDF1F43E7A984CE08C48EE7B01">
    <w:name w:val="334879BDDF1F43E7A984CE08C48EE7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39E68075E1484B9AC5C9A6D33217611">
    <w:name w:val="FE39E68075E1484B9AC5C9A6D33217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9FED98B6FB49B39E55961B9B55B9FA1">
    <w:name w:val="249FED98B6FB49B39E55961B9B55B9F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E0450FF63884D43AE5372B7D8AE1C021">
    <w:name w:val="2E0450FF63884D43AE5372B7D8AE1C0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0EAC5C301D477199537EB88A7A9F621">
    <w:name w:val="3B0EAC5C301D477199537EB88A7A9F6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1FBBE77CDA74A2C829D9705AB61F94F1">
    <w:name w:val="F1FBBE77CDA74A2C829D9705AB61F94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DB0A28F2C504609A2C5B906576573DA1">
    <w:name w:val="4DB0A28F2C504609A2C5B906576573D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68AE11882146B5AC438E6267B761091">
    <w:name w:val="B868AE11882146B5AC438E6267B7610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26080F4C833425393622E3D8D707C7C1">
    <w:name w:val="126080F4C833425393622E3D8D707C7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42A205B24A4C2BBB81C163DA8F0FE91">
    <w:name w:val="1842A205B24A4C2BBB81C163DA8F0F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93A8CD6CFC4F71BD1BD3177ECB52FB1">
    <w:name w:val="7493A8CD6CFC4F71BD1BD3177ECB52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DD98FD9DAC54FB0B1010019D331C7DF1">
    <w:name w:val="6DD98FD9DAC54FB0B1010019D331C7D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D30B4AF4B704F8982665AC974F0F0ED1">
    <w:name w:val="9D30B4AF4B704F8982665AC974F0F0E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9630141A354AE09B00F4B1B5F0DAC61">
    <w:name w:val="1F9630141A354AE09B00F4B1B5F0DA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2FECB4BA6348B28443443F75C5BB801">
    <w:name w:val="D32FECB4BA6348B28443443F75C5BB8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460C2AD899047EBB7A121901A6DE2111">
    <w:name w:val="5460C2AD899047EBB7A121901A6DE21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697D08408248968BAA6616E92C0FB01">
    <w:name w:val="E6697D08408248968BAA6616E92C0F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DFC615EE82C46E4BA3DA62D690346431">
    <w:name w:val="BDFC615EE82C46E4BA3DA62D6903464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103958E5108400F9A0A9DEFF39811541">
    <w:name w:val="8103958E5108400F9A0A9DEFF398115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D6352614C04B7AA02D88B8C1F2A6961">
    <w:name w:val="C5D6352614C04B7AA02D88B8C1F2A69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ABF10CAAE84E7C810EA71F4104FC001">
    <w:name w:val="97ABF10CAAE84E7C810EA71F4104FC0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1B2F9754B14F58B2E442CD394310B91">
    <w:name w:val="5A1B2F9754B14F58B2E442CD394310B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0EE330915F419499D59FDFE2FC3F921">
    <w:name w:val="C60EE330915F419499D59FDFE2FC3F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AE006109D84C10AF7BD86B5EB4C1D21">
    <w:name w:val="ADAE006109D84C10AF7BD86B5EB4C1D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530B8A516BF4690AFE3D9FABB48E98A1">
    <w:name w:val="9530B8A516BF4690AFE3D9FABB48E9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192E0409B14D7F83C4F96C9053B3B91">
    <w:name w:val="FA192E0409B14D7F83C4F96C9053B3B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4D982C841A47A28C6102A8B8E015B61">
    <w:name w:val="354D982C841A47A28C6102A8B8E015B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1434694F62E41B2BC4B2BAE35C9AA061">
    <w:name w:val="11434694F62E41B2BC4B2BAE35C9AA0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DE86B956FD4BE6A7AC95AEF136E21A1">
    <w:name w:val="52DE86B956FD4BE6A7AC95AEF136E21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58ECBA6AF846FAB4937A67196B218D1">
    <w:name w:val="A858ECBA6AF846FAB4937A67196B218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56B9DF6D1AE44B489D6D50FE5E1CCD81">
    <w:name w:val="256B9DF6D1AE44B489D6D50FE5E1CCD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8E0F0C551724B4696A809AB6CB371DC1">
    <w:name w:val="88E0F0C551724B4696A809AB6CB371D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3FA45190D04081B5C120D37B40BFE91">
    <w:name w:val="243FA45190D04081B5C120D37B40BF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CD12E08E4A439EBC290ED26A6C18441">
    <w:name w:val="9BCD12E08E4A439EBC290ED26A6C184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0ED165AE804773BF76966C1D9944171">
    <w:name w:val="480ED165AE804773BF76966C1D99441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400EF5872B941A19FCA59DF2BE3E9A61">
    <w:name w:val="4400EF5872B941A19FCA59DF2BE3E9A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BCAC57E7594F168E61EAAA71065C721">
    <w:name w:val="E6BCAC57E7594F168E61EAAA71065C7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D66851B4E5B42D4B7D3378CA65E43C11">
    <w:name w:val="BD66851B4E5B42D4B7D3378CA65E43C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DDCF1859B1452E84AD7AB97FBDC9C31">
    <w:name w:val="F7DDCF1859B1452E84AD7AB97FBDC9C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21E5C77CA14747AD98ADD806EBC2281">
    <w:name w:val="1F21E5C77CA14747AD98ADD806EBC22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B56F24E2D214A94B3E2A6CFA9F436E11">
    <w:name w:val="AB56F24E2D214A94B3E2A6CFA9F436E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AF6B9A31C148C297F539EAC71AC79B1">
    <w:name w:val="A2AF6B9A31C148C297F539EAC71AC79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FF869BA935241FEB10BDC87C0E0EDF71">
    <w:name w:val="9FF869BA935241FEB10BDC87C0E0EDF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CFE80851564334882110E7E4F6C9D51">
    <w:name w:val="7ECFE80851564334882110E7E4F6C9D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3A8DC27757948098FD7FB57F646CE8B1">
    <w:name w:val="C3A8DC27757948098FD7FB57F646CE8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B351C9D3E764148A552C52BA314FF981">
    <w:name w:val="1B351C9D3E764148A552C52BA314FF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3AC2EEFE444D6B84816BCC86DD8BDD1">
    <w:name w:val="8B3AC2EEFE444D6B84816BCC86DD8B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899F2D292F43618D94AD569E5D8F021">
    <w:name w:val="0E899F2D292F43618D94AD569E5D8F0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33CD79CAF764444B38E17444FE529741">
    <w:name w:val="A33CD79CAF764444B38E17444FE5297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CFA31DC655841B796064DF02CB297CA1">
    <w:name w:val="FCFA31DC655841B796064DF02CB297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90C524BE42E4A5582339E6E370C00AF1">
    <w:name w:val="B90C524BE42E4A5582339E6E370C00A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AA9BC93607B4EAE955B09C137AC47761">
    <w:name w:val="0AA9BC93607B4EAE955B09C137AC47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C19A7FF686D4A80A342BFD5AC7F0C8F1">
    <w:name w:val="0C19A7FF686D4A80A342BFD5AC7F0C8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3B9B3AF487C47B8AA0C23C031227D241">
    <w:name w:val="83B9B3AF487C47B8AA0C23C031227D2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248899E66C54C66B95785C862054A761">
    <w:name w:val="8248899E66C54C66B95785C862054A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C8081D0EF9D425C94FDA18A73DDD2611">
    <w:name w:val="0C8081D0EF9D425C94FDA18A73DDD2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29A286A8A454EBC9F19B2677F80617F1">
    <w:name w:val="D29A286A8A454EBC9F19B2677F8061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972C19021D84E48A062E9E0DBDFBEE71">
    <w:name w:val="B972C19021D84E48A062E9E0DBDFBE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1C46DD8F5C54045B0629E9208BEDE1C1">
    <w:name w:val="C1C46DD8F5C54045B0629E9208BEDE1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6659803BA242A8B6A8D067D10B7F061">
    <w:name w:val="686659803BA242A8B6A8D067D10B7F0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9EC1FD1CFF545E1968FF8978F48CB7C1">
    <w:name w:val="09EC1FD1CFF545E1968FF8978F48CB7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BD6FA28844435BA082EC2EEFFB9E1E1">
    <w:name w:val="52BD6FA28844435BA082EC2EEFFB9E1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234946241F4EDB88F78DD0BB6DB1E91">
    <w:name w:val="B2234946241F4EDB88F78DD0BB6DB1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D447F85F8645A2883DEFE24DEB00E81">
    <w:name w:val="BAD447F85F8645A2883DEFE24DEB00E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9FF6D4A51D2458E8AEF65C4FD7545D01">
    <w:name w:val="E9FF6D4A51D2458E8AEF65C4FD7545D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3F8643F83ED47F586A74F1ADE77387D1">
    <w:name w:val="93F8643F83ED47F586A74F1ADE77387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05CDA29D03B4626BD22143C6F1C09E71">
    <w:name w:val="805CDA29D03B4626BD22143C6F1C09E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35A10B56B754EA6BBFFD35B539242591">
    <w:name w:val="835A10B56B754EA6BBFFD35B5392425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245082B7E42420686952F5F2E4AD0491">
    <w:name w:val="E245082B7E42420686952F5F2E4AD04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69848518F7B44D49C880E97261E0A2F1">
    <w:name w:val="869848518F7B44D49C880E97261E0A2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5AB2F6FEB544ACBD1DEDCF5F3559C61">
    <w:name w:val="D55AB2F6FEB544ACBD1DEDCF5F3559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D9540354514ECCB84272FCA6FD08451">
    <w:name w:val="E8D9540354514ECCB84272FCA6FD084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DBB812B45C4BCDA5A1D8FB7D1B2C451">
    <w:name w:val="48DBB812B45C4BCDA5A1D8FB7D1B2C4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DEB44FB35D4918BF45005AC667780A1">
    <w:name w:val="6ADEB44FB35D4918BF45005AC667780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7A901F0E0C41D6865A1DC87505C8FB1">
    <w:name w:val="747A901F0E0C41D6865A1DC87505C8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BDD98090BF42D8B19ADE31CB6808761">
    <w:name w:val="0EBDD98090BF42D8B19ADE31CB6808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DFEC21D19AA4DE4B504ACE94A683EB61">
    <w:name w:val="2DFEC21D19AA4DE4B504ACE94A683EB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C0C35E055848898464B812CADAB7F51">
    <w:name w:val="3AC0C35E055848898464B812CADAB7F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2D051FFEBB849A284ADD06444AFCD701">
    <w:name w:val="92D051FFEBB849A284ADD06444AFCD7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BF674A5E86A44348F13676EDAC7FC101">
    <w:name w:val="1BF674A5E86A44348F13676EDAC7FC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9279F84352476EAEDD5F1A53DC0C0D1">
    <w:name w:val="FF9279F84352476EAEDD5F1A53DC0C0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D3DE5F04ED4345985FC86E848872FB1">
    <w:name w:val="C6D3DE5F04ED4345985FC86E848872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BA98F1606B34BAFB2058BF94C07BFA91">
    <w:name w:val="1BA98F1606B34BAFB2058BF94C07BFA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C779E961CE74467B177D5811DD28A021">
    <w:name w:val="6C779E961CE74467B177D5811DD28A0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3DDF93379B4BE59C413564C82A7A7D1">
    <w:name w:val="633DDF93379B4BE59C413564C82A7A7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3696FC33724892AF31E773BEC118DA1">
    <w:name w:val="8B3696FC33724892AF31E773BEC118D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E2D3B49D2264855A7DAE1F3D2DA011F1">
    <w:name w:val="CE2D3B49D2264855A7DAE1F3D2DA011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91252AB44CA4E3CB57A25F7539EAD531">
    <w:name w:val="C91252AB44CA4E3CB57A25F7539EAD5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07ABD5052974C93ACF1DFD1B6FEF6221">
    <w:name w:val="807ABD5052974C93ACF1DFD1B6FEF62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9B8C1D4A264D279BF0E73DEFB694211">
    <w:name w:val="169B8C1D4A264D279BF0E73DEFB694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9DF92E7C7845F0A63C7DCA8F551D761">
    <w:name w:val="369DF92E7C7845F0A63C7DCA8F551D7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EB408F4179748D9A3921A7FF77539441">
    <w:name w:val="EEB408F4179748D9A3921A7FF775394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3603CC3F26445F907A379C11E068AE1">
    <w:name w:val="D33603CC3F26445F907A379C11E068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62A2AE66E343829B1312C014E8CB0E1">
    <w:name w:val="9662A2AE66E343829B1312C014E8CB0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84F880B327D4008B3550C71364011AE1">
    <w:name w:val="884F880B327D4008B3550C71364011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EFCD1D9DC2A4E998FC60F1A96764E541">
    <w:name w:val="DEFCD1D9DC2A4E998FC60F1A96764E5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840D935A794CAF8FDD2FDE7EF71D911">
    <w:name w:val="3D840D935A794CAF8FDD2FDE7EF71D9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EAB90AEEE94C278CC945CFCCC4773B1">
    <w:name w:val="68EAB90AEEE94C278CC945CFCCC4773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C3E5B6FA21D468B805EEA86292745A41">
    <w:name w:val="EC3E5B6FA21D468B805EEA86292745A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F6171D9B1B1458C8010515617AD4F7F1">
    <w:name w:val="EF6171D9B1B1458C8010515617AD4F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D19B38D20A4A208FA16A7538A556331">
    <w:name w:val="52D19B38D20A4A208FA16A7538A5563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4D4C0FAE6842EA874D3482D47137C11">
    <w:name w:val="264D4C0FAE6842EA874D3482D47137C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0D1A1EF62454AC0BD8611893C84606E1">
    <w:name w:val="10D1A1EF62454AC0BD8611893C84606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5D71F903CA346AA8457EE9F11B042E91">
    <w:name w:val="B5D71F903CA346AA8457EE9F11B042E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005CC0DCAC4198B6FC0AED6F17A43B1">
    <w:name w:val="AD005CC0DCAC4198B6FC0AED6F17A43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DA7649236B74D68B2AEBDA55A5789171">
    <w:name w:val="7DA7649236B74D68B2AEBDA55A57891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548A0FB17B4CBEACC0E64C78EC7AA41">
    <w:name w:val="B6548A0FB17B4CBEACC0E64C78EC7AA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773BB2938E4A3BB13FCD3E797B239D1">
    <w:name w:val="FA773BB2938E4A3BB13FCD3E797B239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03F4A1CA994F2199E649F8C9C814BC1">
    <w:name w:val="5E03F4A1CA994F2199E649F8C9C814B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1548DC922654D8E9CBF24C72449A3C51">
    <w:name w:val="01548DC922654D8E9CBF24C72449A3C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1FEC334DD7485496AE23B2577F70A53">
    <w:name w:val="651FEC334DD7485496AE23B2577F70A5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C1BA26B8D0048318642AA2499C6097B3">
    <w:name w:val="CC1BA26B8D0048318642AA2499C6097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DC1AE9A80234E948382CBA28905679C3">
    <w:name w:val="FDC1AE9A80234E948382CBA28905679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B54A552AA094B5ABF34A79F7528AF803">
    <w:name w:val="AB54A552AA094B5ABF34A79F7528AF80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795E61CDC3D4AB4A09D6E75F7AA555D3">
    <w:name w:val="2795E61CDC3D4AB4A09D6E75F7AA555D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76B4507C6DC4A54871AEDD50CED1E053">
    <w:name w:val="476B4507C6DC4A54871AEDD50CED1E05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C0C610C0BE46B885B33A883E05C5933">
    <w:name w:val="F6C0C610C0BE46B885B33A883E05C59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C2BC0C45B2401890B67531EEF837FB3">
    <w:name w:val="FAC2BC0C45B2401890B67531EEF837F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A904D223BD4C0FAB482CDE4D2DEF1B3">
    <w:name w:val="A4A904D223BD4C0FAB482CDE4D2DEF1B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842706599B4511A8ABC49164798C6F3">
    <w:name w:val="77842706599B4511A8ABC49164798C6F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0ECFB9F71814FB697347B89BC9634AF3">
    <w:name w:val="70ECFB9F71814FB697347B89BC9634AF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9A04C22C84D4E7398EBC126E06BE6133">
    <w:name w:val="C9A04C22C84D4E7398EBC126E06BE613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18433535004657BA9B264219F2E18D2">
    <w:name w:val="A718433535004657BA9B264219F2E18D2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76314B693648E8BAD1AA1F93ED08B42">
    <w:name w:val="D976314B693648E8BAD1AA1F93ED08B4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19</Pages>
  <Words>4680</Words>
  <Characters>25278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2</cp:revision>
  <cp:lastPrinted>2019-06-07T19:12:00Z</cp:lastPrinted>
  <dcterms:created xsi:type="dcterms:W3CDTF">2022-03-17T16:58:00Z</dcterms:created>
  <dcterms:modified xsi:type="dcterms:W3CDTF">2022-03-17T16:58:00Z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1046-11.2.0.10296</vt:lpwstr>
  </property>
  <property fmtid="{D5CDD505-2E9C-101B-9397-08002B2CF9AE}" pid="9" name="ICV">
    <vt:lpwstr>EEAA3D3F041F45F0BCFA3601B6650F67</vt:lpwstr>
  </property>
</Properties>
</file>