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9F1A08" w14:textId="77777777" w:rsidR="00BA0B07" w:rsidRDefault="001343A0">
      <w:pPr>
        <w:spacing w:after="0" w:line="260" w:lineRule="auto"/>
        <w:jc w:val="center"/>
        <w:rPr>
          <w:rFonts w:ascii="Verdana" w:hAnsi="Verdana" w:cs="Verdana"/>
          <w:b/>
          <w:sz w:val="20"/>
          <w:szCs w:val="20"/>
          <w:lang w:val="pt-BR"/>
        </w:rPr>
      </w:pPr>
      <w:bookmarkStart w:id="0" w:name="_GoBack"/>
      <w:bookmarkEnd w:id="0"/>
      <w:r>
        <w:rPr>
          <w:rFonts w:ascii="Verdana" w:hAnsi="Verdana" w:cs="Verdana"/>
          <w:b/>
          <w:sz w:val="20"/>
          <w:szCs w:val="20"/>
        </w:rPr>
        <w:t>ANEXO I</w:t>
      </w:r>
      <w:r>
        <w:rPr>
          <w:rFonts w:ascii="Verdana" w:hAnsi="Verdana" w:cs="Verdana"/>
          <w:b/>
          <w:sz w:val="20"/>
          <w:szCs w:val="20"/>
          <w:lang w:val="pt-BR"/>
        </w:rPr>
        <w:t>-B</w:t>
      </w:r>
    </w:p>
    <w:p w14:paraId="5EB69C6A" w14:textId="77777777" w:rsidR="00BA0B07" w:rsidRDefault="001343A0">
      <w:pPr>
        <w:spacing w:after="0" w:line="260" w:lineRule="auto"/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REQUERIMENTO AMBIENTAL</w:t>
      </w:r>
    </w:p>
    <w:p w14:paraId="1E9B83D9" w14:textId="77777777" w:rsidR="00BA0B07" w:rsidRDefault="001343A0">
      <w:pPr>
        <w:spacing w:after="0" w:line="260" w:lineRule="auto"/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FTCA – FORMULÁRIO TÉCNICO DE CONTROLE AMBIENTAL</w:t>
      </w:r>
    </w:p>
    <w:p w14:paraId="4F1DE08A" w14:textId="77777777" w:rsidR="00BA0B07" w:rsidRDefault="00BA0B07">
      <w:pPr>
        <w:spacing w:after="0" w:line="260" w:lineRule="auto"/>
        <w:jc w:val="center"/>
        <w:rPr>
          <w:rFonts w:ascii="Verdana" w:hAnsi="Verdana" w:cs="Verdana"/>
          <w:b/>
          <w:sz w:val="20"/>
          <w:szCs w:val="20"/>
        </w:rPr>
      </w:pPr>
    </w:p>
    <w:p w14:paraId="483BFDA0" w14:textId="77777777" w:rsidR="00BA0B07" w:rsidRDefault="001343A0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LICENCIAMENTO SIMPLIFICADO</w:t>
      </w:r>
    </w:p>
    <w:p w14:paraId="407DC7C1" w14:textId="77777777" w:rsidR="00BA0B07" w:rsidRDefault="001343A0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34650EC8" w14:textId="77777777" w:rsidR="00BA0B07" w:rsidRDefault="001343A0">
      <w:pPr>
        <w:pStyle w:val="Corpodetexto2"/>
        <w:tabs>
          <w:tab w:val="left" w:pos="426"/>
          <w:tab w:val="left" w:pos="880"/>
          <w:tab w:val="left" w:pos="1320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proibida à apresentação de qualquer documento ou estudo ou projeto técnico plagiado, incorrendo sob Crime de Violação aos Direitos Autorais no Art. 184 – Código Penal. </w:t>
      </w:r>
    </w:p>
    <w:p w14:paraId="23F4D611" w14:textId="77777777" w:rsidR="00BA0B07" w:rsidRDefault="001343A0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projetos pertinentes à licença municipal prévia ou de regularização deverão ser apresentados juntamente a este formulário. Para as demais licenças, de instalação e de operação, quando não se tratar de renovação, não será necessário o preenchimento deste formulário novamente, exceto em caso de renovação da licença de operação.  </w:t>
      </w:r>
    </w:p>
    <w:p w14:paraId="02C501A0" w14:textId="77777777" w:rsidR="00BA0B07" w:rsidRDefault="001343A0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14:paraId="5ADC1A7C" w14:textId="77777777" w:rsidR="00BA0B07" w:rsidRDefault="001343A0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48F0EC34" w14:textId="77777777" w:rsidR="00BA0B07" w:rsidRDefault="001343A0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BA0B07" w14:paraId="4ABA73FD" w14:textId="77777777">
        <w:tc>
          <w:tcPr>
            <w:tcW w:w="9081" w:type="dxa"/>
          </w:tcPr>
          <w:p w14:paraId="5DA2599C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F6C280723BD84FDFA79BFB6882294AC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C3C8026B2AAC4CEB9AC4530CF9C77119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1619855E1C844A7281D1E7AE9E6931A0"/>
                      </w:placeholder>
                      <w:showingPlcHdr/>
                    </w:sdtPr>
                    <w:sdtEndPr/>
                    <w:sdtContent>
                      <w:p w14:paraId="3854A3E4" w14:textId="77777777" w:rsidR="00BA0B07" w:rsidRDefault="001343A0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14:paraId="22204316" w14:textId="77777777" w:rsidR="00BA0B07" w:rsidRDefault="00BA0B07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A0B07" w14:paraId="57BA1BE8" w14:textId="77777777">
        <w:trPr>
          <w:trHeight w:val="504"/>
        </w:trPr>
        <w:tc>
          <w:tcPr>
            <w:tcW w:w="9081" w:type="dxa"/>
          </w:tcPr>
          <w:p w14:paraId="6E00984F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Nº DO CADASTRO TÉCNICO FEDERAL, quando couber (Lei Federal nº 10.165, de 27 de dezembro de 2000):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8062640"/>
              <w:placeholder>
                <w:docPart w:val="C56B29C2022D4EE28F06AF92AE4DDBAD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951964890"/>
                  <w:placeholder>
                    <w:docPart w:val="F7BE48E31FE1438E965A6C7FF9DBB65D"/>
                  </w:placeholder>
                  <w:showingPlcHdr/>
                </w:sdtPr>
                <w:sdtEndPr/>
                <w:sdtContent>
                  <w:p w14:paraId="27E00204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14:paraId="19CD85ED" w14:textId="77777777" w:rsidR="00BA0B07" w:rsidRDefault="00BA0B07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7C978520" w14:textId="77777777" w:rsidR="00BA0B07" w:rsidRDefault="001343A0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1. EMPREENDEDOR</w:t>
      </w:r>
    </w:p>
    <w:p w14:paraId="5BDB0706" w14:textId="77777777" w:rsidR="00BA0B07" w:rsidRDefault="00BA0B07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BA0B07" w14:paraId="4CC81B47" w14:textId="77777777">
        <w:trPr>
          <w:trHeight w:val="454"/>
        </w:trPr>
        <w:tc>
          <w:tcPr>
            <w:tcW w:w="5382" w:type="dxa"/>
            <w:gridSpan w:val="2"/>
          </w:tcPr>
          <w:p w14:paraId="7CA94851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6120AB3927284DD2899EB9B5D7EB7388"/>
              </w:placeholder>
              <w:showingPlcHdr/>
            </w:sdtPr>
            <w:sdtEndPr/>
            <w:sdtContent>
              <w:p w14:paraId="05485526" w14:textId="77777777" w:rsidR="00BA0B07" w:rsidRDefault="001343A0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42F740E3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0BA899A0F4614C00BA830D828FE5B045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3BFAC83F5AD34D30B9156596FEDEDC92"/>
                  </w:placeholder>
                  <w:showingPlcHdr/>
                </w:sdtPr>
                <w:sdtEndPr/>
                <w:sdtContent>
                  <w:p w14:paraId="22811324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BA0B07" w14:paraId="368086D9" w14:textId="77777777">
        <w:trPr>
          <w:trHeight w:val="454"/>
        </w:trPr>
        <w:tc>
          <w:tcPr>
            <w:tcW w:w="5382" w:type="dxa"/>
            <w:gridSpan w:val="2"/>
          </w:tcPr>
          <w:p w14:paraId="33CB4C69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057AD133EBC84AA490ABF097C4B2AE7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55FD3206C3354B2C81E00E6419625DBE"/>
                  </w:placeholder>
                  <w:showingPlcHdr/>
                </w:sdtPr>
                <w:sdtEndPr/>
                <w:sdtContent>
                  <w:p w14:paraId="193F14EA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24121466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E37C200813774FD0B7EACC38EAAF681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588738739ADE49E99253D2E0AFA98C54"/>
                  </w:placeholder>
                  <w:showingPlcHdr/>
                </w:sdtPr>
                <w:sdtEndPr/>
                <w:sdtContent>
                  <w:p w14:paraId="64A55A27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BA0B07" w14:paraId="38146E14" w14:textId="77777777">
        <w:trPr>
          <w:trHeight w:val="454"/>
        </w:trPr>
        <w:tc>
          <w:tcPr>
            <w:tcW w:w="9067" w:type="dxa"/>
            <w:gridSpan w:val="4"/>
          </w:tcPr>
          <w:p w14:paraId="7BC21642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9BF70541E44B4CD0A2A69D02FF5DC6B2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B492ABAB436A4EFEAFB6E87AF0658BD9"/>
                  </w:placeholder>
                  <w:showingPlcHdr/>
                </w:sdtPr>
                <w:sdtEndPr/>
                <w:sdtContent>
                  <w:p w14:paraId="5FDCE39A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BA0B07" w14:paraId="15E523B4" w14:textId="77777777">
        <w:trPr>
          <w:trHeight w:val="454"/>
        </w:trPr>
        <w:tc>
          <w:tcPr>
            <w:tcW w:w="2972" w:type="dxa"/>
          </w:tcPr>
          <w:p w14:paraId="02CFB4A9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C5B6EDB88BE3404B9532F2797FB338FC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9A5C6AF2C23A4D16B159BE7DB4D368EB"/>
                  </w:placeholder>
                  <w:showingPlcHdr/>
                </w:sdtPr>
                <w:sdtEndPr/>
                <w:sdtContent>
                  <w:p w14:paraId="75525E21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73F214AB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0265044EB4A44B26BB48AFCE4C27BA6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9E261802BAA04C80868249C69DD69BFB"/>
                  </w:placeholder>
                  <w:showingPlcHdr/>
                </w:sdtPr>
                <w:sdtEndPr/>
                <w:sdtContent>
                  <w:p w14:paraId="290FDEA1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60DC9FBA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A49EA79C9C1F45FFAD06EB997665F166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E4C21585BEB14F5293BB96C5B9258C05"/>
                  </w:placeholder>
                  <w:showingPlcHdr/>
                </w:sdtPr>
                <w:sdtEndPr/>
                <w:sdtContent>
                  <w:p w14:paraId="0AE8893A" w14:textId="77777777" w:rsidR="00BA0B07" w:rsidRDefault="001343A0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BA0B07" w14:paraId="193FFB85" w14:textId="77777777">
        <w:trPr>
          <w:trHeight w:val="454"/>
        </w:trPr>
        <w:tc>
          <w:tcPr>
            <w:tcW w:w="9067" w:type="dxa"/>
            <w:gridSpan w:val="4"/>
          </w:tcPr>
          <w:p w14:paraId="12977B9F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 xml:space="preserve">Telefone de contato: </w:t>
            </w:r>
          </w:p>
          <w:p w14:paraId="586E4453" w14:textId="77777777" w:rsidR="00BA0B07" w:rsidRDefault="00B13817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8D4DDA2C2B9248FF8021D1B3D7E49305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  <w:r w:rsidR="001343A0"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14:paraId="46A0EF37" w14:textId="77777777" w:rsidR="00BA0B07" w:rsidRDefault="00BA0B07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2705D8EA" w14:textId="77777777" w:rsidR="00BA0B07" w:rsidRDefault="001343A0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2. EMPREENDIMENTO</w:t>
      </w:r>
    </w:p>
    <w:p w14:paraId="265F4ADF" w14:textId="77777777" w:rsidR="00BA0B07" w:rsidRDefault="00BA0B07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310"/>
        <w:gridCol w:w="956"/>
        <w:gridCol w:w="706"/>
        <w:gridCol w:w="822"/>
        <w:gridCol w:w="739"/>
        <w:gridCol w:w="1387"/>
        <w:gridCol w:w="596"/>
        <w:gridCol w:w="284"/>
        <w:gridCol w:w="2267"/>
      </w:tblGrid>
      <w:tr w:rsidR="00BA0B07" w14:paraId="38EC31D7" w14:textId="77777777">
        <w:trPr>
          <w:trHeight w:val="397"/>
        </w:trPr>
        <w:tc>
          <w:tcPr>
            <w:tcW w:w="5920" w:type="dxa"/>
            <w:gridSpan w:val="6"/>
          </w:tcPr>
          <w:p w14:paraId="30C819E4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14:paraId="0796013F" w14:textId="77777777" w:rsidR="00BA0B07" w:rsidRDefault="00B13817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8664581"/>
                <w:placeholder>
                  <w:docPart w:val="1676BBE524EB42B4BCCFF9942C036B6A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  <w:r w:rsidR="001343A0">
              <w:rPr>
                <w:rFonts w:ascii="Verdana" w:hAnsi="Verdana" w:cs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47" w:type="dxa"/>
            <w:gridSpan w:val="3"/>
          </w:tcPr>
          <w:p w14:paraId="20BA70F5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640724710"/>
              <w:placeholder>
                <w:docPart w:val="FCA60CDD532E4884BA378A09DC9710D0"/>
              </w:placeholder>
              <w:showingPlcHdr/>
            </w:sdtPr>
            <w:sdtEndPr/>
            <w:sdtContent>
              <w:p w14:paraId="2B8C1AC8" w14:textId="77777777" w:rsidR="00BA0B07" w:rsidRDefault="001343A0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</w:tr>
      <w:tr w:rsidR="00BA0B07" w14:paraId="6AA50667" w14:textId="77777777">
        <w:trPr>
          <w:trHeight w:val="454"/>
        </w:trPr>
        <w:tc>
          <w:tcPr>
            <w:tcW w:w="1310" w:type="dxa"/>
          </w:tcPr>
          <w:p w14:paraId="5840CE02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Tipo: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4790157"/>
              <w:placeholder>
                <w:docPart w:val="309FFB61B7A54775B8A53AC303C9EDCC"/>
              </w:placeholder>
              <w:showingPlcHdr/>
              <w:dropDownList>
                <w:listItem w:value="Escolher um item."/>
                <w:listItem w:displayText="Industrial" w:value="Industrial"/>
                <w:listItem w:displayText="Não Industrial" w:value="Não Industrial"/>
              </w:dropDownList>
            </w:sdtPr>
            <w:sdtEndPr/>
            <w:sdtContent>
              <w:p w14:paraId="492C18D0" w14:textId="77777777" w:rsidR="00BA0B07" w:rsidRDefault="001343A0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484" w:type="dxa"/>
            <w:gridSpan w:val="3"/>
          </w:tcPr>
          <w:p w14:paraId="3BC0C798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Segmento: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624699982"/>
              <w:placeholder>
                <w:docPart w:val="87F2C967E3494EC7BED256DC2EC76ECB"/>
              </w:placeholder>
              <w:showingPlcHdr/>
              <w:dropDownList>
                <w:listItem w:value="Escolher um item."/>
                <w:listItem w:displayText="Atividades Agropecuárias" w:value="Atividades Agropecuárias"/>
                <w:listItem w:displayText="Indústria de Produtos Minerais Não Metálicos" w:value="Indústria de Produtos Minerais Não Metálicos"/>
                <w:listItem w:displayText="Indústria de Transformação" w:value="Indústria de Transformação"/>
                <w:listItem w:displayText="Indústria Metalmecânica" w:value="Indústria Metalmecânica"/>
                <w:listItem w:displayText="Indústria de Material Elétrico e de Comunicação" w:value="Indústria de Material Elétrico e de Comunicação"/>
                <w:listItem w:displayText="Indústria de Material de Transporte" w:value="Indústria de Material de Transporte"/>
                <w:listItem w:displayText="Indústria de Madeira e Mobiliário" w:value="Indústria de Madeira e Mobiliário"/>
                <w:listItem w:displayText="Indústria de Celulose e Papel" w:value="Indústria de Celulose e Papel"/>
                <w:listItem w:displayText="Indústria de Borracha" w:value="Indústria de Borracha"/>
                <w:listItem w:displayText="Indústria Química" w:value="Indústria Química"/>
                <w:listItem w:displayText="Indústria de Produtos de Materiais Plásticos" w:value="Indústria de Produtos de Materiais Plásticos"/>
                <w:listItem w:displayText="Indústria Têxtil" w:value="Indústria Têxtil"/>
                <w:listItem w:displayText="Indústria de Vestuário" w:value="Indústria de Vestuário"/>
                <w:listItem w:displayText="Indústria de Produtos Alimentares" w:value="Indústria de Produtos Alimentares"/>
                <w:listItem w:displayText="Indústria de Bebidas" w:value="Indústria de Bebidas"/>
                <w:listItem w:displayText="Indústrias Diversas" w:value="Indústrias Diversas"/>
                <w:listItem w:displayText="Uso e Ocupação do Solo" w:value="Uso e Ocupação do Solo"/>
                <w:listItem w:displayText="Energia" w:value="Energia"/>
                <w:listItem w:displayText="Gerenciamento de Resíduos" w:value="Gerenciamento de Resíduos"/>
                <w:listItem w:displayText="Obras e Estruturas Diversas" w:value="Obras e Estruturas Diversas"/>
                <w:listItem w:displayText="Armazenamento e Estocagem" w:value="Armazenamento e Estocagem"/>
                <w:listItem w:displayText="Serviços de Saúde e Áreas Afins" w:value="Serviços de Saúde e Áreas Afins"/>
                <w:listItem w:displayText="Atividades Diversas" w:value="Atividades Diversas"/>
                <w:listItem w:displayText="Saneamento" w:value="Saneamento"/>
              </w:dropDownList>
            </w:sdtPr>
            <w:sdtEndPr/>
            <w:sdtContent>
              <w:p w14:paraId="6DB5D880" w14:textId="77777777" w:rsidR="00BA0B07" w:rsidRDefault="001343A0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126" w:type="dxa"/>
            <w:gridSpan w:val="2"/>
          </w:tcPr>
          <w:p w14:paraId="743F8EDF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</w:p>
          <w:p w14:paraId="45590243" w14:textId="77777777" w:rsidR="00BA0B07" w:rsidRDefault="00B13817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49219553"/>
                <w:placeholder>
                  <w:docPart w:val="A024B4463E714B6A9935F7216B83A876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14:paraId="02B8AAEC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Municipio: </w:t>
            </w:r>
          </w:p>
          <w:p w14:paraId="0181C667" w14:textId="77777777" w:rsidR="00BA0B07" w:rsidRDefault="00B1381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52906664"/>
                <w:placeholder>
                  <w:docPart w:val="4E65C88905CB420E87E03E4B0B5DB05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37B337CF" w14:textId="77777777">
        <w:trPr>
          <w:trHeight w:val="397"/>
        </w:trPr>
        <w:tc>
          <w:tcPr>
            <w:tcW w:w="9067" w:type="dxa"/>
            <w:gridSpan w:val="9"/>
          </w:tcPr>
          <w:p w14:paraId="57F39BF7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9611503"/>
                <w:placeholder>
                  <w:docPart w:val="CC29EB9D66EC421DAA5BC7771CDB80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1E0B811E" w14:textId="77777777">
        <w:trPr>
          <w:trHeight w:val="397"/>
        </w:trPr>
        <w:tc>
          <w:tcPr>
            <w:tcW w:w="2972" w:type="dxa"/>
            <w:gridSpan w:val="3"/>
          </w:tcPr>
          <w:p w14:paraId="7170DB4F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55801590"/>
                <w:placeholder>
                  <w:docPart w:val="5AC4A59DC8B841C0A7CE44388113798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4"/>
          </w:tcPr>
          <w:p w14:paraId="119A611C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48247801"/>
                <w:placeholder>
                  <w:docPart w:val="F615ACA7DC1A443882195977719B93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6A8C28F0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1903383"/>
                <w:placeholder>
                  <w:docPart w:val="3DCEFBCFFCE741BEB27D641DB30A311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63340D37" w14:textId="77777777">
        <w:trPr>
          <w:trHeight w:val="397"/>
        </w:trPr>
        <w:tc>
          <w:tcPr>
            <w:tcW w:w="9067" w:type="dxa"/>
            <w:gridSpan w:val="9"/>
          </w:tcPr>
          <w:p w14:paraId="3A650E07" w14:textId="77777777" w:rsidR="00BA0B07" w:rsidRDefault="001343A0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Complemento/ referência:</w:t>
            </w:r>
          </w:p>
          <w:p w14:paraId="51D7E9E0" w14:textId="77777777" w:rsidR="00BA0B07" w:rsidRDefault="00B1381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10807954"/>
                <w:placeholder>
                  <w:docPart w:val="99C315EF5CE34B0C8C546D1C7C5A92D6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1CDEE7AB" w14:textId="77777777">
        <w:trPr>
          <w:trHeight w:val="397"/>
        </w:trPr>
        <w:tc>
          <w:tcPr>
            <w:tcW w:w="4533" w:type="dxa"/>
            <w:gridSpan w:val="5"/>
          </w:tcPr>
          <w:p w14:paraId="5EEBE4D3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Horário de funcionamento: </w:t>
            </w:r>
          </w:p>
          <w:p w14:paraId="1AB6576F" w14:textId="77777777" w:rsidR="00BA0B07" w:rsidRDefault="00B13817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509055"/>
                <w:placeholder>
                  <w:docPart w:val="9732BB45B9444BA1B99E55F2451114F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4" w:type="dxa"/>
            <w:gridSpan w:val="4"/>
          </w:tcPr>
          <w:p w14:paraId="6044FC90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Dias da semana de funcionamento: </w:t>
            </w:r>
          </w:p>
          <w:p w14:paraId="519A05D7" w14:textId="77777777" w:rsidR="00BA0B07" w:rsidRDefault="00B13817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73069942"/>
                <w:placeholder>
                  <w:docPart w:val="6311756E8BE541D395052D510A7EE29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3E14A5E7" w14:textId="77777777">
        <w:trPr>
          <w:trHeight w:val="454"/>
        </w:trPr>
        <w:tc>
          <w:tcPr>
            <w:tcW w:w="2266" w:type="dxa"/>
            <w:gridSpan w:val="2"/>
          </w:tcPr>
          <w:p w14:paraId="2E6A4771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da propriedade:</w:t>
            </w:r>
          </w:p>
          <w:p w14:paraId="3E4375FE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993930"/>
                <w:placeholder>
                  <w:docPart w:val="FB669B808B034991AEE3CF695D33E6A5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14:paraId="3D12771A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útil da atividade: (incluir área de estação de tratamento, depósito, etocagem, vias, dentre outros):</w:t>
            </w:r>
          </w:p>
          <w:p w14:paraId="086FF485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1211462"/>
                <w:placeholder>
                  <w:docPart w:val="6702E34C9B314DFD94D7D507684FE2E5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14:paraId="4A043E26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Parâmetro:</w:t>
            </w:r>
          </w:p>
          <w:p w14:paraId="1FD11B9D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(de acordo com o enquadramento específico da atividade) </w:t>
            </w:r>
          </w:p>
          <w:p w14:paraId="341D076A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13754160"/>
                <w:placeholder>
                  <w:docPart w:val="4D44B0F309AF4B66A06342B9558B77C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  <w:p w14:paraId="58B23BE2" w14:textId="77777777" w:rsidR="00BA0B07" w:rsidRDefault="00BA0B0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14:paraId="48B026CA" w14:textId="77777777" w:rsidR="00BA0B07" w:rsidRDefault="00BA0B0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267" w:type="dxa"/>
          </w:tcPr>
          <w:p w14:paraId="28CCFD7C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de funcionários: </w:t>
            </w:r>
          </w:p>
          <w:p w14:paraId="5B253950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63676954"/>
                <w:placeholder>
                  <w:docPart w:val="F7260F0D0DA0494CA344AFA4C866EB80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392D61B7" w14:textId="77777777" w:rsidR="00BA0B07" w:rsidRDefault="001343A0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3. COORDENADAS DO EMPREENDIMENTO / ATIVIDADE</w:t>
      </w:r>
    </w:p>
    <w:p w14:paraId="1D0A784F" w14:textId="77777777" w:rsidR="00BA0B07" w:rsidRDefault="001343A0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 (Formato: XXX.XXX / X.XXX.XXX).</w:t>
      </w:r>
    </w:p>
    <w:p w14:paraId="35B62579" w14:textId="77777777" w:rsidR="00BA0B07" w:rsidRDefault="001343A0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684"/>
        <w:gridCol w:w="3212"/>
        <w:gridCol w:w="678"/>
        <w:gridCol w:w="3701"/>
      </w:tblGrid>
      <w:tr w:rsidR="00BA0B07" w14:paraId="4DBDCE65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27C86455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 / ATIVIDADE</w:t>
            </w:r>
          </w:p>
        </w:tc>
      </w:tr>
      <w:tr w:rsidR="00BA0B07" w14:paraId="43986D7B" w14:textId="77777777">
        <w:tc>
          <w:tcPr>
            <w:tcW w:w="627" w:type="dxa"/>
            <w:vAlign w:val="center"/>
          </w:tcPr>
          <w:p w14:paraId="05A3D768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686" w:type="dxa"/>
            <w:vAlign w:val="center"/>
          </w:tcPr>
          <w:p w14:paraId="798B54AB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13C248C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A1532453E6C7407E81564E6FB2BA7A79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B52F596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8A45688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6A31168968364DA2A0459DF39839457A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09E15182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49ACEBDD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DA POLIGONAL DO EMPREENDIMENTO / ATIVIDADE</w:t>
            </w:r>
          </w:p>
        </w:tc>
      </w:tr>
      <w:tr w:rsidR="00BA0B07" w14:paraId="6E2A3EC9" w14:textId="77777777">
        <w:tc>
          <w:tcPr>
            <w:tcW w:w="627" w:type="dxa"/>
            <w:vAlign w:val="center"/>
          </w:tcPr>
          <w:p w14:paraId="2400A200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14:paraId="47538F33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BA97004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55840BDA3DDA4A27B33FD7B4002745B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E3B3726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0BF83A6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E0B1B907DDDD44F9AC0F6B793F9FB810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2FE10D64" w14:textId="77777777">
        <w:tc>
          <w:tcPr>
            <w:tcW w:w="627" w:type="dxa"/>
            <w:vAlign w:val="center"/>
          </w:tcPr>
          <w:p w14:paraId="65B789CC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14:paraId="4D2E3CC9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01DED785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33725B7BD1C24A9F9433256B8C6C658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CFEBD64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33B48863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16477109CA6441A6A70F920330F214D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6DE765E4" w14:textId="77777777">
        <w:tc>
          <w:tcPr>
            <w:tcW w:w="627" w:type="dxa"/>
            <w:vAlign w:val="center"/>
          </w:tcPr>
          <w:p w14:paraId="67CB7D7B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14:paraId="0499D4D1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C861671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F7828DBECD0946C7A1321A019866B3C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F17AF96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2AB7F2B9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02523B61EA844B2CB666FFF4CCCF70D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7ADBC5ED" w14:textId="77777777">
        <w:tc>
          <w:tcPr>
            <w:tcW w:w="627" w:type="dxa"/>
            <w:vAlign w:val="center"/>
          </w:tcPr>
          <w:p w14:paraId="613CCEFE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14:paraId="74DDC727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B2E1E0C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E5581DB45734491DAD7F1553F6467BA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3343AE5E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4685174D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C564A2CF36984359AC19458143AEC426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4BB5D0C0" w14:textId="77777777">
        <w:tc>
          <w:tcPr>
            <w:tcW w:w="627" w:type="dxa"/>
            <w:vAlign w:val="center"/>
          </w:tcPr>
          <w:p w14:paraId="5C4516F2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P5</w:t>
            </w:r>
          </w:p>
        </w:tc>
        <w:tc>
          <w:tcPr>
            <w:tcW w:w="686" w:type="dxa"/>
          </w:tcPr>
          <w:p w14:paraId="618E39DF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284F18CC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386670D08CC4B9AB8AAE4701D20F98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7D771C74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5D8B7FE1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1706350EE84647F6BFF70915D0F6338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3AA824C6" w14:textId="77777777">
        <w:tc>
          <w:tcPr>
            <w:tcW w:w="627" w:type="dxa"/>
            <w:vAlign w:val="center"/>
          </w:tcPr>
          <w:p w14:paraId="191632D0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14:paraId="03A81FF8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3DF2EBB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5B000476B45C4E3CB1F36D31738A31A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04109A46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14:paraId="0BFB16D8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B75CA2EA6E754538B577813632383E29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F97A4A2" w14:textId="77777777" w:rsidR="00BA0B07" w:rsidRDefault="00BA0B07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5793B97C" w14:textId="77777777" w:rsidR="00BA0B07" w:rsidRDefault="001343A0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Fase do Empreendimento: </w:t>
      </w:r>
      <w:sdt>
        <w:sdtPr>
          <w:rPr>
            <w:rFonts w:ascii="Verdana" w:hAnsi="Verdana" w:cs="Verdana"/>
            <w:b/>
            <w:sz w:val="20"/>
            <w:szCs w:val="20"/>
          </w:rPr>
          <w:id w:val="564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Planejamento </w:t>
      </w:r>
      <w:sdt>
        <w:sdtPr>
          <w:rPr>
            <w:rFonts w:ascii="Verdana" w:hAnsi="Verdana" w:cs="Verdana"/>
            <w:b/>
            <w:sz w:val="20"/>
            <w:szCs w:val="20"/>
          </w:rPr>
          <w:id w:val="-209794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Instalação </w:t>
      </w:r>
      <w:sdt>
        <w:sdtPr>
          <w:rPr>
            <w:rFonts w:ascii="Verdana" w:hAnsi="Verdana" w:cs="Verdana"/>
            <w:b/>
            <w:sz w:val="20"/>
            <w:szCs w:val="20"/>
          </w:rPr>
          <w:id w:val="998704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Operação</w:t>
      </w:r>
    </w:p>
    <w:p w14:paraId="593FB3B2" w14:textId="77777777" w:rsidR="00BA0B07" w:rsidRDefault="001343A0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Previsão de Início da Operação:</w:t>
      </w: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588318404"/>
          <w:placeholder>
            <w:docPart w:val="7A112955306B4C2498951E17457F5112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inserir uma data.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34485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Não se aplica</w:t>
      </w:r>
    </w:p>
    <w:p w14:paraId="7BDD91D8" w14:textId="77777777" w:rsidR="00BA0B07" w:rsidRDefault="001343A0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Data de início da Atividade: </w:t>
      </w:r>
      <w:sdt>
        <w:sdtPr>
          <w:rPr>
            <w:rFonts w:ascii="Verdana" w:hAnsi="Verdana" w:cs="Verdana"/>
            <w:sz w:val="20"/>
            <w:szCs w:val="20"/>
          </w:rPr>
          <w:id w:val="-804699140"/>
          <w:placeholder>
            <w:docPart w:val="2AC23D1D883344C9B77E8FD360054DA0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inserir uma data.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1882361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Não se aplica</w:t>
      </w:r>
    </w:p>
    <w:p w14:paraId="7E311808" w14:textId="77777777" w:rsidR="00BA0B07" w:rsidRDefault="00BA0B07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3C73E1D1" w14:textId="77777777" w:rsidR="00BA0B07" w:rsidRDefault="00BA0B07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44AAF2F5" w14:textId="77777777" w:rsidR="00BA0B07" w:rsidRDefault="001343A0">
      <w:pPr>
        <w:pStyle w:val="PargrafodaLista"/>
        <w:tabs>
          <w:tab w:val="left" w:pos="1134"/>
        </w:tabs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937CF0C" wp14:editId="4D0EEA6E">
                <wp:simplePos x="0" y="0"/>
                <wp:positionH relativeFrom="column">
                  <wp:posOffset>9525</wp:posOffset>
                </wp:positionH>
                <wp:positionV relativeFrom="paragraph">
                  <wp:posOffset>338455</wp:posOffset>
                </wp:positionV>
                <wp:extent cx="5695950" cy="8572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94464FA" w14:textId="77777777" w:rsidR="00BA0B07" w:rsidRDefault="001343A0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aixa de Texto 2" o:spid="_x0000_s1026" o:spt="202" type="#_x0000_t202" style="position:absolute;left:0pt;margin-left:0.75pt;margin-top:26.65pt;height:67.5pt;width:448.5pt;mso-wrap-distance-bottom:3.6pt;mso-wrap-distance-left:9pt;mso-wrap-distance-right:9pt;mso-wrap-distance-top:3.6pt;z-index:251663360;v-text-anchor:middle;mso-width-relative:page;mso-height-relative:page;" fillcolor="#FFFFFF" filled="t" stroked="t" coordsize="21600,21600" o:gfxdata="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dJRkTTAAAACAEAAA8AAAAAAAAAAQAgAAAAIgAAAGRycy9kb3ducmV2LnhtbFBLAQIUABQA&#10;AAAIAIdO4kDOWqDoLgIAAIQEAAAOAAAAAAAAAAEAIAAAACI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4. CARACTERIZAÇÃO AMBIENTAL DA ÁREA E ENTORNO DO EMPREENDIMENTO / ATIVIDADE</w:t>
      </w:r>
    </w:p>
    <w:p w14:paraId="6D376749" w14:textId="77777777" w:rsidR="00BA0B07" w:rsidRDefault="00BA0B07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018243E6" w14:textId="77777777" w:rsidR="00BA0B07" w:rsidRDefault="001343A0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 e apresentar documentos que evidêncie a anuência dos moradores, quando pertinente ao licenciamento ambiental)? </w:t>
      </w:r>
      <w:r>
        <w:rPr>
          <w:rFonts w:ascii="Verdana" w:hAnsi="Verdana" w:cs="Verdana"/>
          <w:sz w:val="20"/>
          <w:szCs w:val="20"/>
        </w:rPr>
        <w:tab/>
      </w:r>
    </w:p>
    <w:p w14:paraId="7D738313" w14:textId="77777777" w:rsidR="00BA0B07" w:rsidRDefault="00B1381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Sim</w:t>
      </w:r>
      <w:r w:rsidR="001343A0"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53787CC5" w14:textId="77777777" w:rsidR="00BA0B07" w:rsidRDefault="00BA0B0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057632A" w14:textId="77777777" w:rsidR="00BA0B07" w:rsidRDefault="001343A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14:paraId="438414AE" w14:textId="77777777" w:rsidR="00BA0B07" w:rsidRDefault="00B13817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>Sim</w:t>
      </w:r>
    </w:p>
    <w:p w14:paraId="3D1A298F" w14:textId="77777777" w:rsidR="00BA0B07" w:rsidRDefault="001343A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F979B6C541784F8FB895F3B95EBD50C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8F21E251F81C4870B29A1880F6A32BC6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2FB91E54" w14:textId="77777777" w:rsidR="00BA0B07" w:rsidRDefault="001343A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 (se aplicável):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C062A952AE3B4FC7A029239FC10B38C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A7E8A28931ED4BCF894A2B2381A817C8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6BCD4C03" w14:textId="77777777" w:rsidR="00BA0B07" w:rsidRDefault="00B1381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3DEA0494" w14:textId="77777777" w:rsidR="00BA0B07" w:rsidRDefault="00BA0B0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5BE7469" w14:textId="77777777" w:rsidR="00BA0B07" w:rsidRDefault="001343A0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 (demonstrar imagem satélite do ano de 2008, 2016 e atual)? </w:t>
      </w:r>
    </w:p>
    <w:p w14:paraId="0684C766" w14:textId="77777777" w:rsidR="00BA0B07" w:rsidRDefault="001343A0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 (quando couber).</w:t>
      </w:r>
    </w:p>
    <w:p w14:paraId="2EE25312" w14:textId="77777777" w:rsidR="00BA0B07" w:rsidRDefault="00B13817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F2001B45BB944B6485DF7DFF1111E9EE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| Tamanho da área 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3AC4B80981DF43EF8C19876C285DA7E8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(m²).</w:t>
      </w:r>
    </w:p>
    <w:p w14:paraId="3B99AA2A" w14:textId="77777777" w:rsidR="00BA0B07" w:rsidRDefault="001343A0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E4FD57BAD6784D0FA47F6969D8B41D6D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1121D1D2" w14:textId="77777777" w:rsidR="00BA0B07" w:rsidRDefault="00B13817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Não.</w:t>
      </w:r>
    </w:p>
    <w:p w14:paraId="597B207B" w14:textId="77777777" w:rsidR="00BA0B07" w:rsidRDefault="001343A0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* A área da atividade não deve corresponder a APP, excetuam-se somente os casos de interesse social, utilidade pública e baixo impacto ambiental previstos na Lei Federal nº 12.651/12 (artigo 3º, incisos VIII, IX e X), devidamente comprovados, situação em que deverá ser formulada consulta prévia ao Órgão Licenciador, acompanhada de proposta de medida compensatória pela utilização de tal área. Quando localizado em área a montante ou jusante à captação de água, a construção deve garantir a preservação da citada captação.</w:t>
      </w:r>
    </w:p>
    <w:p w14:paraId="6399FB8D" w14:textId="77777777" w:rsidR="00BA0B07" w:rsidRDefault="00BA0B07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25544D81" w14:textId="77777777" w:rsidR="00BA0B07" w:rsidRDefault="001343A0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14:paraId="2E2E1C51" w14:textId="77777777" w:rsidR="00BA0B07" w:rsidRDefault="00B13817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53BB212E5FDF4B4C9359920BCE3122FA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A6884D3A7AAE4AECB92A5F3A12DFCE22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(m).</w:t>
      </w:r>
    </w:p>
    <w:p w14:paraId="3A0109B8" w14:textId="77777777" w:rsidR="00BA0B07" w:rsidRDefault="00B13817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54DEBDD2" w14:textId="77777777" w:rsidR="00BA0B07" w:rsidRDefault="00BA0B07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14:paraId="0025034D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14:paraId="26FC449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</w:t>
      </w:r>
    </w:p>
    <w:p w14:paraId="36DF2CDE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3DA0E33BE5D04BD1824AF288EAEC242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AC91FBC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00D33609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41CC965D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hortaliças,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F4E1AC9CA11E40D2A0088CA230E169B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0B1563C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Não possui.       </w:t>
      </w:r>
    </w:p>
    <w:p w14:paraId="0E46290C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4A15E64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definições constantes na Lei Federal nº 12.651/2012?</w:t>
      </w:r>
    </w:p>
    <w:p w14:paraId="2DAF028A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Sim</w:t>
      </w:r>
    </w:p>
    <w:p w14:paraId="2E01244D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Não</w:t>
      </w:r>
    </w:p>
    <w:p w14:paraId="7CDA7257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36161AC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14:paraId="29ECFD3F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Sim</w:t>
      </w:r>
    </w:p>
    <w:p w14:paraId="03BC13BC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98904B89B9774956967D23E7ADD62B0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14DCF76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Não</w:t>
      </w:r>
    </w:p>
    <w:p w14:paraId="011CDC9B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4B47C7A7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lastRenderedPageBreak/>
        <w:t>4.9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14:paraId="1BC324FE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286EE29E" w14:textId="77777777" w:rsidR="00BA0B07" w:rsidRDefault="001343A0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40F87FAB" w14:textId="77777777" w:rsidR="00BA0B07" w:rsidRDefault="001343A0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1071D77DAACB43FA99F39F3AD320E24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846ACC6" w14:textId="77777777" w:rsidR="00BA0B07" w:rsidRDefault="00BA0B07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14:paraId="6A5EDFC0" w14:textId="77777777" w:rsidR="00BA0B07" w:rsidRDefault="001343A0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Obs.: Será necessário fazer juntada aos autos do processo da cópia de ofício contendo a manifestação do órgão responsável municipal, estadual ou federal responsável pelo tombamento e às restrições existentes para a instalação e operação do empreendimento.</w:t>
      </w:r>
    </w:p>
    <w:p w14:paraId="54BAAEF4" w14:textId="77777777" w:rsidR="00BA0B07" w:rsidRDefault="001343A0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</w:p>
    <w:p w14:paraId="18D69731" w14:textId="77777777" w:rsidR="00BA0B07" w:rsidRDefault="001343A0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4.10 </w:t>
      </w:r>
      <w:r>
        <w:rPr>
          <w:rFonts w:ascii="Verdana" w:hAnsi="Verdana" w:cs="Verdana"/>
          <w:sz w:val="20"/>
          <w:szCs w:val="20"/>
        </w:rPr>
        <w:t>O empreendimento encontra-se inserido no Anexo II da Instrução Normativa nº 001, de 27 de Março de 2015 emitida pelo Instituto do Patrimônio Histórico e Artístico Nacional – IPHAN?</w:t>
      </w:r>
    </w:p>
    <w:p w14:paraId="7B72F063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37D1203" w14:textId="77777777" w:rsidR="00BA0B07" w:rsidRDefault="001343A0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70289CEF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4.10.1</w:t>
      </w:r>
      <w:r>
        <w:rPr>
          <w:rFonts w:ascii="Verdana" w:hAnsi="Verdana" w:cs="Verdana"/>
          <w:sz w:val="20"/>
          <w:szCs w:val="20"/>
        </w:rPr>
        <w:t xml:space="preserve"> Qual o Nível de classificação do empreendimento determinado pelo IPHAN/ES? </w:t>
      </w:r>
    </w:p>
    <w:p w14:paraId="61195E3B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14:paraId="2540DC5F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4.10.2 </w:t>
      </w:r>
      <w:r>
        <w:rPr>
          <w:rFonts w:ascii="Verdana" w:hAnsi="Verdana" w:cs="Verdana"/>
          <w:sz w:val="20"/>
          <w:szCs w:val="20"/>
        </w:rPr>
        <w:t>Qual foi o posicionamento do IPHAN/ES frente à solicitação de manifestação?</w:t>
      </w:r>
    </w:p>
    <w:p w14:paraId="4452E14F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>Indeferida</w:t>
      </w:r>
    </w:p>
    <w:p w14:paraId="3A9A6167" w14:textId="77777777" w:rsidR="00BA0B07" w:rsidRDefault="001343A0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hAnsi="Verdana" w:cs="Verdana"/>
          <w:i/>
          <w:sz w:val="20"/>
          <w:szCs w:val="20"/>
        </w:rPr>
        <w:t xml:space="preserve">4.10.3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seja favorável, responda o item a seguir: (toda documentação comprobatória deverá ser apresentada por meio de cópias aos autos do processo administrativo de requerimento do licenciamento.</w:t>
      </w:r>
    </w:p>
    <w:p w14:paraId="4F976DC1" w14:textId="77777777" w:rsidR="00BA0B07" w:rsidRDefault="001343A0">
      <w:pPr>
        <w:pStyle w:val="PargrafodaLista"/>
        <w:numPr>
          <w:ilvl w:val="0"/>
          <w:numId w:val="3"/>
        </w:num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Quais a (s) exigência (s) solicitadas pelo IPHAN/ES: </w:t>
      </w:r>
      <w:sdt>
        <w:sdtPr>
          <w:rPr>
            <w:rFonts w:ascii="Verdana" w:eastAsia="Times New Roman" w:hAnsi="Verdana" w:cs="Verdana"/>
            <w:i/>
            <w:sz w:val="20"/>
            <w:szCs w:val="20"/>
            <w:lang w:eastAsia="pt-BR"/>
          </w:rPr>
          <w:id w:val="-1967648937"/>
          <w:placeholder>
            <w:docPart w:val="19E99346B9DE4FB1BACA649F771DBF9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F5A6DEF" w14:textId="77777777" w:rsidR="00BA0B07" w:rsidRDefault="00BA0B07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4B386E72" w14:textId="77777777" w:rsidR="00BA0B07" w:rsidRDefault="00BA0B07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4EF1F8BC" w14:textId="77777777" w:rsidR="00BA0B07" w:rsidRDefault="001343A0">
      <w:p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446D74" wp14:editId="6C27DFC4">
                <wp:simplePos x="0" y="0"/>
                <wp:positionH relativeFrom="column">
                  <wp:posOffset>9525</wp:posOffset>
                </wp:positionH>
                <wp:positionV relativeFrom="paragraph">
                  <wp:posOffset>224790</wp:posOffset>
                </wp:positionV>
                <wp:extent cx="5724525" cy="1238250"/>
                <wp:effectExtent l="0" t="0" r="28575" b="1905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238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5EA367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AO PRESENTE DOCUMENTO DEVERÁ SER APRESENTADO RELATÓRIO FOTOGRÁFICO ILUSTRANDO AS SEGUINTES SITUAÇÕES:</w:t>
                            </w:r>
                          </w:p>
                          <w:p w14:paraId="59AF804B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 Localização do empreendimento identificando a frente, fachada ou entrada principal e seu entorno; </w:t>
                            </w:r>
                          </w:p>
                          <w:p w14:paraId="3CD9A58C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Identificação do interior da área; </w:t>
                            </w:r>
                          </w:p>
                          <w:p w14:paraId="04B0BFB5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Sistemas de tratamento dos efluentes gerados; </w:t>
                            </w:r>
                          </w:p>
                          <w:p w14:paraId="0BB7400C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Local de armazenamento dos resíduos gerados na atividade; </w:t>
                            </w:r>
                          </w:p>
                          <w:p w14:paraId="1020D62B" w14:textId="77777777" w:rsidR="00BA0B07" w:rsidRDefault="001343A0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Outros controles adotados.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202" type="#_x0000_t202" style="position:absolute;left:0pt;margin-left:0.75pt;margin-top:17.7pt;height:97.5pt;width:450.75pt;z-index:251662336;mso-width-relative:page;mso-height-relative:page;" fillcolor="#FFFFFF [3201]" filled="t" stroked="t" coordsize="21600,21600" o:gfxdata="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rE0CC1QAAAAgBAAAP&#10;AAAAAAAAAAEAIAAAACIAAABkcnMvZG93bnJldi54bWxQSwECFAAUAAAACACHTuJA5Mh4TVQCAADL&#10;BAAADgAAAAAAAAABACAAAAAkAQAAZHJzL2Uyb0RvYy54bWxQSwUGAAAAAAYABgBZAQAA6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AO PRESENTE DOCUMENTO DEVERÁ SER APRESENTADO RELATÓRIO FOTOGRÁFICO ILUSTRANDO AS SEGUINTES SITUAÇÕES: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 Localização do empreendimento identificando a frente, fachada ou entrada principal e seu entorno;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Identificação do interior da área;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Sistemas de tratamento dos efluentes gerados;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Local de armazenamento dos resíduos gerados na atividade;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Outros controles adotados.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5. DESCRIÇÃO GERAL DO EMPREENDIMENTO E CARACTERIZAÇÃO GERAL DA ATIVIDADE:</w:t>
      </w:r>
    </w:p>
    <w:p w14:paraId="33E01EA9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3805157B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3615F297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03085BB5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72B2E1DA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538F63C1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3EF2C1C0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5.1</w:t>
      </w:r>
      <w:r>
        <w:rPr>
          <w:rFonts w:ascii="Verdana" w:hAnsi="Verdana" w:cs="Verdana"/>
          <w:sz w:val="20"/>
          <w:szCs w:val="20"/>
        </w:rPr>
        <w:t xml:space="preserve"> Haverá movimentação de terra (corte, aterro ou terraplenagem) na área do empreendimento?</w:t>
      </w:r>
    </w:p>
    <w:p w14:paraId="01FFA60A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48719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Sim</w:t>
      </w:r>
    </w:p>
    <w:p w14:paraId="47918574" w14:textId="77777777" w:rsidR="00BA0B07" w:rsidRDefault="001343A0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Caso a resposta seja sim, informar o número da licença ambiental / autorização ambiental vigente: </w:t>
      </w:r>
      <w:sdt>
        <w:sdtPr>
          <w:rPr>
            <w:rFonts w:ascii="Verdana" w:hAnsi="Verdana" w:cs="Verdana"/>
            <w:sz w:val="20"/>
            <w:szCs w:val="20"/>
          </w:rPr>
          <w:id w:val="-1753652995"/>
          <w:placeholder>
            <w:docPart w:val="97F01211C7884DDBA3DBCA16F9A7481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4B99959" w14:textId="77777777" w:rsidR="00BA0B07" w:rsidRDefault="001343A0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Caso </w:t>
      </w:r>
      <w:r>
        <w:rPr>
          <w:rFonts w:ascii="Verdana" w:eastAsia="Times New Roman" w:hAnsi="Verdana" w:cs="Verdana"/>
          <w:b/>
          <w:i/>
          <w:sz w:val="20"/>
          <w:szCs w:val="20"/>
          <w:lang w:eastAsia="pt-BR"/>
        </w:rPr>
        <w:t xml:space="preserve">não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possua licença ambiental / autorização vigente, preencher Formulário Técnico de Controle Ambiental – FTCA específico para Terraplenagem.</w:t>
      </w:r>
    </w:p>
    <w:p w14:paraId="4F3CAC85" w14:textId="77777777" w:rsidR="00BA0B07" w:rsidRDefault="00B1381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09164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 Não </w:t>
      </w:r>
    </w:p>
    <w:p w14:paraId="65B34534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2972C265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5.2</w:t>
      </w:r>
      <w:r>
        <w:rPr>
          <w:rFonts w:ascii="Verdana" w:hAnsi="Verdana" w:cs="Verdana"/>
          <w:sz w:val="20"/>
          <w:szCs w:val="20"/>
        </w:rPr>
        <w:t xml:space="preserve"> Neste item deverão ser listadas as </w:t>
      </w:r>
      <w:r>
        <w:rPr>
          <w:rFonts w:ascii="Verdana" w:hAnsi="Verdana" w:cs="Verdana"/>
          <w:b/>
          <w:sz w:val="20"/>
          <w:szCs w:val="20"/>
        </w:rPr>
        <w:t>principais matérias primas e insumos utilizados / a serem utilizados</w:t>
      </w:r>
      <w:r>
        <w:rPr>
          <w:rFonts w:ascii="Verdana" w:hAnsi="Verdana" w:cs="Verdana"/>
          <w:sz w:val="20"/>
          <w:szCs w:val="20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629"/>
        <w:gridCol w:w="1761"/>
        <w:gridCol w:w="1714"/>
        <w:gridCol w:w="2052"/>
        <w:gridCol w:w="1753"/>
      </w:tblGrid>
      <w:tr w:rsidR="00BA0B07" w14:paraId="1A88919D" w14:textId="77777777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14:paraId="329862C0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14:paraId="1B113339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14:paraId="7DE6D284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14:paraId="1B2716BB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14:paraId="459FB250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Estocagem</w:t>
            </w:r>
          </w:p>
        </w:tc>
      </w:tr>
      <w:tr w:rsidR="00BA0B07" w14:paraId="6EFF70FD" w14:textId="77777777">
        <w:trPr>
          <w:trHeight w:val="283"/>
        </w:trPr>
        <w:tc>
          <w:tcPr>
            <w:tcW w:w="1725" w:type="dxa"/>
            <w:vAlign w:val="center"/>
          </w:tcPr>
          <w:p w14:paraId="0446F2C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37198372"/>
                <w:placeholder>
                  <w:docPart w:val="9B500EEBDF6D4A08AEF0A8009ABD0E0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30DB8ADD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99108990"/>
                <w:placeholder>
                  <w:docPart w:val="184C6ABDF12346109245EF13052E673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140698853"/>
            <w:placeholder>
              <w:docPart w:val="BEB711FAD01643EFB563D788ACFFD21C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716B155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618100253"/>
            <w:placeholder>
              <w:docPart w:val="7123F3423C4141A6B0543A4B9E05D8CA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341E179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439305045"/>
            <w:placeholder>
              <w:docPart w:val="90DB643A5AA44E61BD30085D51C82B8E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017B3726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20DBB7EB" w14:textId="77777777">
        <w:trPr>
          <w:trHeight w:val="283"/>
        </w:trPr>
        <w:tc>
          <w:tcPr>
            <w:tcW w:w="1725" w:type="dxa"/>
            <w:vAlign w:val="center"/>
          </w:tcPr>
          <w:p w14:paraId="589E7EFD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7051840"/>
                <w:placeholder>
                  <w:docPart w:val="38660C56B7F94188BA9A3DBB2C7E0FA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537A96A3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90631975"/>
                <w:placeholder>
                  <w:docPart w:val="908949D5CCC94B0989565CAB005EAE55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2003003329"/>
            <w:placeholder>
              <w:docPart w:val="F766E11A99A74413973B8E166317C7DF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20F1C62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2071267880"/>
            <w:placeholder>
              <w:docPart w:val="CC991769C2B04C4AB3C46485F85C59FC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64C99D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147236878"/>
            <w:placeholder>
              <w:docPart w:val="393DE6615B404308B218433585BA29E1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3B5CF39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138D28F0" w14:textId="77777777">
        <w:trPr>
          <w:trHeight w:val="283"/>
        </w:trPr>
        <w:tc>
          <w:tcPr>
            <w:tcW w:w="1725" w:type="dxa"/>
            <w:vAlign w:val="center"/>
          </w:tcPr>
          <w:p w14:paraId="282B6FBD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08587852"/>
                <w:placeholder>
                  <w:docPart w:val="5D0B603EB91A416F9C7DE3F0E5EB13F7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256A766F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16331174"/>
                <w:placeholder>
                  <w:docPart w:val="2C552C2616C9438A98B669B1D166A21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216334704"/>
            <w:placeholder>
              <w:docPart w:val="D146F116EA3D409095EB002EF6F7DA19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004E52D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60377736"/>
            <w:placeholder>
              <w:docPart w:val="1AF2438C7F9A471296D907B619350CCA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57CC1B9A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965076721"/>
            <w:placeholder>
              <w:docPart w:val="F2074B307FC74ED1B5F3B727F62DDCCD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4C4BD09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48A32240" w14:textId="77777777">
        <w:trPr>
          <w:trHeight w:val="283"/>
        </w:trPr>
        <w:tc>
          <w:tcPr>
            <w:tcW w:w="1725" w:type="dxa"/>
            <w:vAlign w:val="center"/>
          </w:tcPr>
          <w:p w14:paraId="296845FF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93981747"/>
                <w:placeholder>
                  <w:docPart w:val="2515DEB8DC444CD6B1685869FB13D19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2052141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6616090"/>
                <w:placeholder>
                  <w:docPart w:val="FDE6A2422E4E4D29A5337BA7510A4415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119043446"/>
            <w:placeholder>
              <w:docPart w:val="7601932EA67E442F9AB3CC601B5C04B3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07D88E25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934250629"/>
            <w:placeholder>
              <w:docPart w:val="B4C2EBEA50714DC18B0BC0D22C3078A0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19D1DD3D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170487727"/>
            <w:placeholder>
              <w:docPart w:val="D17EE0876DCD48D59F7849449CE5A50A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23211EB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41A297DA" w14:textId="77777777">
        <w:trPr>
          <w:trHeight w:val="283"/>
        </w:trPr>
        <w:tc>
          <w:tcPr>
            <w:tcW w:w="1725" w:type="dxa"/>
            <w:vAlign w:val="center"/>
          </w:tcPr>
          <w:p w14:paraId="3565C2B3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73107101"/>
                <w:placeholder>
                  <w:docPart w:val="8F1DF79EB7CD4B6B8E364058C987B01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1BEB1184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77341204"/>
                <w:placeholder>
                  <w:docPart w:val="8058554461E2461E90159CB0583ED37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2117436122"/>
            <w:placeholder>
              <w:docPart w:val="0D173B95609A4C6095598226576C1265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240BA92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015184160"/>
            <w:placeholder>
              <w:docPart w:val="7400DF427AC74A979298DA537E627414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6E661456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1047148799"/>
            <w:placeholder>
              <w:docPart w:val="13324709E1EA453DA4E204371FAF377F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5D272425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22B59F4C" w14:textId="77777777">
        <w:trPr>
          <w:trHeight w:val="283"/>
        </w:trPr>
        <w:tc>
          <w:tcPr>
            <w:tcW w:w="1725" w:type="dxa"/>
            <w:vAlign w:val="center"/>
          </w:tcPr>
          <w:p w14:paraId="15A85C1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78973441"/>
                <w:placeholder>
                  <w:docPart w:val="A7F31484160D4EB8B5F564A4ECF3E78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76E0B1CB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8373685"/>
                <w:placeholder>
                  <w:docPart w:val="3652E2962D784F0FAD8F50D53D6B908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482162862"/>
            <w:placeholder>
              <w:docPart w:val="18023D4487A2478AA5CD0510E56C9616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2511ACBD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1892954287"/>
            <w:placeholder>
              <w:docPart w:val="693B135C019E49AD8ABA84499298E4DB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321C8908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112395327"/>
            <w:placeholder>
              <w:docPart w:val="DE59E36DC64B4F0C9969F70436DBF90C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0BC1BE7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3E0CF606" w14:textId="77777777">
        <w:trPr>
          <w:trHeight w:val="283"/>
        </w:trPr>
        <w:tc>
          <w:tcPr>
            <w:tcW w:w="1725" w:type="dxa"/>
            <w:vAlign w:val="center"/>
          </w:tcPr>
          <w:p w14:paraId="2CACF0F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20544706"/>
                <w:placeholder>
                  <w:docPart w:val="03DB7E671A9A440DAD9450AA796E8FC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01A40839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3194303"/>
                <w:placeholder>
                  <w:docPart w:val="897C7166747C4675915BED8CADD4234F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613834169"/>
            <w:placeholder>
              <w:docPart w:val="5397D2DD9A3746A993E8F9964E3831D8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0CDC2EC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209917970"/>
            <w:placeholder>
              <w:docPart w:val="609212EE4D354239A77467BAAF8AB88A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5FC3BDF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772665993"/>
            <w:placeholder>
              <w:docPart w:val="AB4AF996A96743FC9D6833C5EF5C6D7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6891D7B4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124711A9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4B7D2CD4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Neste item deverão ser listados os </w:t>
      </w:r>
      <w:r>
        <w:rPr>
          <w:rFonts w:ascii="Verdana" w:hAnsi="Verdana" w:cs="Verdana"/>
          <w:b/>
          <w:sz w:val="20"/>
          <w:szCs w:val="20"/>
        </w:rPr>
        <w:t>principais produtos e subprodutos comercializados/fabricados</w:t>
      </w:r>
      <w:r>
        <w:rPr>
          <w:rFonts w:ascii="Verdana" w:hAnsi="Verdana" w:cs="Verdana"/>
          <w:sz w:val="20"/>
          <w:szCs w:val="20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629"/>
        <w:gridCol w:w="1761"/>
        <w:gridCol w:w="1714"/>
        <w:gridCol w:w="2052"/>
        <w:gridCol w:w="1753"/>
      </w:tblGrid>
      <w:tr w:rsidR="00BA0B07" w14:paraId="3A6EBA81" w14:textId="77777777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14:paraId="1C2D8FD8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14:paraId="1AF4083E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14:paraId="1EED03E6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14:paraId="05BB4C13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14:paraId="7D622D3F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Estocagem</w:t>
            </w:r>
          </w:p>
        </w:tc>
      </w:tr>
      <w:tr w:rsidR="00BA0B07" w14:paraId="7E549758" w14:textId="77777777">
        <w:trPr>
          <w:trHeight w:val="283"/>
        </w:trPr>
        <w:tc>
          <w:tcPr>
            <w:tcW w:w="1725" w:type="dxa"/>
            <w:vAlign w:val="center"/>
          </w:tcPr>
          <w:p w14:paraId="44F5C10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3892431"/>
                <w:placeholder>
                  <w:docPart w:val="1E7B62B4D80A40DFAD9D5FEF5E0D48F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22FA0A8C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23364956"/>
                <w:placeholder>
                  <w:docPart w:val="94A06E8D6FA04D18A180FF962AE239E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1789550803"/>
            <w:placeholder>
              <w:docPart w:val="AA6B50EFEFBC4A69B27A5ED8D14725FE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6D7365C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451021401"/>
            <w:placeholder>
              <w:docPart w:val="D4BFFB50658849F1BBB7FB26A4EB1880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F13DFEC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823693386"/>
            <w:placeholder>
              <w:docPart w:val="B472C9FE69D74320B1F4E218092E4605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38826B2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09367D88" w14:textId="77777777">
        <w:trPr>
          <w:trHeight w:val="283"/>
        </w:trPr>
        <w:tc>
          <w:tcPr>
            <w:tcW w:w="1725" w:type="dxa"/>
            <w:vAlign w:val="center"/>
          </w:tcPr>
          <w:p w14:paraId="0E3EFA5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1906116"/>
                <w:placeholder>
                  <w:docPart w:val="3AB9AB96EACF4A739D0824D01222F1A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2115A5E8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1424356"/>
                <w:placeholder>
                  <w:docPart w:val="336CC7974262400CA00BA66A342392D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160155183"/>
            <w:placeholder>
              <w:docPart w:val="0BB76457182A45A780CC5CDB7C22D1CB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568A7CC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30823647"/>
            <w:placeholder>
              <w:docPart w:val="04E82DA71F7647F8909378FEBE25748E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19E1299F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1132173590"/>
            <w:placeholder>
              <w:docPart w:val="33A5CAFA9C9E4AACACEF6745BF62075E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6E067800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1061313F" w14:textId="77777777">
        <w:trPr>
          <w:trHeight w:val="283"/>
        </w:trPr>
        <w:tc>
          <w:tcPr>
            <w:tcW w:w="1725" w:type="dxa"/>
            <w:vAlign w:val="center"/>
          </w:tcPr>
          <w:p w14:paraId="0A7A82AE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81723421"/>
                <w:placeholder>
                  <w:docPart w:val="AD741A4399C1422599F659F691E9F3BB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18F41080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63409496"/>
                <w:placeholder>
                  <w:docPart w:val="4E770AFD678B429A8514C93BADB660C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617743241"/>
            <w:placeholder>
              <w:docPart w:val="BFF60110AFB1460796131BC38F967492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6629B652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210615985"/>
            <w:placeholder>
              <w:docPart w:val="08E262C35FFF4FB68B6AEB7A7AC3D4BB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69444DFD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365016027"/>
            <w:placeholder>
              <w:docPart w:val="AC46AC4FE9C14F15A5E58BA92FAB5C6C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C70D9D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549BE547" w14:textId="77777777">
        <w:trPr>
          <w:trHeight w:val="283"/>
        </w:trPr>
        <w:tc>
          <w:tcPr>
            <w:tcW w:w="1725" w:type="dxa"/>
            <w:vAlign w:val="center"/>
          </w:tcPr>
          <w:p w14:paraId="7BAAFD59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83329631"/>
                <w:placeholder>
                  <w:docPart w:val="8B2E7096B1CA4BF09555106E831CE937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69C639C3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53926876"/>
                <w:placeholder>
                  <w:docPart w:val="DCFD211E982145FFB36D823043BF2BBE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1908959435"/>
            <w:placeholder>
              <w:docPart w:val="450DA510099741E9BEF3931CF7BE0DB8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74A2E68C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109931868"/>
            <w:placeholder>
              <w:docPart w:val="C62B2AC3E9CD4BF79E89C1D47A7110BA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28737A9A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705527141"/>
            <w:placeholder>
              <w:docPart w:val="89CA6C2E43004F539C2A2B860C292BC6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71333597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4064B892" w14:textId="77777777">
        <w:trPr>
          <w:trHeight w:val="283"/>
        </w:trPr>
        <w:tc>
          <w:tcPr>
            <w:tcW w:w="1725" w:type="dxa"/>
            <w:vAlign w:val="center"/>
          </w:tcPr>
          <w:p w14:paraId="7BB7C5B5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71285901"/>
                <w:placeholder>
                  <w:docPart w:val="9D8A519FE3E24D4B9586FE2D59E9AFE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14:paraId="5428A6B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30204829"/>
                <w:placeholder>
                  <w:docPart w:val="99D12483FDD1484A9016E584E37541AB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205448078"/>
            <w:placeholder>
              <w:docPart w:val="C9D2F60C2DA341C1B291BBCAB97A269D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14:paraId="368FAA8B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679019944"/>
            <w:placeholder>
              <w:docPart w:val="02C719673CCD46AB900D521970B80E40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408E72F5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045488109"/>
            <w:placeholder>
              <w:docPart w:val="F93EEECCB8064564BBB0F4109836EBB6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14:paraId="33DD0064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099A05EB" w14:textId="77777777">
        <w:trPr>
          <w:trHeight w:val="283"/>
        </w:trPr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14:paraId="73099460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02400465"/>
                <w:placeholder>
                  <w:docPart w:val="78528BE9F9A24F87937A751F15FC7E8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14:paraId="518E10D3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37232403"/>
                <w:placeholder>
                  <w:docPart w:val="C9ECF928ABFB4CA69BC2996FA7F2EAC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235405482"/>
            <w:placeholder>
              <w:docPart w:val="21696659AD2F4A5994ECF49D972952F8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bottom w:val="single" w:sz="4" w:space="0" w:color="auto"/>
                </w:tcBorders>
                <w:vAlign w:val="center"/>
              </w:tcPr>
              <w:p w14:paraId="5228427F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122047309"/>
            <w:placeholder>
              <w:docPart w:val="BC871FC0E75F4FEB8AF8C77942D89E05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14:paraId="6D8BE5CA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376823535"/>
            <w:placeholder>
              <w:docPart w:val="9EBC7D0600174512BD2E7F159896DA53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14:paraId="2AFB668D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0A6FB487" w14:textId="77777777">
        <w:trPr>
          <w:trHeight w:val="283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1C1EA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70941801"/>
                <w:placeholder>
                  <w:docPart w:val="53BB106F0A9B4E17AD7F467844B7826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91B08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23351043"/>
                <w:placeholder>
                  <w:docPart w:val="A17277C951B04F9B914130714CAE335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53243158"/>
            <w:placeholder>
              <w:docPart w:val="9F63CBD24FF74C20B030BB9A61DC2077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AEEC07A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2080085769"/>
            <w:placeholder>
              <w:docPart w:val="0C454E65C3F848A9BAA83FD6ADCA31AC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45AAF2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rFonts w:ascii="Verdana" w:hAnsi="Verdana" w:cs="Verdana"/>
              <w:sz w:val="20"/>
              <w:szCs w:val="20"/>
            </w:rPr>
            <w:id w:val="-1549217725"/>
            <w:placeholder>
              <w:docPart w:val="846DD89217384394AF82033E4056852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5FD88A4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7A6D5450" w14:textId="77777777" w:rsidR="00BA0B07" w:rsidRDefault="00BA0B07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4F4886E2" w14:textId="77777777" w:rsidR="00BA0B07" w:rsidRDefault="001343A0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5.4</w:t>
      </w:r>
      <w:r>
        <w:rPr>
          <w:rFonts w:ascii="Verdana" w:hAnsi="Verdana" w:cs="Verdana"/>
          <w:sz w:val="20"/>
          <w:szCs w:val="20"/>
        </w:rPr>
        <w:t xml:space="preserve"> Neste item deverá ser apresentado Fluxograma esquemático do processo produtivo indicando em cada etapa os resíduos gerados, incluindo os processos de tratamento e gerenciamento de efluentes líquidos, atmosféricos e de resíduos sólidos. INSERIR IMAGEM NO CAMPO ABAIXO.</w:t>
      </w:r>
    </w:p>
    <w:sdt>
      <w:sdtPr>
        <w:rPr>
          <w:rFonts w:ascii="Verdana" w:hAnsi="Verdana" w:cs="Verdana"/>
          <w:sz w:val="20"/>
          <w:szCs w:val="20"/>
        </w:rPr>
        <w:id w:val="1846128212"/>
        <w:showingPlcHdr/>
        <w:picture/>
      </w:sdtPr>
      <w:sdtEndPr/>
      <w:sdtContent>
        <w:p w14:paraId="2C6B75D4" w14:textId="77777777" w:rsidR="00BA0B07" w:rsidRDefault="001343A0">
          <w:pPr>
            <w:pStyle w:val="Corpodetexto2"/>
            <w:tabs>
              <w:tab w:val="left" w:pos="284"/>
            </w:tabs>
            <w:spacing w:before="120" w:line="240" w:lineRule="auto"/>
            <w:jc w:val="center"/>
            <w:rPr>
              <w:rFonts w:ascii="Verdana" w:hAnsi="Verdana" w:cs="Verdana"/>
              <w:sz w:val="20"/>
              <w:szCs w:val="20"/>
            </w:rPr>
          </w:pPr>
          <w:r>
            <w:rPr>
              <w:rFonts w:ascii="Verdana" w:hAnsi="Verdana" w:cs="Verdana"/>
              <w:noProof/>
              <w:sz w:val="20"/>
              <w:szCs w:val="20"/>
              <w:lang w:val="pt-BR" w:eastAsia="pt-BR"/>
            </w:rPr>
            <w:drawing>
              <wp:inline distT="0" distB="0" distL="0" distR="0" wp14:anchorId="50C0603B" wp14:editId="7F38A55A">
                <wp:extent cx="2771775" cy="2771775"/>
                <wp:effectExtent l="19050" t="19050" r="28575" b="28575"/>
                <wp:docPr id="7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1775" cy="2771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19404CF" w14:textId="77777777" w:rsidR="00BA0B07" w:rsidRDefault="00BA0B07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68934EC" w14:textId="77777777" w:rsidR="00BA0B07" w:rsidRDefault="00BA0B07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28BFEC4C" w14:textId="77777777" w:rsidR="00BA0B07" w:rsidRDefault="001343A0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5.5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 DE ÁGUA</w:t>
      </w:r>
    </w:p>
    <w:p w14:paraId="65D8D9AD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lastRenderedPageBreak/>
        <w:t>5.5.1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Finalidade de uso da água: </w:t>
      </w:r>
      <w:sdt>
        <w:sdtPr>
          <w:rPr>
            <w:rFonts w:ascii="Verdana" w:hAnsi="Verdana" w:cs="Verdana"/>
            <w:sz w:val="20"/>
            <w:szCs w:val="20"/>
          </w:rPr>
          <w:id w:val="721477125"/>
          <w:placeholder>
            <w:docPart w:val="F1601569166F424B8BDC7101F965210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B23B948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Consumo de água: </w:t>
      </w:r>
      <w:sdt>
        <w:sdtPr>
          <w:rPr>
            <w:rFonts w:ascii="Verdana" w:hAnsi="Verdana" w:cs="Verdana"/>
            <w:sz w:val="20"/>
            <w:szCs w:val="20"/>
          </w:rPr>
          <w:id w:val="1250168373"/>
          <w:placeholder>
            <w:docPart w:val="ECC76966CD2C4CBC86FB81825B7EA07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>m</w:t>
      </w:r>
      <w:r>
        <w:rPr>
          <w:rFonts w:ascii="Verdana" w:hAnsi="Verdana" w:cs="Verdana"/>
          <w:sz w:val="20"/>
          <w:szCs w:val="20"/>
          <w:vertAlign w:val="superscript"/>
        </w:rPr>
        <w:t>3</w:t>
      </w:r>
      <w:r>
        <w:rPr>
          <w:rFonts w:ascii="Verdana" w:hAnsi="Verdana" w:cs="Verdana"/>
          <w:sz w:val="20"/>
          <w:szCs w:val="20"/>
        </w:rPr>
        <w:t xml:space="preserve">/dia.  </w:t>
      </w:r>
    </w:p>
    <w:p w14:paraId="3487ED87" w14:textId="77777777" w:rsidR="00BA0B07" w:rsidRDefault="00BA0B0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DB01CDF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b/>
          <w:sz w:val="20"/>
          <w:szCs w:val="20"/>
        </w:rPr>
        <w:t xml:space="preserve"> </w:t>
      </w:r>
      <w:r w:rsidR="001343A0"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FFF6D7DE24B24AAA8D4665E24CC019F4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850862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7DDB22BF25F74A39BD90E7599D042B1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125D64019B1E4CADA95B24B72A9AE11A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1343A0">
                <w:rPr>
                  <w:rStyle w:val="TextodoEspaoReservado"/>
                  <w:rFonts w:ascii="Verdana" w:hAnsi="Verdana" w:cs="Verdana"/>
                  <w:sz w:val="20"/>
                  <w:szCs w:val="20"/>
                </w:rPr>
                <w:t>Escolher um item.</w:t>
              </w:r>
            </w:sdtContent>
          </w:sdt>
        </w:sdtContent>
      </w:sdt>
      <w:r w:rsidR="001343A0">
        <w:rPr>
          <w:rFonts w:ascii="Verdana" w:hAnsi="Verdana" w:cs="Verdana"/>
          <w:sz w:val="20"/>
          <w:szCs w:val="20"/>
        </w:rPr>
        <w:t xml:space="preserve"> Quantidade: </w:t>
      </w:r>
      <w:sdt>
        <w:sdtPr>
          <w:rPr>
            <w:rFonts w:ascii="Verdana" w:hAnsi="Verdana" w:cs="Verdana"/>
            <w:sz w:val="20"/>
            <w:szCs w:val="20"/>
          </w:rPr>
          <w:id w:val="60994906"/>
          <w:placeholder>
            <w:docPart w:val="39D9B53F95454641821206DE309944E1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4368823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Reservatórios, represas ou barragens. Nº da licença/autorização: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16D8D604A8384C4B8C249ECBACCD7D04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B1192FC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02B3DA876867431595F6792FD9C92F7F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C40B97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9A2FD177EBA04D8DB7D14C12140048F4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A171378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Captação de água pluvial.</w:t>
      </w:r>
    </w:p>
    <w:p w14:paraId="4252C054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Reutilização do processo produtivo.</w:t>
      </w:r>
    </w:p>
    <w:p w14:paraId="7BA93945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Nascente.</w:t>
      </w:r>
    </w:p>
    <w:p w14:paraId="2606F558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4838013F149E47FA959AEC2511E0A5AE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3FEEC62" w14:textId="77777777" w:rsidR="00BA0B07" w:rsidRDefault="00BA0B0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15BF6D6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14:paraId="6BD3ECCA" w14:textId="77777777" w:rsidR="00BA0B07" w:rsidRDefault="001343A0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2C5971" wp14:editId="2F7025AF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1.5pt;margin-top:1.95pt;height:23.25pt;width:18.55pt;z-index:251660288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xC001QAAAAUBAAAPAAAAAAAAAAEA&#10;IAAAACIAAABkcnMvZG93bnJldi54bWxQSwECFAAUAAAACACHTuJAJDKVGRICAAAiBAAADgAAAAAA&#10;AAABACAAAAAk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3C2FF752" w14:textId="77777777" w:rsidR="00BA0B07" w:rsidRDefault="001343A0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27142B9DF8754E0BA79ACF62D74C059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72FDB09" w14:textId="77777777" w:rsidR="00BA0B07" w:rsidRDefault="001343A0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14:paraId="21F29E5F" w14:textId="77777777" w:rsidR="00BA0B07" w:rsidRDefault="001343A0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62780C" wp14:editId="68A45D84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1" name="Conector Angul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4" type="#_x0000_t34" style="position:absolute;left:0pt;margin-left:4.5pt;margin-top:4.55pt;height:22.5pt;width:18.55pt;z-index:251659264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NDqNHTAAAABQEAAA8AAAAAAAAAAQAg&#10;AAAAIgAAAGRycy9kb3ducmV2LnhtbFBLAQIUABQAAAAIAIdO4kCkCKwbEwIAACIEAAAOAAAAAAAA&#10;AAEAIAAAACIBAABkcnMvZTJvRG9jLnhtbFBLBQYAAAAABgAGAFkBAACn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73B25B88" w14:textId="77777777" w:rsidR="00BA0B07" w:rsidRDefault="001343A0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74D62F7120AC4F49BC6D0348E0DE8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C6E5304" w14:textId="77777777" w:rsidR="00BA0B07" w:rsidRDefault="001343A0">
      <w:pPr>
        <w:pStyle w:val="Corpodetexto2"/>
        <w:numPr>
          <w:ilvl w:val="0"/>
          <w:numId w:val="4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aos autos do processo de requerimento da licença a cópia da viabilidade de abastecimento de água emitida pelo SAAE, CESAN, ou outra concessionária fornecedora da água no município.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 </w:t>
      </w:r>
    </w:p>
    <w:p w14:paraId="4F73756D" w14:textId="77777777" w:rsidR="00BA0B07" w:rsidRDefault="00BA0B07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1B6CC08C" w14:textId="77777777" w:rsidR="00BA0B07" w:rsidRDefault="00BA0B07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36238E8E" w14:textId="77777777" w:rsidR="00BA0B07" w:rsidRDefault="001343A0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5.6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GERAÇÂO DE EFLUENTES</w:t>
      </w:r>
    </w:p>
    <w:p w14:paraId="0D20B34F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5.6.1 </w:t>
      </w:r>
      <w:r>
        <w:rPr>
          <w:rFonts w:ascii="Verdana" w:hAnsi="Verdana" w:cs="Verdana"/>
          <w:sz w:val="20"/>
          <w:szCs w:val="20"/>
        </w:rPr>
        <w:t xml:space="preserve"> Há geração de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(esgoto sanitário)?</w:t>
      </w:r>
    </w:p>
    <w:p w14:paraId="3A8B8962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16224A79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tipo de Tratamento para os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Fonts w:ascii="Verdana" w:hAnsi="Verdana" w:cs="Verdana"/>
            <w:sz w:val="20"/>
            <w:szCs w:val="20"/>
          </w:rPr>
          <w:id w:val="1104530025"/>
          <w:placeholder>
            <w:docPart w:val="AA43C154F77E4A6BBB4DD48417EAA1E6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3C8FBD94" w14:textId="77777777" w:rsidR="00BA0B07" w:rsidRDefault="001343A0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tratamento, se houver: </w:t>
      </w:r>
      <w:sdt>
        <w:sdtPr>
          <w:rPr>
            <w:rFonts w:ascii="Verdana" w:hAnsi="Verdana" w:cs="Verdana"/>
            <w:sz w:val="20"/>
            <w:szCs w:val="20"/>
          </w:rPr>
          <w:id w:val="-983158303"/>
          <w:placeholder>
            <w:docPart w:val="989BB9822AFE4DEC92B74FE825B971E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168A463" w14:textId="77777777" w:rsidR="00BA0B07" w:rsidRDefault="001343A0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Informar o nome da empresa responsável pela coleta, transporte e destinação final dos resíduos sólidos (lodo) provenientes da limpeza /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2114665943"/>
          <w:placeholder>
            <w:docPart w:val="DF273968E0AB49E4BE0CA6659D89DCD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677710F" w14:textId="77777777" w:rsidR="00BA0B07" w:rsidRDefault="001343A0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-1850021541"/>
          <w:placeholder>
            <w:docPart w:val="88907AC43FB64E0FBE9EB3422394503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F393978" w14:textId="77777777" w:rsidR="00BA0B07" w:rsidRDefault="00BA0B07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</w:p>
    <w:p w14:paraId="115E9573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5.6.2</w:t>
      </w:r>
      <w:r>
        <w:rPr>
          <w:rFonts w:ascii="Verdana" w:hAnsi="Verdana" w:cs="Verdana"/>
          <w:sz w:val="20"/>
          <w:szCs w:val="20"/>
        </w:rPr>
        <w:t xml:space="preserve"> Onde se dá o lançamento do efluente doméstico tratado: </w:t>
      </w:r>
    </w:p>
    <w:p w14:paraId="749822FB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Rede Esgoto Municipal </w:t>
      </w:r>
    </w:p>
    <w:p w14:paraId="0B82FEF5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Rede Pluvial - </w:t>
      </w:r>
      <w:r w:rsidR="001343A0">
        <w:rPr>
          <w:rFonts w:ascii="Verdana" w:hAnsi="Verdana" w:cs="Verdana"/>
          <w:iCs/>
          <w:sz w:val="20"/>
          <w:szCs w:val="20"/>
        </w:rPr>
        <w:t>Deverá possuir a anuência da prefeitura municipal para tal lançamento</w:t>
      </w:r>
    </w:p>
    <w:p w14:paraId="3B7BB593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1433196731"/>
          <w:placeholder>
            <w:docPart w:val="4981E15F66DC4341AE0C81BC9E378D97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3F1A790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-292904760"/>
          <w:placeholder>
            <w:docPart w:val="CF157BEFB5B34A23907F7F83ECDEF1B0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8B60D04" w14:textId="77777777" w:rsidR="00BA0B07" w:rsidRDefault="001343A0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Se aplicável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 </w:t>
      </w:r>
      <w:sdt>
        <w:sdtPr>
          <w:rPr>
            <w:rFonts w:ascii="Verdana" w:hAnsi="Verdana" w:cs="Verdana"/>
            <w:sz w:val="20"/>
            <w:szCs w:val="20"/>
          </w:rPr>
          <w:id w:val="-131783552"/>
          <w:placeholder>
            <w:docPart w:val="36A70DBA569F4A66A1C63DEADBB8CA7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B1E13CB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        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Processo de Outorga nº: </w:t>
      </w:r>
      <w:sdt>
        <w:sdtPr>
          <w:rPr>
            <w:rFonts w:ascii="Verdana" w:hAnsi="Verdana" w:cs="Verdana"/>
            <w:sz w:val="20"/>
            <w:szCs w:val="20"/>
          </w:rPr>
          <w:id w:val="348840741"/>
          <w:placeholder>
            <w:docPart w:val="0B71F844E07746D89E2062057FAF389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BEA1536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 se aplica.</w:t>
      </w:r>
    </w:p>
    <w:p w14:paraId="2E3C7084" w14:textId="77777777" w:rsidR="00BA0B07" w:rsidRDefault="00BA0B07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sz w:val="20"/>
          <w:szCs w:val="20"/>
        </w:rPr>
      </w:pPr>
    </w:p>
    <w:p w14:paraId="5FB53EC2" w14:textId="77777777" w:rsidR="00BA0B07" w:rsidRDefault="001343A0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5.6.3 </w:t>
      </w:r>
      <w:r>
        <w:rPr>
          <w:rFonts w:ascii="Verdana" w:hAnsi="Verdana" w:cs="Verdana"/>
          <w:sz w:val="20"/>
          <w:szCs w:val="20"/>
        </w:rPr>
        <w:t xml:space="preserve">Há geração de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(lavagem de equipamentos, utensílios, pátios e afins) na atividade em questão?</w:t>
      </w:r>
    </w:p>
    <w:p w14:paraId="47358B44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</w:t>
      </w:r>
      <w:sdt>
        <w:sdtPr>
          <w:rPr>
            <w:rFonts w:ascii="Verdana" w:hAnsi="Verdana" w:cs="Verdana"/>
            <w:b/>
            <w:sz w:val="20"/>
            <w:szCs w:val="20"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6C2C9408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sistema de Tratamento para os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Style w:val="Estilo2"/>
            <w:rFonts w:ascii="Verdana" w:hAnsi="Verdana" w:cs="Verdana"/>
            <w:szCs w:val="20"/>
          </w:rPr>
          <w:id w:val="495925611"/>
          <w:placeholder>
            <w:docPart w:val="17678E5C58D6423995B458E7EFBF1BCA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color w:val="595959" w:themeColor="text1" w:themeTint="A6"/>
            <w:sz w:val="22"/>
          </w:rPr>
        </w:sdtEndPr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Escolher um item.</w:t>
          </w:r>
        </w:sdtContent>
      </w:sdt>
    </w:p>
    <w:p w14:paraId="0537D911" w14:textId="77777777" w:rsidR="00BA0B07" w:rsidRDefault="001343A0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1588062714"/>
          <w:placeholder>
            <w:docPart w:val="ABABA083CE9A40C0979114D67556ACA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A8F12DA" w14:textId="77777777" w:rsidR="00BA0B07" w:rsidRDefault="001343A0">
      <w:pPr>
        <w:pStyle w:val="Corpodetexto2"/>
        <w:numPr>
          <w:ilvl w:val="0"/>
          <w:numId w:val="7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É realizado monitoramento do efluente?</w:t>
      </w:r>
    </w:p>
    <w:p w14:paraId="6DD31F71" w14:textId="77777777" w:rsidR="00BA0B07" w:rsidRDefault="00B13817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Sim. Indicar a frequência: </w:t>
      </w:r>
      <w:sdt>
        <w:sdtPr>
          <w:rPr>
            <w:rFonts w:ascii="Verdana" w:hAnsi="Verdana" w:cs="Verdana"/>
            <w:sz w:val="20"/>
            <w:szCs w:val="20"/>
          </w:rPr>
          <w:id w:val="104474877"/>
          <w:placeholder>
            <w:docPart w:val="5C480677DE5544D98BC423B85C7AA505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76A219E" w14:textId="77777777" w:rsidR="00BA0B07" w:rsidRDefault="00B13817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1D989613" w14:textId="77777777" w:rsidR="00BA0B07" w:rsidRDefault="001343A0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(s) Empresa(s) Responsável (is) para coleta e transporte dos </w:t>
      </w:r>
      <w:r>
        <w:rPr>
          <w:rFonts w:ascii="Verdana" w:hAnsi="Verdana" w:cs="Verdana"/>
          <w:bCs/>
          <w:sz w:val="20"/>
          <w:szCs w:val="20"/>
        </w:rPr>
        <w:t>efluentes</w:t>
      </w:r>
      <w:r>
        <w:rPr>
          <w:rFonts w:ascii="Verdana" w:hAnsi="Verdana" w:cs="Verdana"/>
          <w:sz w:val="20"/>
          <w:szCs w:val="20"/>
        </w:rPr>
        <w:t xml:space="preserve"> provenientes da limpeza / manutenção do sistema de tratamento industrial (lodo): </w:t>
      </w:r>
      <w:sdt>
        <w:sdtPr>
          <w:rPr>
            <w:rFonts w:ascii="Verdana" w:hAnsi="Verdana" w:cs="Verdana"/>
            <w:sz w:val="20"/>
            <w:szCs w:val="20"/>
          </w:rPr>
          <w:id w:val="1916747663"/>
          <w:placeholder>
            <w:docPart w:val="F71A7527B36A4ED3AFF89C23C4ECDFB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1C20B0E" w14:textId="77777777" w:rsidR="00BA0B07" w:rsidRDefault="001343A0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2076160000"/>
          <w:placeholder>
            <w:docPart w:val="92EC6356E00C4C148C71463B6090568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C2EDBC0" w14:textId="77777777" w:rsidR="00BA0B07" w:rsidRDefault="00BA0B0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CB1090D" w14:textId="77777777" w:rsidR="00BA0B07" w:rsidRDefault="001343A0">
      <w:pPr>
        <w:pStyle w:val="Corpodetexto2"/>
        <w:numPr>
          <w:ilvl w:val="3"/>
          <w:numId w:val="8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Onde se dá o lançamento do efluente final (tratado): </w:t>
      </w:r>
    </w:p>
    <w:p w14:paraId="2EB5205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Rede Esgoto - </w:t>
      </w:r>
      <w:r w:rsidR="001343A0">
        <w:rPr>
          <w:rFonts w:ascii="Verdana" w:hAnsi="Verdana" w:cs="Verdana"/>
          <w:i/>
          <w:sz w:val="20"/>
          <w:szCs w:val="20"/>
        </w:rPr>
        <w:t>Deverá possuir a anuência da concessionária para tal lançamento.</w:t>
      </w:r>
    </w:p>
    <w:p w14:paraId="75A57DA4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Rede Pluvial - </w:t>
      </w:r>
      <w:r w:rsidR="001343A0">
        <w:rPr>
          <w:rFonts w:ascii="Verdana" w:hAnsi="Verdana" w:cs="Verdana"/>
          <w:i/>
          <w:sz w:val="20"/>
          <w:szCs w:val="20"/>
        </w:rPr>
        <w:t>Deverá possuir a anuência do município para tal lançamento.</w:t>
      </w:r>
    </w:p>
    <w:p w14:paraId="68D201F3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1095520118"/>
          <w:placeholder>
            <w:docPart w:val="ABBFE45631114C6AB47C85E028044FEA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BA1AD67" w14:textId="77777777" w:rsidR="00BA0B07" w:rsidRDefault="001343A0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Se aplicável,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</w:t>
      </w:r>
      <w:sdt>
        <w:sdtPr>
          <w:rPr>
            <w:rFonts w:ascii="Verdana" w:hAnsi="Verdana" w:cs="Verdana"/>
            <w:sz w:val="20"/>
            <w:szCs w:val="20"/>
          </w:rPr>
          <w:id w:val="-1012924849"/>
          <w:placeholder>
            <w:docPart w:val="8DA76BE060D140D5AA52C07853D1002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486385C" w14:textId="77777777" w:rsidR="00BA0B07" w:rsidRDefault="001343A0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Processo de Outorga nº: </w:t>
      </w:r>
      <w:sdt>
        <w:sdtPr>
          <w:rPr>
            <w:rFonts w:ascii="Verdana" w:hAnsi="Verdana" w:cs="Verdana"/>
            <w:sz w:val="20"/>
            <w:szCs w:val="20"/>
          </w:rPr>
          <w:id w:val="-1321036467"/>
          <w:placeholder>
            <w:docPart w:val="534BFAE533144B4CBD125CE2D0B1CB3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C2D0980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1514808802"/>
          <w:placeholder>
            <w:docPart w:val="EE57C0D01E564595A95D4D8F4679630F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6D23271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 se aplica.</w:t>
      </w:r>
    </w:p>
    <w:p w14:paraId="38E5E2B5" w14:textId="77777777" w:rsidR="00BA0B07" w:rsidRDefault="001343A0">
      <w:pPr>
        <w:pStyle w:val="Corpodetexto2"/>
        <w:numPr>
          <w:ilvl w:val="0"/>
          <w:numId w:val="4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</w:t>
      </w:r>
      <w:r>
        <w:rPr>
          <w:rFonts w:ascii="Verdana" w:hAnsi="Verdana" w:cs="Verdana"/>
          <w:sz w:val="20"/>
          <w:szCs w:val="20"/>
          <w:u w:val="single"/>
        </w:rPr>
        <w:t>os resultados das análises físico-químicas do último estágio do tratamento, antes do lançamento</w:t>
      </w:r>
      <w:r>
        <w:rPr>
          <w:rFonts w:ascii="Verdana" w:hAnsi="Verdana" w:cs="Verdana"/>
          <w:sz w:val="20"/>
          <w:szCs w:val="20"/>
        </w:rPr>
        <w:t xml:space="preserve">, a fim de comprovar a eficiência do tratamento.  </w:t>
      </w:r>
    </w:p>
    <w:p w14:paraId="6637026F" w14:textId="77777777" w:rsidR="00BA0B07" w:rsidRDefault="001343A0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</w:t>
      </w:r>
      <w:r>
        <w:rPr>
          <w:rFonts w:ascii="Verdana" w:hAnsi="Verdana" w:cs="Verdana"/>
          <w:i/>
          <w:iCs/>
          <w:sz w:val="20"/>
          <w:szCs w:val="20"/>
        </w:rPr>
        <w:t>Oficinas mecânicas, Postos de Gasolina, Lava Jatos</w:t>
      </w:r>
      <w:r>
        <w:rPr>
          <w:rFonts w:ascii="Verdana" w:hAnsi="Verdana" w:cs="Verdana"/>
          <w:sz w:val="20"/>
          <w:szCs w:val="20"/>
        </w:rPr>
        <w:t xml:space="preserve"> (último estágio do SSAO – Sistema Separador de Água e Óleo): seguir os parâmetros de controle determinados pela Resolução CONAMA nº 430, de 13 de maio de 2011, artigo 16, no mínimo (pH, sólidos sedimentáveis, sólidos suspensos, óleos e graxas, DBO5 e DQO). </w:t>
      </w:r>
    </w:p>
    <w:p w14:paraId="67653D81" w14:textId="77777777" w:rsidR="00BA0B07" w:rsidRDefault="001343A0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</w:t>
      </w:r>
      <w:r>
        <w:rPr>
          <w:rFonts w:ascii="Verdana" w:hAnsi="Verdana" w:cs="Verdana"/>
          <w:i/>
          <w:iCs/>
          <w:sz w:val="20"/>
          <w:szCs w:val="20"/>
        </w:rPr>
        <w:t>ETE</w:t>
      </w:r>
      <w:r>
        <w:rPr>
          <w:rFonts w:ascii="Verdana" w:hAnsi="Verdana" w:cs="Verdana"/>
          <w:sz w:val="20"/>
          <w:szCs w:val="20"/>
        </w:rPr>
        <w:t xml:space="preserve">: seguir os parâmetros de controle determinados e periodicidade pela Resolução CONAMA nº 377/ 2006 e Instrução Normativa nº 13, de 30 de outubro de 2014 – IEMA. </w:t>
      </w:r>
    </w:p>
    <w:p w14:paraId="31F56E42" w14:textId="77777777" w:rsidR="00BA0B07" w:rsidRDefault="00BA0B07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2F939F23" w14:textId="77777777" w:rsidR="00BA0B07" w:rsidRDefault="00BA0B07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4D4CCE4B" w14:textId="77777777" w:rsidR="00BA0B07" w:rsidRDefault="001343A0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5.7 GERENCIAMENTOS DE RESÍDUOS SÓLIDOS:</w:t>
      </w:r>
    </w:p>
    <w:p w14:paraId="1692DF27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Há geração de resíduos sólidos?</w:t>
      </w:r>
    </w:p>
    <w:p w14:paraId="1B878EB9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3A7B017C" w14:textId="77777777" w:rsidR="00BA0B07" w:rsidRDefault="001343A0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Pontuar as etapas da atividade e quais resíduos são gerados em cada etapa, incluindo os resíduos perigosos – Classe I de acordo com a normativa NBR 10.004: </w:t>
      </w:r>
    </w:p>
    <w:p w14:paraId="1BF4C751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1: . </w:t>
      </w:r>
      <w:sdt>
        <w:sdtPr>
          <w:rPr>
            <w:rFonts w:ascii="Verdana" w:hAnsi="Verdana" w:cs="Verdana"/>
            <w:sz w:val="20"/>
            <w:szCs w:val="20"/>
          </w:rPr>
          <w:id w:val="498864312"/>
          <w:placeholder>
            <w:docPart w:val="8EC74ECAD95746B48D763E7E910CE14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88F3D07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712417095"/>
          <w:placeholder>
            <w:docPart w:val="272A47DBF39D4FDDA1E9DF51A9DAD67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A24FDC6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20106211"/>
          <w:placeholder>
            <w:docPart w:val="3D3D41518D1941BE8BE3E0C3BFB8038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82872AB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2020575553"/>
          <w:placeholder>
            <w:docPart w:val="5FE0497BB09142A1847F48CB294FAC6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2C3C684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7BA378DC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2: </w:t>
      </w:r>
      <w:sdt>
        <w:sdtPr>
          <w:rPr>
            <w:rFonts w:ascii="Verdana" w:hAnsi="Verdana" w:cs="Verdana"/>
            <w:sz w:val="20"/>
            <w:szCs w:val="20"/>
          </w:rPr>
          <w:id w:val="133999316"/>
          <w:placeholder>
            <w:docPart w:val="7214BA459F294A7BBFB2A4E13AE6ACE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96097FE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1530923201"/>
          <w:placeholder>
            <w:docPart w:val="B17AA1BEEAEC4DCF8E2DFB5EA0350CC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9B3BFB8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507137023"/>
          <w:placeholder>
            <w:docPart w:val="FFBB72D6B30142368251DEFA5090C60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FCEC485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057981335"/>
          <w:placeholder>
            <w:docPart w:val="25193435C4A349C2B975298AF08E64A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A55F184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2E1F2E92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3: </w:t>
      </w:r>
      <w:sdt>
        <w:sdtPr>
          <w:rPr>
            <w:rFonts w:ascii="Verdana" w:hAnsi="Verdana" w:cs="Verdana"/>
            <w:sz w:val="20"/>
            <w:szCs w:val="20"/>
          </w:rPr>
          <w:id w:val="-875849954"/>
          <w:placeholder>
            <w:docPart w:val="CF814E9C98234080A03BF777278CC9A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D4A53CD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558549335"/>
          <w:placeholder>
            <w:docPart w:val="966046B942B546FDBBD28ABBBA965ED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77DEB97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1448116008"/>
          <w:placeholder>
            <w:docPart w:val="183FD61696FC4871A7F2BA5BB4A771C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4C3CD1C" w14:textId="77777777" w:rsidR="00BA0B07" w:rsidRDefault="001343A0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806035667"/>
          <w:placeholder>
            <w:docPart w:val="112D42EAFBEA489E9D8B104BCB1BA32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6A06911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52EB6600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4: </w:t>
      </w:r>
      <w:sdt>
        <w:sdtPr>
          <w:rPr>
            <w:rFonts w:ascii="Verdana" w:hAnsi="Verdana" w:cs="Verdana"/>
            <w:sz w:val="20"/>
            <w:szCs w:val="20"/>
          </w:rPr>
          <w:id w:val="1620568051"/>
          <w:placeholder>
            <w:docPart w:val="940FBAB59D854B4292F400D0D3BD883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BB4EA03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807928154"/>
          <w:placeholder>
            <w:docPart w:val="3D79F3075291462A917E0BE1613CDBE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6825107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67359831"/>
          <w:placeholder>
            <w:docPart w:val="F8D2CF5BBF8D49B28F492CB1F70349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06B4E83" w14:textId="77777777" w:rsidR="00BA0B07" w:rsidRDefault="001343A0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-1414919851"/>
          <w:placeholder>
            <w:docPart w:val="C400A80B2C644DBEBD42A330949117C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FAFD0AF" w14:textId="77777777" w:rsidR="00BA0B07" w:rsidRDefault="00BA0B07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66E57BED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Etapa 5: </w:t>
      </w:r>
      <w:sdt>
        <w:sdtPr>
          <w:rPr>
            <w:rFonts w:ascii="Verdana" w:hAnsi="Verdana" w:cs="Verdana"/>
            <w:sz w:val="20"/>
            <w:szCs w:val="20"/>
          </w:rPr>
          <w:id w:val="-1858961628"/>
          <w:placeholder>
            <w:docPart w:val="CB113B4B61F04F3EBAFF7F3B78BB9E6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CD00F56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757742555"/>
          <w:placeholder>
            <w:docPart w:val="60A3CABBDD414937B587E38E492C8CA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4E920B9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269010265"/>
          <w:placeholder>
            <w:docPart w:val="F304FE30DF664D61BB6B8DDDC1789E2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E9921D1" w14:textId="77777777" w:rsidR="00BA0B07" w:rsidRDefault="001343A0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547040061"/>
          <w:placeholder>
            <w:docPart w:val="AB5EA2CD81444C349C0457FC48DE4DF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3B302C6" w14:textId="77777777" w:rsidR="00BA0B07" w:rsidRDefault="00BA0B07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357E5A72" w14:textId="77777777" w:rsidR="00BA0B07" w:rsidRDefault="001343A0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5.7.2</w:t>
      </w:r>
      <w:r>
        <w:rPr>
          <w:rFonts w:ascii="Verdana" w:hAnsi="Verdana" w:cs="Verdana"/>
          <w:sz w:val="20"/>
          <w:szCs w:val="20"/>
        </w:rPr>
        <w:t xml:space="preserve"> Informar a (s) Empresa(s) Responsável (is) para </w:t>
      </w:r>
      <w:r>
        <w:rPr>
          <w:rFonts w:ascii="Verdana" w:hAnsi="Verdana" w:cs="Verdana"/>
          <w:b/>
          <w:sz w:val="20"/>
          <w:szCs w:val="20"/>
          <w:u w:val="single"/>
        </w:rPr>
        <w:t>coleta e transporte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>:</w:t>
      </w:r>
    </w:p>
    <w:p w14:paraId="4B608C46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1558978443"/>
          <w:placeholder>
            <w:docPart w:val="848A2C3CE69649429138863A4E9C7EB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1F2307F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620177517"/>
          <w:placeholder>
            <w:docPart w:val="FB98F81E4EC147E68196BF5BDFE7628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33B5486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26267119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399264126"/>
          <w:placeholder>
            <w:docPart w:val="168493A5FFF54C7C9AB9730FE09999A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BCD8C72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998566794"/>
          <w:placeholder>
            <w:docPart w:val="9ECD44C36BEB48AA9CB8091D1234CB0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0791CC61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7F5A6C57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915006326"/>
          <w:placeholder>
            <w:docPart w:val="0FB6A71ADC634D9A9249EAD25D3AD4B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4AFB5445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459567124"/>
          <w:placeholder>
            <w:docPart w:val="66EA20FB463141078BD3BF362A0DAA6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6DCAEEA" w14:textId="77777777" w:rsidR="00BA0B07" w:rsidRDefault="00BA0B07">
      <w:pPr>
        <w:pStyle w:val="PargrafodaLista"/>
        <w:tabs>
          <w:tab w:val="left" w:pos="0"/>
        </w:tabs>
        <w:spacing w:before="120" w:after="120" w:line="240" w:lineRule="auto"/>
        <w:ind w:left="743"/>
        <w:rPr>
          <w:rFonts w:ascii="Verdana" w:hAnsi="Verdana" w:cs="Verdana"/>
          <w:sz w:val="20"/>
          <w:szCs w:val="20"/>
        </w:rPr>
      </w:pPr>
    </w:p>
    <w:p w14:paraId="7B2F044C" w14:textId="77777777" w:rsidR="00BA0B07" w:rsidRDefault="001343A0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5.7.3 </w:t>
      </w:r>
      <w:r>
        <w:rPr>
          <w:rFonts w:ascii="Verdana" w:hAnsi="Verdana" w:cs="Verdana"/>
          <w:sz w:val="20"/>
          <w:szCs w:val="20"/>
        </w:rPr>
        <w:t>Informar a (s) Empresa(s) Responsável (is) para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b/>
          <w:sz w:val="20"/>
          <w:szCs w:val="20"/>
          <w:u w:val="single"/>
        </w:rPr>
        <w:t>destinação final</w:t>
      </w:r>
      <w:r>
        <w:rPr>
          <w:rFonts w:ascii="Verdana" w:hAnsi="Verdana" w:cs="Verdana"/>
          <w:sz w:val="20"/>
          <w:szCs w:val="20"/>
        </w:rPr>
        <w:t xml:space="preserve"> 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 xml:space="preserve">: </w:t>
      </w:r>
    </w:p>
    <w:p w14:paraId="55C4C7C7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-183984615"/>
          <w:placeholder>
            <w:docPart w:val="8E18BCC5159D47A288A0F6D2C8A0B68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7930F3FB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039739430"/>
          <w:placeholder>
            <w:docPart w:val="BEB2168DD1AA41398B3EB72345C1FBF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660CEA74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188B512A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-337009088"/>
          <w:placeholder>
            <w:docPart w:val="A61AE218EA734B1E81656A0BA9F5F20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33B576C0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790320303"/>
          <w:placeholder>
            <w:docPart w:val="E76AAB5207054925BECF54F81814D42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539969F5" w14:textId="77777777" w:rsidR="00BA0B07" w:rsidRDefault="00BA0B07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3F82BD69" w14:textId="77777777" w:rsidR="00BA0B07" w:rsidRDefault="001343A0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1201049483"/>
          <w:placeholder>
            <w:docPart w:val="8384B2A475734945995100A9297ED68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5A94415" w14:textId="77777777" w:rsidR="00BA0B07" w:rsidRDefault="001343A0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09256632"/>
          <w:placeholder>
            <w:docPart w:val="52693B66186E42B9830CFF1A459237C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19A5926D" w14:textId="77777777" w:rsidR="00BA0B07" w:rsidRDefault="00BA0B0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FEF2D4B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Venda/ Doação para terceiros. </w:t>
      </w:r>
    </w:p>
    <w:p w14:paraId="15A9A450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Reaproveitamento. Especificar: </w:t>
      </w:r>
      <w:sdt>
        <w:sdtPr>
          <w:rPr>
            <w:rFonts w:ascii="Verdana" w:hAnsi="Verdana" w:cs="Verdana"/>
            <w:sz w:val="20"/>
            <w:szCs w:val="20"/>
          </w:rPr>
          <w:id w:val="-1640720278"/>
          <w:placeholder>
            <w:docPart w:val="1A702718333C45DC87EDB23A009D26B4"/>
          </w:placeholder>
          <w:showingPlcHdr/>
        </w:sdtPr>
        <w:sdtEndPr/>
        <w:sdtContent>
          <w:r w:rsidR="001343A0">
            <w:rPr>
              <w:rStyle w:val="TextodoEspaoReservado"/>
              <w:rFonts w:ascii="Verdana" w:hAnsi="Verdana" w:cs="Verdana"/>
              <w:sz w:val="20"/>
              <w:szCs w:val="20"/>
            </w:rPr>
            <w:t>Clique aqui para digitar texto.</w:t>
          </w:r>
        </w:sdtContent>
      </w:sdt>
    </w:p>
    <w:p w14:paraId="28115387" w14:textId="77777777" w:rsidR="00BA0B07" w:rsidRDefault="001343A0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a cópia da </w:t>
      </w:r>
      <w:r>
        <w:rPr>
          <w:rFonts w:ascii="Verdana" w:hAnsi="Verdana" w:cs="Verdana"/>
          <w:sz w:val="20"/>
          <w:szCs w:val="20"/>
          <w:u w:val="single"/>
        </w:rPr>
        <w:t>declaração ou certificado ou nota fiscal de recebimento dos resíduos</w:t>
      </w:r>
      <w:r>
        <w:rPr>
          <w:rFonts w:ascii="Verdana" w:hAnsi="Verdana" w:cs="Verdana"/>
          <w:sz w:val="20"/>
          <w:szCs w:val="20"/>
        </w:rPr>
        <w:t xml:space="preserve">  e as cópias das licenças ambientais e suas condicionantes emitidas pela empresa responsável pela destinação. </w:t>
      </w:r>
    </w:p>
    <w:p w14:paraId="3BBE19F1" w14:textId="77777777" w:rsidR="00BA0B07" w:rsidRDefault="001343A0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 caso de atividade de aterro, reciclagem, transbordo de </w:t>
      </w:r>
      <w:r>
        <w:rPr>
          <w:rFonts w:ascii="Verdana" w:hAnsi="Verdana" w:cs="Verdana"/>
          <w:b/>
          <w:bCs/>
          <w:sz w:val="20"/>
          <w:szCs w:val="20"/>
        </w:rPr>
        <w:t xml:space="preserve">RCC </w:t>
      </w:r>
      <w:r>
        <w:rPr>
          <w:rFonts w:ascii="Verdana" w:hAnsi="Verdana" w:cs="Verdana"/>
          <w:sz w:val="20"/>
          <w:szCs w:val="20"/>
        </w:rPr>
        <w:t xml:space="preserve">- Resíduo de Contrução Civil odebecer as condições gerais para elaboração dos projetos, </w:t>
      </w:r>
      <w:r>
        <w:rPr>
          <w:rFonts w:ascii="Verdana" w:hAnsi="Verdana" w:cs="Verdana"/>
          <w:sz w:val="20"/>
          <w:szCs w:val="20"/>
          <w:u w:val="single"/>
        </w:rPr>
        <w:t>apresentando aos autos do processo o memorial descritivo</w:t>
      </w:r>
      <w:r>
        <w:rPr>
          <w:rFonts w:ascii="Verdana" w:hAnsi="Verdana" w:cs="Verdana"/>
          <w:sz w:val="20"/>
          <w:szCs w:val="20"/>
        </w:rPr>
        <w:t xml:space="preserve"> e projeto básico, indicando a autoria e o responsável pela execução do projeto, conforme exigência da NBR 15.112:2004, NBR 15.113:2004, NBR 15.114:2004, NBR 15.115:2004, NBR 15.116:2004, ou outras que vierem a substituir. </w:t>
      </w:r>
    </w:p>
    <w:p w14:paraId="06F5F95D" w14:textId="77777777" w:rsidR="00BA0B07" w:rsidRDefault="001343A0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nos autos os projetos e estudos técnicos necessários que comprove a eficiência do reaproveitamento do resíduo, exemplo: </w:t>
      </w:r>
      <w:r>
        <w:rPr>
          <w:rFonts w:ascii="Verdana" w:hAnsi="Verdana" w:cs="Verdana"/>
          <w:b/>
          <w:sz w:val="20"/>
          <w:szCs w:val="20"/>
        </w:rPr>
        <w:t>compostagem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reciclagem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obra de arte</w:t>
      </w:r>
      <w:r>
        <w:rPr>
          <w:rFonts w:ascii="Verdana" w:hAnsi="Verdana" w:cs="Verdana"/>
          <w:sz w:val="20"/>
          <w:szCs w:val="20"/>
        </w:rPr>
        <w:t>, dentre outros.</w:t>
      </w:r>
    </w:p>
    <w:p w14:paraId="256C0ADA" w14:textId="77777777" w:rsidR="00BA0B07" w:rsidRDefault="00BA0B07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CE90B29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5.7.5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Há geração ou possibilidade de geração de resíduos </w:t>
      </w:r>
      <w:r>
        <w:rPr>
          <w:rFonts w:ascii="Verdana" w:hAnsi="Verdana" w:cs="Verdana"/>
          <w:b/>
          <w:sz w:val="20"/>
          <w:szCs w:val="20"/>
        </w:rPr>
        <w:t>PERIGOSOS</w:t>
      </w:r>
      <w:r>
        <w:rPr>
          <w:rFonts w:ascii="Verdana" w:hAnsi="Verdana" w:cs="Verdana"/>
          <w:sz w:val="20"/>
          <w:szCs w:val="20"/>
        </w:rPr>
        <w:t>, CLASSE I?</w:t>
      </w:r>
    </w:p>
    <w:p w14:paraId="535E060D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591AF89D" w14:textId="77777777" w:rsidR="00BA0B07" w:rsidRDefault="001343A0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Observação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gerenciamento de resíduos sólidos</w:t>
      </w:r>
      <w:r>
        <w:rPr>
          <w:rFonts w:ascii="Verdana" w:hAnsi="Verdana" w:cs="Verdana"/>
          <w:sz w:val="20"/>
          <w:szCs w:val="20"/>
        </w:rPr>
        <w:t xml:space="preserve">, a ser apresentado em Anexo a este FTCA que contemple no mínimo os seguintes critérios (deverá compor a ART do técnico responsável): </w:t>
      </w:r>
    </w:p>
    <w:p w14:paraId="7AC07B58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gerada no mês (quando couber), quantidade de resíduo destinada e forma de acondicionamento até que seja destinado (recipiente, cobertura do local e piso). Apresentar todos os documentos comprobatórios pertinentes e relatório fotográfico do local;</w:t>
      </w:r>
    </w:p>
    <w:p w14:paraId="4548D6C7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executadas em situações de gerenciamento incorreto ou acidentes;</w:t>
      </w:r>
    </w:p>
    <w:p w14:paraId="16647B38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14:paraId="27D7CE8A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14:paraId="1D1B4AA5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funcionários que manuseiam estes tipos de resíduos no empreendimento; </w:t>
      </w:r>
    </w:p>
    <w:p w14:paraId="3B0B4C7F" w14:textId="77777777" w:rsidR="00BA0B07" w:rsidRDefault="001343A0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14:paraId="3B827296" w14:textId="77777777" w:rsidR="00BA0B07" w:rsidRDefault="00BA0B07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1672C527" w14:textId="77777777" w:rsidR="00BA0B07" w:rsidRDefault="00BA0B07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4C0228C8" w14:textId="77777777" w:rsidR="00BA0B07" w:rsidRDefault="001343A0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5.8 GERENCIAMENTOS DAS EMISSÕES ATMOSFÉRICAS: </w:t>
      </w:r>
    </w:p>
    <w:p w14:paraId="09E362AB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é geradora de emissões atmosféricas?</w:t>
      </w:r>
    </w:p>
    <w:p w14:paraId="734CDDB6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66E273AB" w14:textId="77777777" w:rsidR="00BA0B07" w:rsidRDefault="001343A0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5.8.1.1 Caso a resposta seja “sim”, 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BA0B07" w14:paraId="763BBC57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187C5E56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BA0B07" w14:paraId="35E44DFD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CB55129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2F77FF8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BF4FA20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02C7DD6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BA0B07" w14:paraId="5EFAAF2D" w14:textId="77777777">
        <w:trPr>
          <w:trHeight w:val="283"/>
        </w:trPr>
        <w:tc>
          <w:tcPr>
            <w:tcW w:w="1250" w:type="pct"/>
            <w:vAlign w:val="center"/>
          </w:tcPr>
          <w:p w14:paraId="1290B52F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B4F73FAF63BD4D17B30128B54473BDE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61F06B2B0AA64366900A59EBB5B6163E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483907C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564AB8AA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148FA44D8E614FECA235AA424ABC8421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AE7CE2A63B034D6E8FB0BEE65B2F9C3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B9B46E0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7564D268" w14:textId="77777777">
        <w:trPr>
          <w:trHeight w:val="283"/>
        </w:trPr>
        <w:tc>
          <w:tcPr>
            <w:tcW w:w="1250" w:type="pct"/>
            <w:vAlign w:val="center"/>
          </w:tcPr>
          <w:p w14:paraId="521F4D34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9E893DDB82C24024908D5078C12A685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EF6292E6D7EE488396A8F9AEB7D1F6CE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5E1A766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CDFAFED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4597D5E7886D486EAF5B790A5767AF7A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AB0A9665AEED435396EA0A04C71EC2E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C6CCF97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59C4B285" w14:textId="77777777">
        <w:trPr>
          <w:trHeight w:val="283"/>
        </w:trPr>
        <w:tc>
          <w:tcPr>
            <w:tcW w:w="1250" w:type="pct"/>
            <w:vAlign w:val="center"/>
          </w:tcPr>
          <w:p w14:paraId="37E8D80B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EE384CC253F34327B309AE730A75A97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AFE3879DAB534A68B99F838A6B908295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AB4E600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8E87D33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97A0ADE5B56C418892D0A1DF4EF9812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26D908458B5843149FA6B5A0441CFAA8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A17AFEB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37FF8E21" w14:textId="77777777">
        <w:trPr>
          <w:trHeight w:val="283"/>
        </w:trPr>
        <w:tc>
          <w:tcPr>
            <w:tcW w:w="1250" w:type="pct"/>
            <w:vAlign w:val="center"/>
          </w:tcPr>
          <w:p w14:paraId="6A018496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C4CB7225DA7A4D40835BDF111509A77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414A4A1C46794A52917BB47E1E6CB35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7485A6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DC07763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C38011A38C6E4914AFAAC6FCA9DD3044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F2DCB8EC785D4250A83DF71B9C6286B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BB0C84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2F894F29" w14:textId="77777777">
        <w:trPr>
          <w:trHeight w:val="283"/>
        </w:trPr>
        <w:tc>
          <w:tcPr>
            <w:tcW w:w="1250" w:type="pct"/>
            <w:vAlign w:val="center"/>
          </w:tcPr>
          <w:p w14:paraId="61FC4F05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6CF7E70DD7D4493DA00A7420A711CDAA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010A409D3E30420994078A3A8932018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7705426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1B590DC6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FE9EFAC80FF445FDBDC0C7FA7F644A6F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14B23C29E0CC4BD4A8D3087ACAB1945B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27221D9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7F0A7DDC" w14:textId="77777777">
        <w:trPr>
          <w:trHeight w:val="283"/>
        </w:trPr>
        <w:tc>
          <w:tcPr>
            <w:tcW w:w="1250" w:type="pct"/>
            <w:vAlign w:val="center"/>
          </w:tcPr>
          <w:p w14:paraId="41AE9CC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64BF846150FB472EBB934E670C22784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281A7783574F49EA837606E13BB4BCFD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62C06F2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B76141A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67095819AA6544F9B45404A1C97FF110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557F62A5D61246A4B455119C5B31C9A7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BEDDB7F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0E44F883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508B623F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BA0B07" w14:paraId="04FD4C81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6FE631B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82CA80C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1437B8C4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8B7F9F7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BA0B07" w14:paraId="4D6572BF" w14:textId="77777777">
        <w:trPr>
          <w:trHeight w:val="283"/>
        </w:trPr>
        <w:tc>
          <w:tcPr>
            <w:tcW w:w="1250" w:type="pct"/>
            <w:vAlign w:val="center"/>
          </w:tcPr>
          <w:p w14:paraId="046CA73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2107550642BF41D88C8A72B03511435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756AA5D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BC1E7EA796AB432380695C1441BAEA0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C728835B4BFD42D49D7C597E336F65A9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2D28807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C771C350D7514260BCBA0C909CD7389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1B9510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5B5B954C" w14:textId="77777777">
        <w:trPr>
          <w:trHeight w:val="283"/>
        </w:trPr>
        <w:tc>
          <w:tcPr>
            <w:tcW w:w="1250" w:type="pct"/>
            <w:vAlign w:val="center"/>
          </w:tcPr>
          <w:p w14:paraId="47EFEBFE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FCA21D3B7768400FB26BB9C7D7E64F2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A3D4A9C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60F38509E7294374B89591024A9EDF4E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8D87B9F231C141F2BB5933993957206B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C642C9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4EB4973D9BD547579DA308D7BCF016B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A10A375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02036E88" w14:textId="77777777">
        <w:trPr>
          <w:trHeight w:val="283"/>
        </w:trPr>
        <w:tc>
          <w:tcPr>
            <w:tcW w:w="1250" w:type="pct"/>
            <w:vAlign w:val="center"/>
          </w:tcPr>
          <w:p w14:paraId="637B5D9F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4CFCDE8E100F4D90BEF9DFF4B316121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EC394E0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C9506AC310494086B2C6BDBE0EFD3ABB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5099019A029748D2B83B45A80A86F2CB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00330F60" w14:textId="77777777" w:rsidR="00BA0B07" w:rsidRDefault="001343A0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A4674C43B4E74681A0D36AB45F1A543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1E1799E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2E4174E1" w14:textId="77777777">
        <w:trPr>
          <w:trHeight w:val="283"/>
        </w:trPr>
        <w:tc>
          <w:tcPr>
            <w:tcW w:w="1250" w:type="pct"/>
            <w:vAlign w:val="center"/>
          </w:tcPr>
          <w:p w14:paraId="58B407E2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AD6DCC16EBC541B3AB90E2444EB386B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D9F56F4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240DC88C01E74E7BBBEE7645FE9D3D6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5D3E0C86DA3C47FF8BEB9CAD6E94F1B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4D77DB2" w14:textId="77777777" w:rsidR="00BA0B07" w:rsidRDefault="001343A0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425853DBB50948D6849A1282D198ADC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9FDF233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4128418E" w14:textId="77777777">
        <w:trPr>
          <w:trHeight w:val="283"/>
        </w:trPr>
        <w:tc>
          <w:tcPr>
            <w:tcW w:w="1250" w:type="pct"/>
            <w:vAlign w:val="center"/>
          </w:tcPr>
          <w:p w14:paraId="202DBA3A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FA73FB9C0254827BEB663919593F312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154DF86C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AEC561B7DE5247E3B2874A76206B1E5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52E6E76FFF774086BD3945882727E1B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6B40074C" w14:textId="77777777" w:rsidR="00BA0B07" w:rsidRDefault="001343A0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557ED479D15943B0861D1391C9B273F1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264D411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BA0B07" w14:paraId="38A3E93B" w14:textId="77777777">
        <w:trPr>
          <w:trHeight w:val="283"/>
        </w:trPr>
        <w:tc>
          <w:tcPr>
            <w:tcW w:w="1250" w:type="pct"/>
            <w:vAlign w:val="center"/>
          </w:tcPr>
          <w:p w14:paraId="4067B2F6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719271B40A1041FFBEB08011E60A118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6549610E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0068B43BB4BD48B18FB2E11D16D9B50B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7B4E1A0B5DF2429E94CC7E74B53239C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4B1D402F" w14:textId="77777777" w:rsidR="00BA0B07" w:rsidRDefault="001343A0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7850F0A52C0243B39BDED3B229C3AAD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3C342CB5" w14:textId="77777777" w:rsidR="00BA0B07" w:rsidRDefault="001343A0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03374F3C" w14:textId="77777777" w:rsidR="00BA0B07" w:rsidRDefault="00BA0B07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7BE75941" w14:textId="77777777" w:rsidR="00BA0B07" w:rsidRDefault="00BA0B07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7558161D" w14:textId="77777777" w:rsidR="00BA0B07" w:rsidRDefault="001343A0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5.9 GERENCIAMENTOS DAS EMISSÕES DE RUIDOS: </w:t>
      </w:r>
    </w:p>
    <w:p w14:paraId="4F553EE9" w14:textId="77777777" w:rsidR="00BA0B07" w:rsidRDefault="001343A0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5.9.1 </w:t>
      </w:r>
      <w:r>
        <w:rPr>
          <w:rFonts w:ascii="Verdana" w:hAnsi="Verdana" w:cs="Verdana"/>
          <w:sz w:val="20"/>
          <w:szCs w:val="20"/>
        </w:rPr>
        <w:t>A atividade é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14:paraId="145B4B89" w14:textId="77777777" w:rsidR="00BA0B07" w:rsidRDefault="00B13817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43A0"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 w:rsidR="001343A0">
        <w:rPr>
          <w:rFonts w:ascii="Verdana" w:hAnsi="Verdana" w:cs="Verdana"/>
          <w:sz w:val="20"/>
          <w:szCs w:val="20"/>
        </w:rPr>
        <w:t xml:space="preserve"> Não</w:t>
      </w:r>
    </w:p>
    <w:p w14:paraId="0D6D86E9" w14:textId="77777777" w:rsidR="00BA0B07" w:rsidRDefault="001343A0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5.9.1.1 Caso a resposta seja “sim”, 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BA0B07" w14:paraId="5272A291" w14:textId="77777777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3DDD5EB4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7086F2DC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041FC91A" w14:textId="77777777" w:rsidR="00BA0B07" w:rsidRDefault="001343A0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BA0B07" w14:paraId="7BE5593E" w14:textId="77777777">
        <w:trPr>
          <w:trHeight w:val="283"/>
        </w:trPr>
        <w:tc>
          <w:tcPr>
            <w:tcW w:w="1666" w:type="pct"/>
            <w:vAlign w:val="center"/>
          </w:tcPr>
          <w:p w14:paraId="12D37064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88880609"/>
                <w:placeholder>
                  <w:docPart w:val="AF06FDB2B0544D2F8763F136985B343B"/>
                </w:placeholder>
                <w:showingPlcHdr/>
              </w:sdtPr>
              <w:sdtEndPr>
                <w:rPr>
                  <w:rStyle w:val="Fontepargpadro"/>
                  <w:sz w:val="22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548B6C64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3A8A249F4B224BD9AF297EDFE57FECC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03CA1DC9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4FADEEB879974C49A4581DB5EBD4CEDD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5EEADD4F" w14:textId="77777777">
        <w:trPr>
          <w:trHeight w:val="283"/>
        </w:trPr>
        <w:tc>
          <w:tcPr>
            <w:tcW w:w="1666" w:type="pct"/>
            <w:vAlign w:val="center"/>
          </w:tcPr>
          <w:p w14:paraId="289DACB1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D75BE1C4E5314114BE63B4DDD2D6E8D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43F6BDDE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8BA8F44CC831486BBA241632E3F49C6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6BDED6FF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B6A1A70E70D540F0A572DD52F8C3E87E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370CD9A4" w14:textId="77777777">
        <w:trPr>
          <w:trHeight w:val="283"/>
        </w:trPr>
        <w:tc>
          <w:tcPr>
            <w:tcW w:w="1666" w:type="pct"/>
            <w:vAlign w:val="center"/>
          </w:tcPr>
          <w:p w14:paraId="73391675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30FF378196574C78B3151CE5626771F8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01F82E2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24EA9F8D1A3748C799DB68D4F7AE382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03ED0606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C6F1E52AE2CD43D98C235163EB81EFEB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75E1E66A" w14:textId="77777777">
        <w:trPr>
          <w:trHeight w:val="283"/>
        </w:trPr>
        <w:tc>
          <w:tcPr>
            <w:tcW w:w="1666" w:type="pct"/>
            <w:vAlign w:val="center"/>
          </w:tcPr>
          <w:p w14:paraId="03062AAB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0BCDD00596D8434E9B88DF531309483A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E9F9D8B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297463CA8A804D34AFE75D88F61D22A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6C6B928C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492B50DDD2104B6EBCB1056CEFFF145C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55CDB502" w14:textId="77777777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76515D87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9ADC04A7864E4A82881BB09ADE90D33E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2A7DE8F9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E9C89CB2AA5240AA9EDFD0A0649578B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3B5F65B5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FF8EA8A804A44D4E91EB974ED317AEF6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6534AD14" w14:textId="77777777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5E8EA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F43089BE99C94A7B81BE14179FE3B749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3505" w14:textId="77777777" w:rsidR="00BA0B07" w:rsidRDefault="00B1381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6E03DC39499C4B65B60C98E818D91BF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  <w:r w:rsidR="001343A0"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FDCC1" w14:textId="77777777" w:rsidR="00BA0B07" w:rsidRDefault="00B1381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5A7A6A056D08477484DC6233E926DF43"/>
                </w:placeholder>
                <w:showingPlcHdr/>
              </w:sdtPr>
              <w:sdtEndPr/>
              <w:sdtContent>
                <w:r w:rsidR="001343A0"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30E0D7B8" w14:textId="77777777" w:rsidR="00BA0B07" w:rsidRDefault="00BA0B07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3CC0868F" w14:textId="77777777" w:rsidR="00BA0B07" w:rsidRDefault="00BA0B07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40F6F830" w14:textId="77777777" w:rsidR="00BA0B07" w:rsidRDefault="001343A0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sz w:val="20"/>
          <w:szCs w:val="20"/>
        </w:rPr>
        <w:t xml:space="preserve"> </w:t>
      </w:r>
    </w:p>
    <w:p w14:paraId="5D9C13EA" w14:textId="77777777" w:rsidR="00BA0B07" w:rsidRDefault="001343A0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6.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BA0B07" w14:paraId="020DDF0A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47B4E6FA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658A01A57A5D4B518AC8C1320E1A5B7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44923605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9322A6B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B8E77DBC1FF34632B9B4648A219B0D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5C057E6D" w14:textId="77777777">
        <w:trPr>
          <w:trHeight w:val="340"/>
        </w:trPr>
        <w:tc>
          <w:tcPr>
            <w:tcW w:w="4522" w:type="dxa"/>
            <w:vAlign w:val="center"/>
          </w:tcPr>
          <w:p w14:paraId="382F44EB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DF0E4E52B87249479AEA2FA1FF7F28A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0873C2D1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5FA04EEC1FC14F7999D5B00E1022B2F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1C7A3F2B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59D005C5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AC47D45444954BF59A0AF7514E158DE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29D32594" w14:textId="77777777">
        <w:trPr>
          <w:trHeight w:val="340"/>
        </w:trPr>
        <w:tc>
          <w:tcPr>
            <w:tcW w:w="4522" w:type="dxa"/>
            <w:vAlign w:val="center"/>
          </w:tcPr>
          <w:p w14:paraId="18D61DFB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Logradouro: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6119DCF312F04B7698CC498DB0AA60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6948D2FD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3D3CF1DFE6244A2283BF591306E37F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781620D4" w14:textId="77777777">
        <w:trPr>
          <w:trHeight w:val="340"/>
        </w:trPr>
        <w:tc>
          <w:tcPr>
            <w:tcW w:w="4522" w:type="dxa"/>
            <w:vAlign w:val="center"/>
          </w:tcPr>
          <w:p w14:paraId="2455674C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65C4D49820C24A9CAAEC0D7B9E9D020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7B68A1DA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CD07A50D2BA145AA9CCC549CE811A04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21B1C4C4" w14:textId="77777777">
        <w:trPr>
          <w:trHeight w:val="340"/>
        </w:trPr>
        <w:tc>
          <w:tcPr>
            <w:tcW w:w="4522" w:type="dxa"/>
            <w:vAlign w:val="center"/>
          </w:tcPr>
          <w:p w14:paraId="03F64FF1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47C9FA758F6545159520C68816B059E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B658BD2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7D9F2F6249584B86AAAF95E70653989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BA0B07" w14:paraId="2B13DCD3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3BD66600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A44D934B44FF438BA00D73249829F5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340B67CA" w14:textId="77777777" w:rsidR="00BA0B07" w:rsidRDefault="00BA0B07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p w14:paraId="349981C2" w14:textId="77777777" w:rsidR="00BA0B07" w:rsidRDefault="001343A0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TERMO DE DECLARAÇÃO: Declaro, para os devidos fins, que todas as informações apresentadas neste requerimento ambiental são verdadeiras, estando ciente das sanções previstas em Lei. Ademais, ao assinar tal requerimento, responsabilizo-me pelas informações declaradas, sob pena de ação administrativa, civil ou penal, e estou ciente de que, caso não sejam apresentados os documentos obrigatórios no ato do requerimento, terei a obrigatoriedade de obedecer ao novo prazo advertido pela Secretaria Municipal de Meio 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BA0B07" w14:paraId="351A959D" w14:textId="77777777">
        <w:trPr>
          <w:trHeight w:val="1123"/>
        </w:trPr>
        <w:tc>
          <w:tcPr>
            <w:tcW w:w="4577" w:type="dxa"/>
          </w:tcPr>
          <w:p w14:paraId="0013ACFF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14:paraId="0DE06AFC" w14:textId="77777777" w:rsidR="00BA0B07" w:rsidRDefault="00BA0B07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2F7E1F54BBB14530A9FF15D9F9FF9B1C"/>
              </w:placeholder>
              <w:showingPlcHdr/>
              <w:date w:fullDate="2020-09-15T00:00:00Z">
                <w:dateFormat w:val="d' de 'MMMM' de 'yyyy"/>
                <w:lid w:val="pt-BR"/>
                <w:storeMappedDataAs w:val="dateTime"/>
                <w:calendar w:val="gregorian"/>
              </w:date>
            </w:sdtPr>
            <w:sdtEndPr/>
            <w:sdtContent>
              <w:p w14:paraId="75750FCD" w14:textId="77777777" w:rsidR="00BA0B07" w:rsidRDefault="001343A0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sz w:val="20"/>
                    <w:szCs w:val="20"/>
                  </w:rPr>
                  <w:t>Clique aqui para inserir uma data.</w:t>
                </w:r>
              </w:p>
            </w:sdtContent>
          </w:sdt>
          <w:p w14:paraId="26EC1332" w14:textId="77777777" w:rsidR="00BA0B07" w:rsidRDefault="00BA0B0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14:paraId="49A91FD5" w14:textId="77777777" w:rsidR="00BA0B07" w:rsidRDefault="001343A0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 Legal / Procurador</w:t>
            </w:r>
          </w:p>
          <w:p w14:paraId="783710D5" w14:textId="77777777" w:rsidR="00BA0B07" w:rsidRDefault="00BA0B0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14:paraId="738DAF24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14:paraId="1D84EA59" w14:textId="77777777" w:rsidR="00BA0B07" w:rsidRDefault="001343A0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14:paraId="0F1F0BF6" w14:textId="77777777" w:rsidR="00BA0B07" w:rsidRDefault="00BA0B0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14:paraId="57EA792E" w14:textId="77777777" w:rsidR="00BA0B07" w:rsidRDefault="00BA0B07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BA0B0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8E6255" w14:textId="77777777" w:rsidR="00B13817" w:rsidRDefault="00B13817">
      <w:pPr>
        <w:spacing w:line="240" w:lineRule="auto"/>
      </w:pPr>
      <w:r>
        <w:separator/>
      </w:r>
    </w:p>
  </w:endnote>
  <w:endnote w:type="continuationSeparator" w:id="0">
    <w:p w14:paraId="0A289637" w14:textId="77777777" w:rsidR="00B13817" w:rsidRDefault="00B138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0BA9BF" w14:textId="77777777" w:rsidR="00EC3039" w:rsidRDefault="00EC303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B4F683" w14:textId="77777777" w:rsidR="00BA0B07" w:rsidRDefault="00BA0B07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5D61F2E7" w14:textId="77777777" w:rsidR="00BA0B07" w:rsidRDefault="001343A0">
    <w:pPr>
      <w:tabs>
        <w:tab w:val="center" w:pos="4252"/>
        <w:tab w:val="right" w:pos="8504"/>
      </w:tabs>
      <w:spacing w:after="200" w:line="240" w:lineRule="auto"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8146D4" w14:textId="77777777" w:rsidR="00BA0B07" w:rsidRDefault="00BA0B07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7A86E584" w14:textId="77777777" w:rsidR="00BA0B07" w:rsidRDefault="001343A0">
    <w:pPr>
      <w:tabs>
        <w:tab w:val="center" w:pos="4252"/>
        <w:tab w:val="right" w:pos="8504"/>
      </w:tabs>
      <w:spacing w:after="200" w:line="240" w:lineRule="auto"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  <w:p w14:paraId="241FE321" w14:textId="77777777" w:rsidR="00BA0B07" w:rsidRDefault="00BA0B0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166C4A" w14:textId="77777777" w:rsidR="00B13817" w:rsidRDefault="00B13817">
      <w:pPr>
        <w:spacing w:after="0"/>
      </w:pPr>
      <w:r>
        <w:separator/>
      </w:r>
    </w:p>
  </w:footnote>
  <w:footnote w:type="continuationSeparator" w:id="0">
    <w:p w14:paraId="6639B043" w14:textId="77777777" w:rsidR="00B13817" w:rsidRDefault="00B1381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DDD8B2" w14:textId="77777777" w:rsidR="00EC3039" w:rsidRDefault="00EC303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F0C040" w14:textId="77777777" w:rsidR="00BA0B07" w:rsidRDefault="001343A0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59264" behindDoc="0" locked="0" layoutInCell="1" allowOverlap="1" wp14:anchorId="3C6A5AF9" wp14:editId="233C9C68">
          <wp:simplePos x="0" y="0"/>
          <wp:positionH relativeFrom="margin">
            <wp:posOffset>2456815</wp:posOffset>
          </wp:positionH>
          <wp:positionV relativeFrom="paragraph">
            <wp:posOffset>-323850</wp:posOffset>
          </wp:positionV>
          <wp:extent cx="621030" cy="727075"/>
          <wp:effectExtent l="0" t="0" r="762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6D00D46F" w14:textId="77777777" w:rsidR="001343A0" w:rsidRDefault="001343A0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380C178A" w14:textId="5751824E" w:rsidR="00BA0B07" w:rsidRDefault="001343A0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42EFDD21" w14:textId="77777777" w:rsidR="00BA0B07" w:rsidRDefault="001343A0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07030638" w14:textId="77777777" w:rsidR="00BA0B07" w:rsidRDefault="001343A0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1A1253E9" w14:textId="77777777" w:rsidR="00BA0B07" w:rsidRDefault="00BA0B07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4C29C2A6" w14:textId="77777777" w:rsidR="00BA0B07" w:rsidRDefault="001343A0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    </w:t>
    </w:r>
  </w:p>
  <w:p w14:paraId="791D2C33" w14:textId="77777777" w:rsidR="00BA0B07" w:rsidRDefault="00BA0B07">
    <w:pPr>
      <w:pStyle w:val="Cabealho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C7FCF0" w14:textId="77777777" w:rsidR="00BA0B07" w:rsidRDefault="001343A0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1312" behindDoc="0" locked="0" layoutInCell="1" allowOverlap="1" wp14:anchorId="059D6286" wp14:editId="271AC4FA">
          <wp:simplePos x="0" y="0"/>
          <wp:positionH relativeFrom="column">
            <wp:posOffset>2346960</wp:posOffset>
          </wp:positionH>
          <wp:positionV relativeFrom="paragraph">
            <wp:posOffset>-342900</wp:posOffset>
          </wp:positionV>
          <wp:extent cx="621030" cy="727075"/>
          <wp:effectExtent l="0" t="0" r="7620" b="1587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74A611BD" w14:textId="77777777" w:rsidR="00EC3039" w:rsidRDefault="00EC3039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483F5994" w14:textId="42B353E3" w:rsidR="00BA0B07" w:rsidRDefault="001343A0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415C6D2A" w14:textId="77777777" w:rsidR="00BA0B07" w:rsidRDefault="001343A0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11D4BB67" w14:textId="77777777" w:rsidR="00BA0B07" w:rsidRDefault="001343A0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29261B69" w14:textId="77777777" w:rsidR="00BA0B07" w:rsidRDefault="00BA0B07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35F65F71" w14:textId="77777777" w:rsidR="00BA0B07" w:rsidRDefault="001343A0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215E86"/>
    <w:multiLevelType w:val="multilevel"/>
    <w:tmpl w:val="1F215E8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43E96"/>
    <w:multiLevelType w:val="multilevel"/>
    <w:tmpl w:val="43043E9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2D78"/>
    <w:multiLevelType w:val="multilevel"/>
    <w:tmpl w:val="65652D78"/>
    <w:lvl w:ilvl="0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65F53E29"/>
    <w:multiLevelType w:val="multilevel"/>
    <w:tmpl w:val="65F53E2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9C7B03"/>
    <w:multiLevelType w:val="multilevel"/>
    <w:tmpl w:val="6F9C7B03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74ED7C7E"/>
    <w:multiLevelType w:val="multilevel"/>
    <w:tmpl w:val="74ED7C7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6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776"/>
    <w:rsid w:val="00010E9E"/>
    <w:rsid w:val="00012A13"/>
    <w:rsid w:val="0002094D"/>
    <w:rsid w:val="000237D8"/>
    <w:rsid w:val="00025B65"/>
    <w:rsid w:val="0003068C"/>
    <w:rsid w:val="00034485"/>
    <w:rsid w:val="0005293B"/>
    <w:rsid w:val="00054331"/>
    <w:rsid w:val="000724A9"/>
    <w:rsid w:val="00076C38"/>
    <w:rsid w:val="0008084B"/>
    <w:rsid w:val="00090F9F"/>
    <w:rsid w:val="000A064E"/>
    <w:rsid w:val="000B5735"/>
    <w:rsid w:val="000C18A8"/>
    <w:rsid w:val="000C20EC"/>
    <w:rsid w:val="000C2EB0"/>
    <w:rsid w:val="000C7B86"/>
    <w:rsid w:val="000E4EE8"/>
    <w:rsid w:val="000F490E"/>
    <w:rsid w:val="00102FA8"/>
    <w:rsid w:val="0012099F"/>
    <w:rsid w:val="0012385A"/>
    <w:rsid w:val="00124BB9"/>
    <w:rsid w:val="00124FEC"/>
    <w:rsid w:val="001343A0"/>
    <w:rsid w:val="001350A6"/>
    <w:rsid w:val="00157932"/>
    <w:rsid w:val="00160337"/>
    <w:rsid w:val="001622F2"/>
    <w:rsid w:val="00167158"/>
    <w:rsid w:val="00180891"/>
    <w:rsid w:val="001869F1"/>
    <w:rsid w:val="001957F0"/>
    <w:rsid w:val="001A0B6F"/>
    <w:rsid w:val="001A5038"/>
    <w:rsid w:val="001A5185"/>
    <w:rsid w:val="001B0A4E"/>
    <w:rsid w:val="001B5418"/>
    <w:rsid w:val="001B5A1F"/>
    <w:rsid w:val="001B6924"/>
    <w:rsid w:val="001C49D8"/>
    <w:rsid w:val="001D4362"/>
    <w:rsid w:val="001E1659"/>
    <w:rsid w:val="001E23C1"/>
    <w:rsid w:val="001F3FE5"/>
    <w:rsid w:val="001F695D"/>
    <w:rsid w:val="0021499D"/>
    <w:rsid w:val="002254AE"/>
    <w:rsid w:val="0023338A"/>
    <w:rsid w:val="00236417"/>
    <w:rsid w:val="002415E1"/>
    <w:rsid w:val="0025381C"/>
    <w:rsid w:val="002614BE"/>
    <w:rsid w:val="002818B4"/>
    <w:rsid w:val="0028274F"/>
    <w:rsid w:val="00282FCF"/>
    <w:rsid w:val="00283427"/>
    <w:rsid w:val="0029307B"/>
    <w:rsid w:val="002B01A7"/>
    <w:rsid w:val="002B227C"/>
    <w:rsid w:val="002B7BC9"/>
    <w:rsid w:val="002C673B"/>
    <w:rsid w:val="002C739B"/>
    <w:rsid w:val="002D4E4C"/>
    <w:rsid w:val="002E1C88"/>
    <w:rsid w:val="002E409F"/>
    <w:rsid w:val="002F4E0B"/>
    <w:rsid w:val="00305974"/>
    <w:rsid w:val="003123E2"/>
    <w:rsid w:val="00320FBD"/>
    <w:rsid w:val="0032648F"/>
    <w:rsid w:val="003268C4"/>
    <w:rsid w:val="00340ED1"/>
    <w:rsid w:val="00354DBA"/>
    <w:rsid w:val="00357A76"/>
    <w:rsid w:val="00360BBF"/>
    <w:rsid w:val="003642DD"/>
    <w:rsid w:val="00366A1E"/>
    <w:rsid w:val="00366E76"/>
    <w:rsid w:val="00372E06"/>
    <w:rsid w:val="00373D45"/>
    <w:rsid w:val="00374ADA"/>
    <w:rsid w:val="00390FBB"/>
    <w:rsid w:val="003B2EC1"/>
    <w:rsid w:val="003B2EFD"/>
    <w:rsid w:val="003B621E"/>
    <w:rsid w:val="003C0FA0"/>
    <w:rsid w:val="003E06A2"/>
    <w:rsid w:val="003E2972"/>
    <w:rsid w:val="003E2D7E"/>
    <w:rsid w:val="003E4649"/>
    <w:rsid w:val="003E6298"/>
    <w:rsid w:val="003F7F5C"/>
    <w:rsid w:val="004061E7"/>
    <w:rsid w:val="00406928"/>
    <w:rsid w:val="00414738"/>
    <w:rsid w:val="0042280D"/>
    <w:rsid w:val="00430A3B"/>
    <w:rsid w:val="004337DF"/>
    <w:rsid w:val="00450EE4"/>
    <w:rsid w:val="00453545"/>
    <w:rsid w:val="0045472A"/>
    <w:rsid w:val="00477F42"/>
    <w:rsid w:val="0048182D"/>
    <w:rsid w:val="004852FA"/>
    <w:rsid w:val="004B0D17"/>
    <w:rsid w:val="004B7424"/>
    <w:rsid w:val="004C5F32"/>
    <w:rsid w:val="004C6318"/>
    <w:rsid w:val="004C6688"/>
    <w:rsid w:val="004D3227"/>
    <w:rsid w:val="004D457C"/>
    <w:rsid w:val="004E7EDD"/>
    <w:rsid w:val="00506B00"/>
    <w:rsid w:val="0051592C"/>
    <w:rsid w:val="00520648"/>
    <w:rsid w:val="0052710C"/>
    <w:rsid w:val="005275FC"/>
    <w:rsid w:val="005365C3"/>
    <w:rsid w:val="0054774F"/>
    <w:rsid w:val="00553230"/>
    <w:rsid w:val="00557217"/>
    <w:rsid w:val="00562A2C"/>
    <w:rsid w:val="005669E3"/>
    <w:rsid w:val="0056785F"/>
    <w:rsid w:val="00570123"/>
    <w:rsid w:val="00571A33"/>
    <w:rsid w:val="00573EE6"/>
    <w:rsid w:val="00580DAB"/>
    <w:rsid w:val="005842CD"/>
    <w:rsid w:val="005905EA"/>
    <w:rsid w:val="005950E7"/>
    <w:rsid w:val="005A4693"/>
    <w:rsid w:val="005B7A7E"/>
    <w:rsid w:val="005D0D55"/>
    <w:rsid w:val="005E1BEF"/>
    <w:rsid w:val="005E6308"/>
    <w:rsid w:val="005F127C"/>
    <w:rsid w:val="005F7F36"/>
    <w:rsid w:val="00600873"/>
    <w:rsid w:val="006134A2"/>
    <w:rsid w:val="00627AA7"/>
    <w:rsid w:val="00630B46"/>
    <w:rsid w:val="00632B26"/>
    <w:rsid w:val="00640C64"/>
    <w:rsid w:val="00640E76"/>
    <w:rsid w:val="00641749"/>
    <w:rsid w:val="006418DD"/>
    <w:rsid w:val="006433E8"/>
    <w:rsid w:val="00650159"/>
    <w:rsid w:val="006607A3"/>
    <w:rsid w:val="00674665"/>
    <w:rsid w:val="00675742"/>
    <w:rsid w:val="00681BAE"/>
    <w:rsid w:val="00685052"/>
    <w:rsid w:val="00686F04"/>
    <w:rsid w:val="00691EB9"/>
    <w:rsid w:val="0069573F"/>
    <w:rsid w:val="00697D36"/>
    <w:rsid w:val="006A1365"/>
    <w:rsid w:val="006B5908"/>
    <w:rsid w:val="006B63D6"/>
    <w:rsid w:val="006B7360"/>
    <w:rsid w:val="006C269C"/>
    <w:rsid w:val="006D37E3"/>
    <w:rsid w:val="006F1ABD"/>
    <w:rsid w:val="006F64B0"/>
    <w:rsid w:val="007066ED"/>
    <w:rsid w:val="00717948"/>
    <w:rsid w:val="00725D13"/>
    <w:rsid w:val="007375D8"/>
    <w:rsid w:val="00770A79"/>
    <w:rsid w:val="007833A7"/>
    <w:rsid w:val="00791BA0"/>
    <w:rsid w:val="007971CE"/>
    <w:rsid w:val="007A035E"/>
    <w:rsid w:val="007D3D61"/>
    <w:rsid w:val="007D7901"/>
    <w:rsid w:val="007F16DC"/>
    <w:rsid w:val="007F1FE7"/>
    <w:rsid w:val="007F3ACF"/>
    <w:rsid w:val="007F52D4"/>
    <w:rsid w:val="008027E5"/>
    <w:rsid w:val="008121AA"/>
    <w:rsid w:val="008130DE"/>
    <w:rsid w:val="00824FDA"/>
    <w:rsid w:val="00843185"/>
    <w:rsid w:val="008446C6"/>
    <w:rsid w:val="00847135"/>
    <w:rsid w:val="00855982"/>
    <w:rsid w:val="0085724C"/>
    <w:rsid w:val="00862717"/>
    <w:rsid w:val="0087108B"/>
    <w:rsid w:val="00880796"/>
    <w:rsid w:val="00882536"/>
    <w:rsid w:val="00882C6C"/>
    <w:rsid w:val="008953D5"/>
    <w:rsid w:val="008B573D"/>
    <w:rsid w:val="008B6C92"/>
    <w:rsid w:val="008C1A02"/>
    <w:rsid w:val="008C1A0F"/>
    <w:rsid w:val="008D1E96"/>
    <w:rsid w:val="008D7688"/>
    <w:rsid w:val="008E6698"/>
    <w:rsid w:val="008F26A9"/>
    <w:rsid w:val="008F2E62"/>
    <w:rsid w:val="008F438B"/>
    <w:rsid w:val="00910407"/>
    <w:rsid w:val="0091355D"/>
    <w:rsid w:val="00924DC0"/>
    <w:rsid w:val="00933BD7"/>
    <w:rsid w:val="00935C9E"/>
    <w:rsid w:val="00947C98"/>
    <w:rsid w:val="00951290"/>
    <w:rsid w:val="009672E1"/>
    <w:rsid w:val="00977EBF"/>
    <w:rsid w:val="00981E47"/>
    <w:rsid w:val="00983600"/>
    <w:rsid w:val="009850CC"/>
    <w:rsid w:val="00987D75"/>
    <w:rsid w:val="00991D76"/>
    <w:rsid w:val="009B0D05"/>
    <w:rsid w:val="009B315E"/>
    <w:rsid w:val="009B3F80"/>
    <w:rsid w:val="009B49EB"/>
    <w:rsid w:val="009C10F5"/>
    <w:rsid w:val="009D26A5"/>
    <w:rsid w:val="009E6A56"/>
    <w:rsid w:val="009F0C39"/>
    <w:rsid w:val="009F3273"/>
    <w:rsid w:val="00A04631"/>
    <w:rsid w:val="00A10484"/>
    <w:rsid w:val="00A25DE3"/>
    <w:rsid w:val="00A40914"/>
    <w:rsid w:val="00A50988"/>
    <w:rsid w:val="00A54027"/>
    <w:rsid w:val="00A650B1"/>
    <w:rsid w:val="00A92479"/>
    <w:rsid w:val="00A92704"/>
    <w:rsid w:val="00A97214"/>
    <w:rsid w:val="00AA3608"/>
    <w:rsid w:val="00AA4CB8"/>
    <w:rsid w:val="00AA5096"/>
    <w:rsid w:val="00AB4BFD"/>
    <w:rsid w:val="00AC478F"/>
    <w:rsid w:val="00AC4834"/>
    <w:rsid w:val="00AC565B"/>
    <w:rsid w:val="00AD7FAC"/>
    <w:rsid w:val="00AE6286"/>
    <w:rsid w:val="00AF1723"/>
    <w:rsid w:val="00AF39B0"/>
    <w:rsid w:val="00B04CB9"/>
    <w:rsid w:val="00B10E1A"/>
    <w:rsid w:val="00B13817"/>
    <w:rsid w:val="00B2139B"/>
    <w:rsid w:val="00B24A52"/>
    <w:rsid w:val="00B27166"/>
    <w:rsid w:val="00B32480"/>
    <w:rsid w:val="00B33779"/>
    <w:rsid w:val="00B35A10"/>
    <w:rsid w:val="00B377C9"/>
    <w:rsid w:val="00B4387B"/>
    <w:rsid w:val="00B45E51"/>
    <w:rsid w:val="00B56316"/>
    <w:rsid w:val="00B67AD8"/>
    <w:rsid w:val="00B70D8D"/>
    <w:rsid w:val="00B73D17"/>
    <w:rsid w:val="00B73D93"/>
    <w:rsid w:val="00B802B6"/>
    <w:rsid w:val="00B85C59"/>
    <w:rsid w:val="00B92C86"/>
    <w:rsid w:val="00B940B5"/>
    <w:rsid w:val="00B97202"/>
    <w:rsid w:val="00BA0B07"/>
    <w:rsid w:val="00BA191D"/>
    <w:rsid w:val="00BA2089"/>
    <w:rsid w:val="00BA7CD0"/>
    <w:rsid w:val="00BB0A97"/>
    <w:rsid w:val="00BB2045"/>
    <w:rsid w:val="00BB2F4A"/>
    <w:rsid w:val="00BC4985"/>
    <w:rsid w:val="00BF1929"/>
    <w:rsid w:val="00C04476"/>
    <w:rsid w:val="00C0529C"/>
    <w:rsid w:val="00C16B41"/>
    <w:rsid w:val="00C17204"/>
    <w:rsid w:val="00C20D98"/>
    <w:rsid w:val="00C3347E"/>
    <w:rsid w:val="00C34522"/>
    <w:rsid w:val="00C37333"/>
    <w:rsid w:val="00C40DA6"/>
    <w:rsid w:val="00C4279C"/>
    <w:rsid w:val="00C450B0"/>
    <w:rsid w:val="00C64382"/>
    <w:rsid w:val="00C65355"/>
    <w:rsid w:val="00C6768A"/>
    <w:rsid w:val="00C70387"/>
    <w:rsid w:val="00C74072"/>
    <w:rsid w:val="00C75A93"/>
    <w:rsid w:val="00C8415E"/>
    <w:rsid w:val="00C91968"/>
    <w:rsid w:val="00CA6597"/>
    <w:rsid w:val="00CB474E"/>
    <w:rsid w:val="00CC016E"/>
    <w:rsid w:val="00CC2EAE"/>
    <w:rsid w:val="00CC3E3E"/>
    <w:rsid w:val="00CC6A2E"/>
    <w:rsid w:val="00CD010F"/>
    <w:rsid w:val="00CE35EF"/>
    <w:rsid w:val="00CF0890"/>
    <w:rsid w:val="00D06440"/>
    <w:rsid w:val="00D1749B"/>
    <w:rsid w:val="00D2058D"/>
    <w:rsid w:val="00D248F8"/>
    <w:rsid w:val="00D259E0"/>
    <w:rsid w:val="00D359DB"/>
    <w:rsid w:val="00D44143"/>
    <w:rsid w:val="00D61658"/>
    <w:rsid w:val="00D62DBE"/>
    <w:rsid w:val="00D651F6"/>
    <w:rsid w:val="00D65B8B"/>
    <w:rsid w:val="00D65E16"/>
    <w:rsid w:val="00D70819"/>
    <w:rsid w:val="00D8656D"/>
    <w:rsid w:val="00D86FDB"/>
    <w:rsid w:val="00D95BAF"/>
    <w:rsid w:val="00DA1568"/>
    <w:rsid w:val="00DA6749"/>
    <w:rsid w:val="00DD2BBE"/>
    <w:rsid w:val="00DD3014"/>
    <w:rsid w:val="00DF17A4"/>
    <w:rsid w:val="00DF3EF4"/>
    <w:rsid w:val="00DF6E86"/>
    <w:rsid w:val="00E1162C"/>
    <w:rsid w:val="00E16523"/>
    <w:rsid w:val="00E362A2"/>
    <w:rsid w:val="00E54521"/>
    <w:rsid w:val="00E64CD5"/>
    <w:rsid w:val="00E85CC2"/>
    <w:rsid w:val="00E93133"/>
    <w:rsid w:val="00E97196"/>
    <w:rsid w:val="00EA610D"/>
    <w:rsid w:val="00EA64D6"/>
    <w:rsid w:val="00EA6506"/>
    <w:rsid w:val="00EA6FFE"/>
    <w:rsid w:val="00EB4AC6"/>
    <w:rsid w:val="00EB593B"/>
    <w:rsid w:val="00EC3039"/>
    <w:rsid w:val="00ED54FA"/>
    <w:rsid w:val="00ED749C"/>
    <w:rsid w:val="00EE089C"/>
    <w:rsid w:val="00EE0CF3"/>
    <w:rsid w:val="00EE1028"/>
    <w:rsid w:val="00EE4F20"/>
    <w:rsid w:val="00EE729C"/>
    <w:rsid w:val="00EF11EA"/>
    <w:rsid w:val="00EF64A1"/>
    <w:rsid w:val="00EF6A87"/>
    <w:rsid w:val="00EF775E"/>
    <w:rsid w:val="00F01FD1"/>
    <w:rsid w:val="00F05975"/>
    <w:rsid w:val="00F17975"/>
    <w:rsid w:val="00F251AD"/>
    <w:rsid w:val="00F26FD9"/>
    <w:rsid w:val="00F32C4E"/>
    <w:rsid w:val="00F36E95"/>
    <w:rsid w:val="00F404C4"/>
    <w:rsid w:val="00F45ABD"/>
    <w:rsid w:val="00F53DA3"/>
    <w:rsid w:val="00F5463A"/>
    <w:rsid w:val="00F57FE3"/>
    <w:rsid w:val="00F72C37"/>
    <w:rsid w:val="00F761A0"/>
    <w:rsid w:val="00F802EC"/>
    <w:rsid w:val="00F876E1"/>
    <w:rsid w:val="00F90900"/>
    <w:rsid w:val="00F95257"/>
    <w:rsid w:val="00F97065"/>
    <w:rsid w:val="00FA0A27"/>
    <w:rsid w:val="00FB0DA7"/>
    <w:rsid w:val="00FC3910"/>
    <w:rsid w:val="00FD1E93"/>
    <w:rsid w:val="00FD262C"/>
    <w:rsid w:val="00FD5A1D"/>
    <w:rsid w:val="00FE0138"/>
    <w:rsid w:val="00FE63B8"/>
    <w:rsid w:val="04064054"/>
    <w:rsid w:val="15A50195"/>
    <w:rsid w:val="18010A8C"/>
    <w:rsid w:val="1B663954"/>
    <w:rsid w:val="25A50846"/>
    <w:rsid w:val="29F75A22"/>
    <w:rsid w:val="4A346948"/>
    <w:rsid w:val="4E5A34F8"/>
    <w:rsid w:val="67791171"/>
    <w:rsid w:val="6B78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53ABA5F"/>
  <w15:docId w15:val="{8FE1DF47-3A38-4AB4-A92C-BFAD69DE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qFormat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qFormat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979B6C541784F8FB895F3B95EBD50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70157F-1022-4C69-A35A-CE880E56B40E}"/>
      </w:docPartPr>
      <w:docPartBody>
        <w:p w:rsidR="006C3E5C" w:rsidRDefault="006C3E5C">
          <w:pPr>
            <w:pStyle w:val="F979B6C541784F8FB895F3B95EBD50C79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C062A952AE3B4FC7A029239FC10B38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39EE0-6877-4896-83A0-7D59D15C02E4}"/>
      </w:docPartPr>
      <w:docPartBody>
        <w:p w:rsidR="006C3E5C" w:rsidRDefault="006C3E5C">
          <w:pPr>
            <w:pStyle w:val="C062A952AE3B4FC7A029239FC10B38C59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F6C280723BD84FDFA79BFB6882294A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CEA5C4-0733-4753-BC64-C8600C3308ED}"/>
      </w:docPartPr>
      <w:docPartBody>
        <w:p w:rsidR="006C3E5C" w:rsidRDefault="006C3E5C">
          <w:pPr>
            <w:pStyle w:val="F6C280723BD84FDFA79BFB6882294AC45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56B29C2022D4EE28F06AF92AE4DD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226CAF-1884-4DAF-8155-55A7F27C7D21}"/>
      </w:docPartPr>
      <w:docPartBody>
        <w:p w:rsidR="006C3E5C" w:rsidRDefault="006C3E5C">
          <w:pPr>
            <w:pStyle w:val="C56B29C2022D4EE28F06AF92AE4DDBAD4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120AB3927284DD2899EB9B5D7EB7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B37803-D5CA-487D-9EA7-5B9AC2432917}"/>
      </w:docPartPr>
      <w:docPartBody>
        <w:p w:rsidR="006C3E5C" w:rsidRDefault="006C3E5C">
          <w:pPr>
            <w:pStyle w:val="6120AB3927284DD2899EB9B5D7EB738820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7AD133EBC84AA490ABF097C4B2AE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2DEF3D-8A4B-4B0D-B99F-AD09FB0FD6A5}"/>
      </w:docPartPr>
      <w:docPartBody>
        <w:p w:rsidR="006C3E5C" w:rsidRDefault="006C3E5C">
          <w:pPr>
            <w:pStyle w:val="057AD133EBC84AA490ABF097C4B2AE74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BA899A0F4614C00BA830D828FE5B0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93B8A-D11D-4401-A116-39BBA74F693A}"/>
      </w:docPartPr>
      <w:docPartBody>
        <w:p w:rsidR="006C3E5C" w:rsidRDefault="006C3E5C">
          <w:pPr>
            <w:pStyle w:val="0BA899A0F4614C00BA830D828FE5B045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E37C200813774FD0B7EACC38EAAF68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234037-0A2F-40A9-BF6B-711FC8C87690}"/>
      </w:docPartPr>
      <w:docPartBody>
        <w:p w:rsidR="006C3E5C" w:rsidRDefault="006C3E5C">
          <w:pPr>
            <w:pStyle w:val="E37C200813774FD0B7EACC38EAAF681E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9BF70541E44B4CD0A2A69D02FF5DC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511409-19DD-4FCF-AAB9-7ABEAB1678C2}"/>
      </w:docPartPr>
      <w:docPartBody>
        <w:p w:rsidR="006C3E5C" w:rsidRDefault="006C3E5C">
          <w:pPr>
            <w:pStyle w:val="9BF70541E44B4CD0A2A69D02FF5DC6B2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5B6EDB88BE3404B9532F2797FB338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A7C09A-13D1-4C1B-91BE-86F7DC7CF84E}"/>
      </w:docPartPr>
      <w:docPartBody>
        <w:p w:rsidR="006C3E5C" w:rsidRDefault="006C3E5C">
          <w:pPr>
            <w:pStyle w:val="C5B6EDB88BE3404B9532F2797FB338FC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0265044EB4A44B26BB48AFCE4C27B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4C959-D5F4-4D8C-9896-57CDBC448C95}"/>
      </w:docPartPr>
      <w:docPartBody>
        <w:p w:rsidR="006C3E5C" w:rsidRDefault="006C3E5C">
          <w:pPr>
            <w:pStyle w:val="0265044EB4A44B26BB48AFCE4C27BA69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A49EA79C9C1F45FFAD06EB997665F1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301B73-230C-43A5-903D-DE789C0E4367}"/>
      </w:docPartPr>
      <w:docPartBody>
        <w:p w:rsidR="006C3E5C" w:rsidRDefault="006C3E5C">
          <w:pPr>
            <w:pStyle w:val="A49EA79C9C1F45FFAD06EB997665F166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E4FD57BAD6784D0FA47F6969D8B41D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233B02-3E1E-41CF-ACB9-0AF7D9356227}"/>
      </w:docPartPr>
      <w:docPartBody>
        <w:p w:rsidR="006C3E5C" w:rsidRDefault="006C3E5C">
          <w:pPr>
            <w:pStyle w:val="E4FD57BAD6784D0FA47F6969D8B41D6D16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3BFAC83F5AD34D30B9156596FEDEDC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19C49D-5197-4C84-9CED-E87D418D8934}"/>
      </w:docPartPr>
      <w:docPartBody>
        <w:p w:rsidR="006C3E5C" w:rsidRDefault="006C3E5C">
          <w:pPr>
            <w:pStyle w:val="3BFAC83F5AD34D30B9156596FEDEDC92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FD3206C3354B2C81E00E6419625D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C141F2-DF8C-45C5-9731-058405660D2E}"/>
      </w:docPartPr>
      <w:docPartBody>
        <w:p w:rsidR="006C3E5C" w:rsidRDefault="006C3E5C">
          <w:pPr>
            <w:pStyle w:val="55FD3206C3354B2C81E00E6419625DBE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8738739ADE49E99253D2E0AFA98C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9F77BF-9E00-4A33-BF47-F1370B8830AF}"/>
      </w:docPartPr>
      <w:docPartBody>
        <w:p w:rsidR="006C3E5C" w:rsidRDefault="006C3E5C">
          <w:pPr>
            <w:pStyle w:val="588738739ADE49E99253D2E0AFA98C54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92ABAB436A4EFEAFB6E87AF0658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5FFB6-EFBE-4BE1-96C5-AA3FFCB83AB3}"/>
      </w:docPartPr>
      <w:docPartBody>
        <w:p w:rsidR="006C3E5C" w:rsidRDefault="006C3E5C">
          <w:pPr>
            <w:pStyle w:val="B492ABAB436A4EFEAFB6E87AF0658BD9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5C6AF2C23A4D16B159BE7DB4D36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5A398-9DAA-48BD-A24E-6954E5BF7BF0}"/>
      </w:docPartPr>
      <w:docPartBody>
        <w:p w:rsidR="006C3E5C" w:rsidRDefault="006C3E5C">
          <w:pPr>
            <w:pStyle w:val="9A5C6AF2C23A4D16B159BE7DB4D368EB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261802BAA04C80868249C69DD69B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EC395-B68C-4F6F-8FC5-5366FE74D640}"/>
      </w:docPartPr>
      <w:docPartBody>
        <w:p w:rsidR="006C3E5C" w:rsidRDefault="006C3E5C">
          <w:pPr>
            <w:pStyle w:val="9E261802BAA04C80868249C69DD69BFB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C21585BEB14F5293BB96C5B9258C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0ADD09-5208-42E8-8E78-0E13CC570CD5}"/>
      </w:docPartPr>
      <w:docPartBody>
        <w:p w:rsidR="006C3E5C" w:rsidRDefault="006C3E5C">
          <w:pPr>
            <w:pStyle w:val="E4C21585BEB14F5293BB96C5B9258C05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4DDA2C2B9248FF8021D1B3D7E493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2201AD-82E7-47DD-BAB3-FAC8134DA983}"/>
      </w:docPartPr>
      <w:docPartBody>
        <w:p w:rsidR="006C3E5C" w:rsidRDefault="006C3E5C">
          <w:pPr>
            <w:pStyle w:val="8D4DDA2C2B9248FF8021D1B3D7E49305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76BBE524EB42B4BCCFF9942C036B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FC5AD7-32AA-4220-8D95-A4312F6D403B}"/>
      </w:docPartPr>
      <w:docPartBody>
        <w:p w:rsidR="006C3E5C" w:rsidRDefault="006C3E5C">
          <w:pPr>
            <w:pStyle w:val="1676BBE524EB42B4BCCFF9942C036B6A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A60CDD532E4884BA378A09DC9710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1E8985-4D7D-4473-BD69-CED4E761C2B1}"/>
      </w:docPartPr>
      <w:docPartBody>
        <w:p w:rsidR="006C3E5C" w:rsidRDefault="006C3E5C">
          <w:pPr>
            <w:pStyle w:val="FCA60CDD532E4884BA378A09DC9710D0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C8026B2AAC4CEB9AC4530CF9C771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67A76E-A735-400B-9C55-123115FD3CBE}"/>
      </w:docPartPr>
      <w:docPartBody>
        <w:p w:rsidR="006C3E5C" w:rsidRDefault="006C3E5C">
          <w:pPr>
            <w:pStyle w:val="C3C8026B2AAC4CEB9AC4530CF9C77119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BE48E31FE1438E965A6C7FF9DBB6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D292A4-EEBE-4315-B3DD-EB932D49A4C7}"/>
      </w:docPartPr>
      <w:docPartBody>
        <w:p w:rsidR="006C3E5C" w:rsidRDefault="006C3E5C">
          <w:pPr>
            <w:pStyle w:val="F7BE48E31FE1438E965A6C7FF9DBB65D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09FFB61B7A54775B8A53AC303C9ED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113521-EFAC-4F24-9D8D-77CAC8C64E39}"/>
      </w:docPartPr>
      <w:docPartBody>
        <w:p w:rsidR="006C3E5C" w:rsidRDefault="006C3E5C">
          <w:pPr>
            <w:pStyle w:val="309FFB61B7A54775B8A53AC303C9EDCC1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7F2C967E3494EC7BED256DC2EC76E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D4F624-8585-4DCF-B261-B8368309ECDA}"/>
      </w:docPartPr>
      <w:docPartBody>
        <w:p w:rsidR="006C3E5C" w:rsidRDefault="006C3E5C">
          <w:pPr>
            <w:pStyle w:val="87F2C967E3494EC7BED256DC2EC76ECB1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C29EB9D66EC421DAA5BC7771CDB80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6A19B-9B51-48BF-9628-61DAD6E8576E}"/>
      </w:docPartPr>
      <w:docPartBody>
        <w:p w:rsidR="006C3E5C" w:rsidRDefault="006C3E5C">
          <w:pPr>
            <w:pStyle w:val="CC29EB9D66EC421DAA5BC7771CDB80EB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C4A59DC8B841C0A7CE443881137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BD505-4663-4DF8-A209-C24B52FA76D5}"/>
      </w:docPartPr>
      <w:docPartBody>
        <w:p w:rsidR="006C3E5C" w:rsidRDefault="006C3E5C">
          <w:pPr>
            <w:pStyle w:val="5AC4A59DC8B841C0A7CE443881137986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15ACA7DC1A443882195977719B93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2BDF2-D8BA-49D6-BD65-2261204F527D}"/>
      </w:docPartPr>
      <w:docPartBody>
        <w:p w:rsidR="006C3E5C" w:rsidRDefault="006C3E5C">
          <w:pPr>
            <w:pStyle w:val="F615ACA7DC1A443882195977719B935B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CEFBCFFCE741BEB27D641DB30A31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956258-22C9-4108-BBF4-BBB03D0C3F19}"/>
      </w:docPartPr>
      <w:docPartBody>
        <w:p w:rsidR="006C3E5C" w:rsidRDefault="006C3E5C">
          <w:pPr>
            <w:pStyle w:val="3DCEFBCFFCE741BEB27D641DB30A311D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C315EF5CE34B0C8C546D1C7C5A92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123CC6-D450-4C83-8E64-4B1CE0D22A39}"/>
      </w:docPartPr>
      <w:docPartBody>
        <w:p w:rsidR="006C3E5C" w:rsidRDefault="006C3E5C">
          <w:pPr>
            <w:pStyle w:val="99C315EF5CE34B0C8C546D1C7C5A92D6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E65C88905CB420E87E03E4B0B5DB0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0C1D0B-CAF3-4B83-9478-51FBB70C8046}"/>
      </w:docPartPr>
      <w:docPartBody>
        <w:p w:rsidR="006C3E5C" w:rsidRDefault="006C3E5C">
          <w:pPr>
            <w:pStyle w:val="4E65C88905CB420E87E03E4B0B5DB052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32BB45B9444BA1B99E55F2451114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2D7CBA-DC3A-41DF-AD69-C8041AB3D352}"/>
      </w:docPartPr>
      <w:docPartBody>
        <w:p w:rsidR="006C3E5C" w:rsidRDefault="006C3E5C">
          <w:pPr>
            <w:pStyle w:val="9732BB45B9444BA1B99E55F2451114F4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11756E8BE541D395052D510A7EE2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774853-8705-447E-B9FC-D5A443A29D6F}"/>
      </w:docPartPr>
      <w:docPartBody>
        <w:p w:rsidR="006C3E5C" w:rsidRDefault="006C3E5C">
          <w:pPr>
            <w:pStyle w:val="6311756E8BE541D395052D510A7EE29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B669B808B034991AEE3CF695D33E6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BEB778-95F8-4F6E-9FC0-9E3D5DDB7F59}"/>
      </w:docPartPr>
      <w:docPartBody>
        <w:p w:rsidR="006C3E5C" w:rsidRDefault="006C3E5C">
          <w:pPr>
            <w:pStyle w:val="FB669B808B034991AEE3CF695D33E6A5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702E34C9B314DFD94D7D507684FE2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D1CEDC-E62C-4A06-B57A-EBCE1E0CA570}"/>
      </w:docPartPr>
      <w:docPartBody>
        <w:p w:rsidR="006C3E5C" w:rsidRDefault="006C3E5C">
          <w:pPr>
            <w:pStyle w:val="6702E34C9B314DFD94D7D507684FE2E5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44B0F309AF4B66A06342B9558B77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7253AF-25DC-4922-AB8C-96EA88460E88}"/>
      </w:docPartPr>
      <w:docPartBody>
        <w:p w:rsidR="006C3E5C" w:rsidRDefault="006C3E5C">
          <w:pPr>
            <w:pStyle w:val="4D44B0F309AF4B66A06342B9558B77C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260F0D0DA0494CA344AFA4C866EB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F8AC18-48A0-4D71-A7D5-A4AC1B6FF113}"/>
      </w:docPartPr>
      <w:docPartBody>
        <w:p w:rsidR="006C3E5C" w:rsidRDefault="006C3E5C">
          <w:pPr>
            <w:pStyle w:val="F7260F0D0DA0494CA344AFA4C866EB80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1532453E6C7407E81564E6FB2BA7A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0E7BA-D39E-44DB-A421-BDBDF640B983}"/>
      </w:docPartPr>
      <w:docPartBody>
        <w:p w:rsidR="006C3E5C" w:rsidRDefault="006C3E5C">
          <w:pPr>
            <w:pStyle w:val="A1532453E6C7407E81564E6FB2BA7A79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A31168968364DA2A0459DF3983945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FDA06-12CB-4AD1-902C-236BAE2D651C}"/>
      </w:docPartPr>
      <w:docPartBody>
        <w:p w:rsidR="006C3E5C" w:rsidRDefault="006C3E5C">
          <w:pPr>
            <w:pStyle w:val="6A31168968364DA2A0459DF39839457A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840BDA3DDA4A27B33FD7B4002745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3CB32A-5629-4A72-95B7-21FCBA17D0E5}"/>
      </w:docPartPr>
      <w:docPartBody>
        <w:p w:rsidR="006C3E5C" w:rsidRDefault="006C3E5C">
          <w:pPr>
            <w:pStyle w:val="55840BDA3DDA4A27B33FD7B4002745BD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725B7BD1C24A9F9433256B8C6C65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FAD8A7-86D3-40D7-9540-539119621756}"/>
      </w:docPartPr>
      <w:docPartBody>
        <w:p w:rsidR="006C3E5C" w:rsidRDefault="006C3E5C">
          <w:pPr>
            <w:pStyle w:val="33725B7BD1C24A9F9433256B8C6C658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828DBECD0946C7A1321A019866B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CB5AA-E47D-480C-861E-63BD31BAEE92}"/>
      </w:docPartPr>
      <w:docPartBody>
        <w:p w:rsidR="006C3E5C" w:rsidRDefault="006C3E5C">
          <w:pPr>
            <w:pStyle w:val="F7828DBECD0946C7A1321A019866B3C3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5581DB45734491DAD7F1553F6467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70910-0226-4AB0-B3CC-6EF53EF02A9E}"/>
      </w:docPartPr>
      <w:docPartBody>
        <w:p w:rsidR="006C3E5C" w:rsidRDefault="006C3E5C">
          <w:pPr>
            <w:pStyle w:val="E5581DB45734491DAD7F1553F6467BA4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86670D08CC4B9AB8AAE4701D20F9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0DA8D4-CDA1-4338-9946-8DE0A8493255}"/>
      </w:docPartPr>
      <w:docPartBody>
        <w:p w:rsidR="006C3E5C" w:rsidRDefault="006C3E5C">
          <w:pPr>
            <w:pStyle w:val="5386670D08CC4B9AB8AAE4701D20F981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000476B45C4E3CB1F36D31738A3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01CA1C-1D97-4784-82DD-BEB048BFCCAA}"/>
      </w:docPartPr>
      <w:docPartBody>
        <w:p w:rsidR="006C3E5C" w:rsidRDefault="006C3E5C">
          <w:pPr>
            <w:pStyle w:val="5B000476B45C4E3CB1F36D31738A31AC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B1B907DDDD44F9AC0F6B793F9FB8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A59A52-E3B4-4692-9643-2F4BF1C60466}"/>
      </w:docPartPr>
      <w:docPartBody>
        <w:p w:rsidR="006C3E5C" w:rsidRDefault="006C3E5C">
          <w:pPr>
            <w:pStyle w:val="E0B1B907DDDD44F9AC0F6B793F9FB810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477109CA6441A6A70F920330F214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A9FFCF-5B6D-4DD3-8F48-060FF5717FFF}"/>
      </w:docPartPr>
      <w:docPartBody>
        <w:p w:rsidR="006C3E5C" w:rsidRDefault="006C3E5C">
          <w:pPr>
            <w:pStyle w:val="16477109CA6441A6A70F920330F214DC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523B61EA844B2CB666FFF4CCCF70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4BE6A-0CEB-4A52-9546-968A53757635}"/>
      </w:docPartPr>
      <w:docPartBody>
        <w:p w:rsidR="006C3E5C" w:rsidRDefault="006C3E5C">
          <w:pPr>
            <w:pStyle w:val="02523B61EA844B2CB666FFF4CCCF70D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64A2CF36984359AC19458143AEC4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B46BD4-E8EE-485C-86AA-F89C8CCB2FD9}"/>
      </w:docPartPr>
      <w:docPartBody>
        <w:p w:rsidR="006C3E5C" w:rsidRDefault="006C3E5C">
          <w:pPr>
            <w:pStyle w:val="C564A2CF36984359AC19458143AEC426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06350EE84647F6BFF70915D0F63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FAA1ED-2377-418A-A30F-BBB5AB8EF605}"/>
      </w:docPartPr>
      <w:docPartBody>
        <w:p w:rsidR="006C3E5C" w:rsidRDefault="006C3E5C">
          <w:pPr>
            <w:pStyle w:val="1706350EE84647F6BFF70915D0F63381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5CA2EA6E754538B577813632383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6B8DA-8018-4ACA-99A5-AAE7F04CE2C4}"/>
      </w:docPartPr>
      <w:docPartBody>
        <w:p w:rsidR="006C3E5C" w:rsidRDefault="006C3E5C">
          <w:pPr>
            <w:pStyle w:val="B75CA2EA6E754538B577813632383E29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21E251F81C4870B29A1880F6A32B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5E83C4-8341-4986-B3CB-57CD936F7951}"/>
      </w:docPartPr>
      <w:docPartBody>
        <w:p w:rsidR="006C3E5C" w:rsidRDefault="006C3E5C">
          <w:pPr>
            <w:pStyle w:val="8F21E251F81C4870B29A1880F6A32BC6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E8A28931ED4BCF894A2B2381A817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D6160-7C96-4AE8-8EAA-57A172FAC02A}"/>
      </w:docPartPr>
      <w:docPartBody>
        <w:p w:rsidR="006C3E5C" w:rsidRDefault="006C3E5C">
          <w:pPr>
            <w:pStyle w:val="A7E8A28931ED4BCF894A2B2381A817C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2001B45BB944B6485DF7DFF1111E9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C11201-A055-4E90-B827-AC516AF00BAA}"/>
      </w:docPartPr>
      <w:docPartBody>
        <w:p w:rsidR="006C3E5C" w:rsidRDefault="006C3E5C">
          <w:pPr>
            <w:pStyle w:val="F2001B45BB944B6485DF7DFF1111E9EE16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3AC4B80981DF43EF8C19876C285DA7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86D4-4EA7-4CDE-B4DF-C5E5D4F7672B}"/>
      </w:docPartPr>
      <w:docPartBody>
        <w:p w:rsidR="006C3E5C" w:rsidRDefault="006C3E5C">
          <w:pPr>
            <w:pStyle w:val="3AC4B80981DF43EF8C19876C285DA7E81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BB212E5FDF4B4C9359920BCE312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35AFD3-9B96-4378-86F7-DD30154277E3}"/>
      </w:docPartPr>
      <w:docPartBody>
        <w:p w:rsidR="006C3E5C" w:rsidRDefault="006C3E5C">
          <w:pPr>
            <w:pStyle w:val="53BB212E5FDF4B4C9359920BCE3122FA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6884D3A7AAE4AECB92A5F3A12DFCE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41299-EF41-4FDF-87F1-72D84D9B0E8F}"/>
      </w:docPartPr>
      <w:docPartBody>
        <w:p w:rsidR="006C3E5C" w:rsidRDefault="006C3E5C">
          <w:pPr>
            <w:pStyle w:val="A6884D3A7AAE4AECB92A5F3A12DFCE22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A0E33BE5D04BD1824AF288EAEC24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25DEF8-5D0B-404F-A6F1-424C49854211}"/>
      </w:docPartPr>
      <w:docPartBody>
        <w:p w:rsidR="006C3E5C" w:rsidRDefault="006C3E5C">
          <w:pPr>
            <w:pStyle w:val="3DA0E33BE5D04BD1824AF288EAEC2427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E1AC9CA11E40D2A0088CA230E169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67A3D4-B726-4652-A8D4-B048476530B4}"/>
      </w:docPartPr>
      <w:docPartBody>
        <w:p w:rsidR="006C3E5C" w:rsidRDefault="006C3E5C">
          <w:pPr>
            <w:pStyle w:val="F4E1AC9CA11E40D2A0088CA230E169BD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601569166F424B8BDC7101F96521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0EA238-84DA-4E72-B02C-1412C5541CC9}"/>
      </w:docPartPr>
      <w:docPartBody>
        <w:p w:rsidR="006C3E5C" w:rsidRDefault="006C3E5C">
          <w:pPr>
            <w:pStyle w:val="F1601569166F424B8BDC7101F9652109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C76966CD2C4CBC86FB81825B7EA0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311631-B6B2-4F43-B717-18A22C638D62}"/>
      </w:docPartPr>
      <w:docPartBody>
        <w:p w:rsidR="006C3E5C" w:rsidRDefault="006C3E5C">
          <w:pPr>
            <w:pStyle w:val="ECC76966CD2C4CBC86FB81825B7EA070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F6D7DE24B24AAA8D4665E24CC019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796914-A8AE-4D07-A748-A682266761ED}"/>
      </w:docPartPr>
      <w:docPartBody>
        <w:p w:rsidR="006C3E5C" w:rsidRDefault="006C3E5C">
          <w:pPr>
            <w:pStyle w:val="FFF6D7DE24B24AAA8D4665E24CC019F4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DB22BF25F74A39BD90E7599D042B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E6D020-0061-48F0-A8FC-0CC3979675F6}"/>
      </w:docPartPr>
      <w:docPartBody>
        <w:p w:rsidR="006C3E5C" w:rsidRDefault="006C3E5C">
          <w:pPr>
            <w:pStyle w:val="7DDB22BF25F74A39BD90E7599D042B1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9D9B53F95454641821206DE309944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737A4A-CED3-4BCC-96E7-E97B258873E1}"/>
      </w:docPartPr>
      <w:docPartBody>
        <w:p w:rsidR="006C3E5C" w:rsidRDefault="006C3E5C">
          <w:pPr>
            <w:pStyle w:val="39D9B53F95454641821206DE309944E1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D8D604A8384C4B8C249ECBACCD7D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498690-74C8-4E3C-A8C1-639FE3C5EADD}"/>
      </w:docPartPr>
      <w:docPartBody>
        <w:p w:rsidR="006C3E5C" w:rsidRDefault="006C3E5C">
          <w:pPr>
            <w:pStyle w:val="16D8D604A8384C4B8C249ECBACCD7D04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B3DA876867431595F6792FD9C92F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38D25D-9C25-4CF9-A1D8-714C4919E08E}"/>
      </w:docPartPr>
      <w:docPartBody>
        <w:p w:rsidR="006C3E5C" w:rsidRDefault="006C3E5C">
          <w:pPr>
            <w:pStyle w:val="02B3DA876867431595F6792FD9C92F7F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2FD177EBA04D8DB7D14C12140048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5BD371-68F3-4385-95A0-6B173FCC3105}"/>
      </w:docPartPr>
      <w:docPartBody>
        <w:p w:rsidR="006C3E5C" w:rsidRDefault="006C3E5C">
          <w:pPr>
            <w:pStyle w:val="9A2FD177EBA04D8DB7D14C12140048F4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38013F149E47FA959AEC2511E0A5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501818-7D96-4D4F-9C5B-75A2B4970FD5}"/>
      </w:docPartPr>
      <w:docPartBody>
        <w:p w:rsidR="006C3E5C" w:rsidRDefault="006C3E5C">
          <w:pPr>
            <w:pStyle w:val="4838013F149E47FA959AEC2511E0A5AE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7142B9DF8754E0BA79ACF62D74C05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97F396-7370-4E91-8FE3-84F75ED3B830}"/>
      </w:docPartPr>
      <w:docPartBody>
        <w:p w:rsidR="006C3E5C" w:rsidRDefault="006C3E5C">
          <w:pPr>
            <w:pStyle w:val="27142B9DF8754E0BA79ACF62D74C059A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D62F7120AC4F49BC6D0348E0DE8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94CB55-B7A6-4201-9EA8-1D104009C128}"/>
      </w:docPartPr>
      <w:docPartBody>
        <w:p w:rsidR="006C3E5C" w:rsidRDefault="006C3E5C">
          <w:pPr>
            <w:pStyle w:val="74D62F7120AC4F49BC6D0348E0DE85C515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5D64019B1E4CADA95B24B72A9AE1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B9F6B2-5372-446A-972E-05443FBB81E3}"/>
      </w:docPartPr>
      <w:docPartBody>
        <w:p w:rsidR="006C3E5C" w:rsidRDefault="006C3E5C">
          <w:pPr>
            <w:pStyle w:val="125D64019B1E4CADA95B24B72A9AE11A14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89BB9822AFE4DEC92B74FE825B971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19D4CF-14EA-4191-9976-35E81A9B3ECC}"/>
      </w:docPartPr>
      <w:docPartBody>
        <w:p w:rsidR="006C3E5C" w:rsidRDefault="006C3E5C">
          <w:pPr>
            <w:pStyle w:val="989BB9822AFE4DEC92B74FE825B971E3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273968E0AB49E4BE0CA6659D89DC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721AAD-774B-42E7-A7C8-BD3118C5ECDB}"/>
      </w:docPartPr>
      <w:docPartBody>
        <w:p w:rsidR="006C3E5C" w:rsidRDefault="006C3E5C">
          <w:pPr>
            <w:pStyle w:val="DF273968E0AB49E4BE0CA6659D89DCD7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8907AC43FB64E0FBE9EB342239450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3D3125-798D-468E-BFBE-F73687DC577C}"/>
      </w:docPartPr>
      <w:docPartBody>
        <w:p w:rsidR="006C3E5C" w:rsidRDefault="006C3E5C">
          <w:pPr>
            <w:pStyle w:val="88907AC43FB64E0FBE9EB3422394503D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981E15F66DC4341AE0C81BC9E378D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6BFB3E-ADFA-4A47-8B5F-7CF1D352B27B}"/>
      </w:docPartPr>
      <w:docPartBody>
        <w:p w:rsidR="006C3E5C" w:rsidRDefault="006C3E5C">
          <w:pPr>
            <w:pStyle w:val="4981E15F66DC4341AE0C81BC9E378D97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157BEFB5B34A23907F7F83ECDEF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DD2A49-7659-42E9-83F9-ECCD72D55746}"/>
      </w:docPartPr>
      <w:docPartBody>
        <w:p w:rsidR="006C3E5C" w:rsidRDefault="006C3E5C">
          <w:pPr>
            <w:pStyle w:val="CF157BEFB5B34A23907F7F83ECDEF1B0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A70DBA569F4A66A1C63DEADBB8CA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CA2027-7A64-4CC5-BEDE-F916AE146A58}"/>
      </w:docPartPr>
      <w:docPartBody>
        <w:p w:rsidR="006C3E5C" w:rsidRDefault="006C3E5C">
          <w:pPr>
            <w:pStyle w:val="36A70DBA569F4A66A1C63DEADBB8CA75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B71F844E07746D89E2062057FAF38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8B1891-D46F-4905-9BD2-489D00E2EEAB}"/>
      </w:docPartPr>
      <w:docPartBody>
        <w:p w:rsidR="006C3E5C" w:rsidRDefault="006C3E5C">
          <w:pPr>
            <w:pStyle w:val="0B71F844E07746D89E2062057FAF3896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BFE45631114C6AB47C85E028044F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8504E2-BA30-44EA-B7EA-D5A633135BC8}"/>
      </w:docPartPr>
      <w:docPartBody>
        <w:p w:rsidR="006C3E5C" w:rsidRDefault="006C3E5C">
          <w:pPr>
            <w:pStyle w:val="ABBFE45631114C6AB47C85E028044FEA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A76BE060D140D5AA52C07853D100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7B8D77-8A9C-46E9-AE54-346070BC6C25}"/>
      </w:docPartPr>
      <w:docPartBody>
        <w:p w:rsidR="006C3E5C" w:rsidRDefault="006C3E5C">
          <w:pPr>
            <w:pStyle w:val="8DA76BE060D140D5AA52C07853D10021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4BFAE533144B4CBD125CE2D0B1CB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A9E757-8F30-4DBE-A4E7-96041B51520E}"/>
      </w:docPartPr>
      <w:docPartBody>
        <w:p w:rsidR="006C3E5C" w:rsidRDefault="006C3E5C">
          <w:pPr>
            <w:pStyle w:val="534BFAE533144B4CBD125CE2D0B1CB3B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071D77DAACB43FA99F39F3AD320E2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538FBA-F583-4C62-A179-8C3983EDE285}"/>
      </w:docPartPr>
      <w:docPartBody>
        <w:p w:rsidR="006C3E5C" w:rsidRDefault="006C3E5C">
          <w:pPr>
            <w:pStyle w:val="1071D77DAACB43FA99F39F3AD320E248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F01211C7884DDBA3DBCA16F9A748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08B1CD-10D0-4349-B24F-EFCAE520124C}"/>
      </w:docPartPr>
      <w:docPartBody>
        <w:p w:rsidR="006C3E5C" w:rsidRDefault="006C3E5C">
          <w:pPr>
            <w:pStyle w:val="97F01211C7884DDBA3DBCA16F9A74812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B500EEBDF6D4A08AEF0A8009ABD0E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AF6728-18E7-4DA9-810A-BCD89419C101}"/>
      </w:docPartPr>
      <w:docPartBody>
        <w:p w:rsidR="006C3E5C" w:rsidRDefault="006C3E5C">
          <w:pPr>
            <w:pStyle w:val="9B500EEBDF6D4A08AEF0A8009ABD0E08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8660C56B7F94188BA9A3DBB2C7E0F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A92C64-94E2-476B-90E7-20E5065DA542}"/>
      </w:docPartPr>
      <w:docPartBody>
        <w:p w:rsidR="006C3E5C" w:rsidRDefault="006C3E5C">
          <w:pPr>
            <w:pStyle w:val="38660C56B7F94188BA9A3DBB2C7E0FA1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D0B603EB91A416F9C7DE3F0E5EB13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9596A1-8025-41DF-B245-4FA16CB9C2D4}"/>
      </w:docPartPr>
      <w:docPartBody>
        <w:p w:rsidR="006C3E5C" w:rsidRDefault="006C3E5C">
          <w:pPr>
            <w:pStyle w:val="5D0B603EB91A416F9C7DE3F0E5EB13F7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15DEB8DC444CD6B1685869FB13D1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9DF49A-2D32-483E-BF15-A07DCFE0F805}"/>
      </w:docPartPr>
      <w:docPartBody>
        <w:p w:rsidR="006C3E5C" w:rsidRDefault="006C3E5C">
          <w:pPr>
            <w:pStyle w:val="2515DEB8DC444CD6B1685869FB13D19C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1DF79EB7CD4B6B8E364058C987B0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2C20E9-0918-4418-A758-E10A98087CC9}"/>
      </w:docPartPr>
      <w:docPartBody>
        <w:p w:rsidR="006C3E5C" w:rsidRDefault="006C3E5C">
          <w:pPr>
            <w:pStyle w:val="8F1DF79EB7CD4B6B8E364058C987B011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F31484160D4EB8B5F564A4ECF3E7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AAD238-C79E-42CC-B5A1-FF8CA1775FF1}"/>
      </w:docPartPr>
      <w:docPartBody>
        <w:p w:rsidR="006C3E5C" w:rsidRDefault="006C3E5C">
          <w:pPr>
            <w:pStyle w:val="A7F31484160D4EB8B5F564A4ECF3E782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3DB7E671A9A440DAD9450AA796E8F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AC080F-8282-4ECF-9DE9-822BDE3B5066}"/>
      </w:docPartPr>
      <w:docPartBody>
        <w:p w:rsidR="006C3E5C" w:rsidRDefault="006C3E5C">
          <w:pPr>
            <w:pStyle w:val="03DB7E671A9A440DAD9450AA796E8FC3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4C6ABDF12346109245EF13052E67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882B86-9762-42C7-8174-BC39451D5043}"/>
      </w:docPartPr>
      <w:docPartBody>
        <w:p w:rsidR="006C3E5C" w:rsidRDefault="006C3E5C">
          <w:pPr>
            <w:pStyle w:val="184C6ABDF12346109245EF13052E673C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8949D5CCC94B0989565CAB005EAE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2D21F4-75FB-4A9C-8F3C-3D8880869822}"/>
      </w:docPartPr>
      <w:docPartBody>
        <w:p w:rsidR="006C3E5C" w:rsidRDefault="006C3E5C">
          <w:pPr>
            <w:pStyle w:val="908949D5CCC94B0989565CAB005EAE55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C552C2616C9438A98B669B1D166A2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ECB595-3704-4899-A9EC-6DF9CDF7743B}"/>
      </w:docPartPr>
      <w:docPartBody>
        <w:p w:rsidR="006C3E5C" w:rsidRDefault="006C3E5C">
          <w:pPr>
            <w:pStyle w:val="2C552C2616C9438A98B669B1D166A211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DE6A2422E4E4D29A5337BA7510A44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82BE25-E003-4D13-B05A-ADC0D3230598}"/>
      </w:docPartPr>
      <w:docPartBody>
        <w:p w:rsidR="006C3E5C" w:rsidRDefault="006C3E5C">
          <w:pPr>
            <w:pStyle w:val="FDE6A2422E4E4D29A5337BA7510A4415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58554461E2461E90159CB0583ED3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518D27-B406-4788-A9CC-7B896ABE3EAF}"/>
      </w:docPartPr>
      <w:docPartBody>
        <w:p w:rsidR="006C3E5C" w:rsidRDefault="006C3E5C">
          <w:pPr>
            <w:pStyle w:val="8058554461E2461E90159CB0583ED372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52E2962D784F0FAD8F50D53D6B90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545490-BD16-4C0C-97B4-E4940D398A0F}"/>
      </w:docPartPr>
      <w:docPartBody>
        <w:p w:rsidR="006C3E5C" w:rsidRDefault="006C3E5C">
          <w:pPr>
            <w:pStyle w:val="3652E2962D784F0FAD8F50D53D6B908D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97C7166747C4675915BED8CADD423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680A3E-741F-4A7E-B51E-3FCF6B776F75}"/>
      </w:docPartPr>
      <w:docPartBody>
        <w:p w:rsidR="006C3E5C" w:rsidRDefault="006C3E5C">
          <w:pPr>
            <w:pStyle w:val="897C7166747C4675915BED8CADD4234F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B711FAD01643EFB563D788ACFFD2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03AFBE-0C47-4665-ADFF-D352BFDD3F17}"/>
      </w:docPartPr>
      <w:docPartBody>
        <w:p w:rsidR="006C3E5C" w:rsidRDefault="006C3E5C">
          <w:pPr>
            <w:pStyle w:val="BEB711FAD01643EFB563D788ACFFD21C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766E11A99A74413973B8E166317C7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B51825-1669-422F-9644-534EA20A6420}"/>
      </w:docPartPr>
      <w:docPartBody>
        <w:p w:rsidR="006C3E5C" w:rsidRDefault="006C3E5C">
          <w:pPr>
            <w:pStyle w:val="F766E11A99A74413973B8E166317C7DF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146F116EA3D409095EB002EF6F7DA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8BBAD-8CCF-4FFD-BE30-B3D5929F013E}"/>
      </w:docPartPr>
      <w:docPartBody>
        <w:p w:rsidR="006C3E5C" w:rsidRDefault="006C3E5C">
          <w:pPr>
            <w:pStyle w:val="D146F116EA3D409095EB002EF6F7DA19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601932EA67E442F9AB3CC601B5C04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143E3C-0AD1-45DB-943D-BEB3F6A0D7B1}"/>
      </w:docPartPr>
      <w:docPartBody>
        <w:p w:rsidR="006C3E5C" w:rsidRDefault="006C3E5C">
          <w:pPr>
            <w:pStyle w:val="7601932EA67E442F9AB3CC601B5C04B3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D173B95609A4C6095598226576C12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563E0E-DB23-43FA-B175-90314A044B4A}"/>
      </w:docPartPr>
      <w:docPartBody>
        <w:p w:rsidR="006C3E5C" w:rsidRDefault="006C3E5C">
          <w:pPr>
            <w:pStyle w:val="0D173B95609A4C6095598226576C1265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8023D4487A2478AA5CD0510E56C96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065968-A773-431D-9F4D-153CFEC34A16}"/>
      </w:docPartPr>
      <w:docPartBody>
        <w:p w:rsidR="006C3E5C" w:rsidRDefault="006C3E5C">
          <w:pPr>
            <w:pStyle w:val="18023D4487A2478AA5CD0510E56C9616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397D2DD9A3746A993E8F9964E3831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4C99B3-0E5C-4D67-B1B9-B1311FACD7E1}"/>
      </w:docPartPr>
      <w:docPartBody>
        <w:p w:rsidR="006C3E5C" w:rsidRDefault="006C3E5C">
          <w:pPr>
            <w:pStyle w:val="5397D2DD9A3746A993E8F9964E3831D8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C991769C2B04C4AB3C46485F85C59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DB25D1-67A6-4083-A71F-0AE5C81B01E0}"/>
      </w:docPartPr>
      <w:docPartBody>
        <w:p w:rsidR="006C3E5C" w:rsidRDefault="006C3E5C">
          <w:pPr>
            <w:pStyle w:val="CC991769C2B04C4AB3C46485F85C59FC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AF2438C7F9A471296D907B619350C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02796A-41D6-4690-8A09-F1BE2DD33B0D}"/>
      </w:docPartPr>
      <w:docPartBody>
        <w:p w:rsidR="006C3E5C" w:rsidRDefault="006C3E5C">
          <w:pPr>
            <w:pStyle w:val="1AF2438C7F9A471296D907B619350CCA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4C2EBEA50714DC18B0BC0D22C3078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2AA9C5-DC86-4616-AEBA-A07D4219C305}"/>
      </w:docPartPr>
      <w:docPartBody>
        <w:p w:rsidR="006C3E5C" w:rsidRDefault="006C3E5C">
          <w:pPr>
            <w:pStyle w:val="B4C2EBEA50714DC18B0BC0D22C3078A0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400DF427AC74A979298DA537E6274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508D29-9BAD-491D-AD93-5596CCB8D8A4}"/>
      </w:docPartPr>
      <w:docPartBody>
        <w:p w:rsidR="006C3E5C" w:rsidRDefault="006C3E5C">
          <w:pPr>
            <w:pStyle w:val="7400DF427AC74A979298DA537E627414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93B135C019E49AD8ABA84499298E4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5DC10F-6FC1-42CF-B3BD-65B847A36B4E}"/>
      </w:docPartPr>
      <w:docPartBody>
        <w:p w:rsidR="006C3E5C" w:rsidRDefault="006C3E5C">
          <w:pPr>
            <w:pStyle w:val="693B135C019E49AD8ABA84499298E4DB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09212EE4D354239A77467BAAF8AB8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E4770B-4E44-4395-A8A8-6B4696D6E1F8}"/>
      </w:docPartPr>
      <w:docPartBody>
        <w:p w:rsidR="006C3E5C" w:rsidRDefault="006C3E5C">
          <w:pPr>
            <w:pStyle w:val="609212EE4D354239A77467BAAF8AB88A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93DE6615B404308B218433585BA29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ADDAB-963C-4CEA-B6DB-475A208A4E7D}"/>
      </w:docPartPr>
      <w:docPartBody>
        <w:p w:rsidR="006C3E5C" w:rsidRDefault="006C3E5C">
          <w:pPr>
            <w:pStyle w:val="393DE6615B404308B218433585BA29E1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2074B307FC74ED1B5F3B727F62DDC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06018-8455-4FF3-BF77-1D7388C0C61C}"/>
      </w:docPartPr>
      <w:docPartBody>
        <w:p w:rsidR="006C3E5C" w:rsidRDefault="006C3E5C">
          <w:pPr>
            <w:pStyle w:val="F2074B307FC74ED1B5F3B727F62DDCCD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17EE0876DCD48D59F7849449CE5A5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78D02F-E06F-41F5-83E1-879316DAF358}"/>
      </w:docPartPr>
      <w:docPartBody>
        <w:p w:rsidR="006C3E5C" w:rsidRDefault="006C3E5C">
          <w:pPr>
            <w:pStyle w:val="D17EE0876DCD48D59F7849449CE5A50A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3324709E1EA453DA4E204371FAF37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AE346A-D8A4-4DC3-B43F-884D7B37C011}"/>
      </w:docPartPr>
      <w:docPartBody>
        <w:p w:rsidR="006C3E5C" w:rsidRDefault="006C3E5C">
          <w:pPr>
            <w:pStyle w:val="13324709E1EA453DA4E204371FAF377F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E59E36DC64B4F0C9969F70436DBF9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B7DE8-C7D4-4C31-93A8-1A788AA41A3D}"/>
      </w:docPartPr>
      <w:docPartBody>
        <w:p w:rsidR="006C3E5C" w:rsidRDefault="006C3E5C">
          <w:pPr>
            <w:pStyle w:val="DE59E36DC64B4F0C9969F70436DBF90C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B4AF996A96743FC9D6833C5EF5C6D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6FFE2F-149B-4C8D-A5BE-C93C1ECDB81E}"/>
      </w:docPartPr>
      <w:docPartBody>
        <w:p w:rsidR="006C3E5C" w:rsidRDefault="006C3E5C">
          <w:pPr>
            <w:pStyle w:val="AB4AF996A96743FC9D6833C5EF5C6D781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123F3423C4141A6B0543A4B9E05D8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28F702-026F-4591-A7AF-0CBEAD23A72A}"/>
      </w:docPartPr>
      <w:docPartBody>
        <w:p w:rsidR="006C3E5C" w:rsidRDefault="006C3E5C">
          <w:pPr>
            <w:pStyle w:val="7123F3423C4141A6B0543A4B9E05D8CA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0DB643A5AA44E61BD30085D51C82B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7A331E-3617-48DF-AEB7-8941055436DA}"/>
      </w:docPartPr>
      <w:docPartBody>
        <w:p w:rsidR="006C3E5C" w:rsidRDefault="006C3E5C">
          <w:pPr>
            <w:pStyle w:val="90DB643A5AA44E61BD30085D51C82B8E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E7B62B4D80A40DFAD9D5FEF5E0D48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7CA5E7-9EE8-4FAA-BEF7-374AEE7465E0}"/>
      </w:docPartPr>
      <w:docPartBody>
        <w:p w:rsidR="006C3E5C" w:rsidRDefault="006C3E5C">
          <w:pPr>
            <w:pStyle w:val="1E7B62B4D80A40DFAD9D5FEF5E0D48F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A06E8D6FA04D18A180FF962AE239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481C47-6D1B-4DC2-8D13-B4ACD67C4905}"/>
      </w:docPartPr>
      <w:docPartBody>
        <w:p w:rsidR="006C3E5C" w:rsidRDefault="006C3E5C">
          <w:pPr>
            <w:pStyle w:val="94A06E8D6FA04D18A180FF962AE239E4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A6B50EFEFBC4A69B27A5ED8D14725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97E95D-C6F7-4A1D-A2B6-778055CF270E}"/>
      </w:docPartPr>
      <w:docPartBody>
        <w:p w:rsidR="006C3E5C" w:rsidRDefault="006C3E5C">
          <w:pPr>
            <w:pStyle w:val="AA6B50EFEFBC4A69B27A5ED8D14725FE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4BFFB50658849F1BBB7FB26A4EB18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FBC36B-E3D4-4768-8F58-410E1C9D8643}"/>
      </w:docPartPr>
      <w:docPartBody>
        <w:p w:rsidR="006C3E5C" w:rsidRDefault="006C3E5C">
          <w:pPr>
            <w:pStyle w:val="D4BFFB50658849F1BBB7FB26A4EB1880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472C9FE69D74320B1F4E218092E46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438D87-3191-4102-A5F0-AA5FAE4E2A55}"/>
      </w:docPartPr>
      <w:docPartBody>
        <w:p w:rsidR="006C3E5C" w:rsidRDefault="006C3E5C">
          <w:pPr>
            <w:pStyle w:val="B472C9FE69D74320B1F4E218092E4605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AB9AB96EACF4A739D0824D01222F1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93FE8B-01B5-4E92-8D8E-FF9381522B9E}"/>
      </w:docPartPr>
      <w:docPartBody>
        <w:p w:rsidR="006C3E5C" w:rsidRDefault="006C3E5C">
          <w:pPr>
            <w:pStyle w:val="3AB9AB96EACF4A739D0824D01222F1A4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6CC7974262400CA00BA66A342392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2300DE-E3FD-4EAC-B870-6F0EDC2F3848}"/>
      </w:docPartPr>
      <w:docPartBody>
        <w:p w:rsidR="006C3E5C" w:rsidRDefault="006C3E5C">
          <w:pPr>
            <w:pStyle w:val="336CC7974262400CA00BA66A342392D2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BB76457182A45A780CC5CDB7C22D1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231FE0-B158-4140-95C5-6F35AD972CE1}"/>
      </w:docPartPr>
      <w:docPartBody>
        <w:p w:rsidR="006C3E5C" w:rsidRDefault="006C3E5C">
          <w:pPr>
            <w:pStyle w:val="0BB76457182A45A780CC5CDB7C22D1CB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4E82DA71F7647F8909378FEBE2574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504181-CCA1-4F76-A6CB-F49128E2B9A3}"/>
      </w:docPartPr>
      <w:docPartBody>
        <w:p w:rsidR="006C3E5C" w:rsidRDefault="006C3E5C">
          <w:pPr>
            <w:pStyle w:val="04E82DA71F7647F8909378FEBE25748E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3A5CAFA9C9E4AACACEF6745BF6207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BA479D-DBFD-4E32-AC35-37A82FD73CB2}"/>
      </w:docPartPr>
      <w:docPartBody>
        <w:p w:rsidR="006C3E5C" w:rsidRDefault="006C3E5C">
          <w:pPr>
            <w:pStyle w:val="33A5CAFA9C9E4AACACEF6745BF62075E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D741A4399C1422599F659F691E9F3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68901B1-1ABE-4566-975A-91D96E8D1992}"/>
      </w:docPartPr>
      <w:docPartBody>
        <w:p w:rsidR="006C3E5C" w:rsidRDefault="006C3E5C">
          <w:pPr>
            <w:pStyle w:val="AD741A4399C1422599F659F691E9F3B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E770AFD678B429A8514C93BADB660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F08A8C-D246-49B0-868F-082B4B7D7CD9}"/>
      </w:docPartPr>
      <w:docPartBody>
        <w:p w:rsidR="006C3E5C" w:rsidRDefault="006C3E5C">
          <w:pPr>
            <w:pStyle w:val="4E770AFD678B429A8514C93BADB660C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FF60110AFB1460796131BC38F9674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69ED01-9186-4B34-9574-91A2C12D0961}"/>
      </w:docPartPr>
      <w:docPartBody>
        <w:p w:rsidR="006C3E5C" w:rsidRDefault="006C3E5C">
          <w:pPr>
            <w:pStyle w:val="BFF60110AFB1460796131BC38F967492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8E262C35FFF4FB68B6AEB7A7AC3D4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D19D1E-79D8-48B2-AE3F-4D31AB674F2B}"/>
      </w:docPartPr>
      <w:docPartBody>
        <w:p w:rsidR="006C3E5C" w:rsidRDefault="006C3E5C">
          <w:pPr>
            <w:pStyle w:val="08E262C35FFF4FB68B6AEB7A7AC3D4BB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C46AC4FE9C14F15A5E58BA92FAB5C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131F5A-5DCD-4A49-AF79-620DF8E1B1B9}"/>
      </w:docPartPr>
      <w:docPartBody>
        <w:p w:rsidR="006C3E5C" w:rsidRDefault="006C3E5C">
          <w:pPr>
            <w:pStyle w:val="AC46AC4FE9C14F15A5E58BA92FAB5C6C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B2E7096B1CA4BF09555106E831CE9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A6436C-1F5B-4DC0-890C-4C821F05581D}"/>
      </w:docPartPr>
      <w:docPartBody>
        <w:p w:rsidR="006C3E5C" w:rsidRDefault="006C3E5C">
          <w:pPr>
            <w:pStyle w:val="8B2E7096B1CA4BF09555106E831CE937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CFD211E982145FFB36D823043BF2B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1B7091-66FB-4797-B4D6-37BC06CBF61D}"/>
      </w:docPartPr>
      <w:docPartBody>
        <w:p w:rsidR="006C3E5C" w:rsidRDefault="006C3E5C">
          <w:pPr>
            <w:pStyle w:val="DCFD211E982145FFB36D823043BF2BBE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0DA510099741E9BEF3931CF7BE0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101C14-1512-43CF-BC4E-0C6ADF9659CB}"/>
      </w:docPartPr>
      <w:docPartBody>
        <w:p w:rsidR="006C3E5C" w:rsidRDefault="006C3E5C">
          <w:pPr>
            <w:pStyle w:val="450DA510099741E9BEF3931CF7BE0DB8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62B2AC3E9CD4BF79E89C1D47A7110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59DFB2-2A46-4528-B018-99BB263BA3F8}"/>
      </w:docPartPr>
      <w:docPartBody>
        <w:p w:rsidR="006C3E5C" w:rsidRDefault="006C3E5C">
          <w:pPr>
            <w:pStyle w:val="C62B2AC3E9CD4BF79E89C1D47A7110BA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9CA6C2E43004F539C2A2B860C292B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C553C8-4C51-424D-AEB7-337E9CCC5343}"/>
      </w:docPartPr>
      <w:docPartBody>
        <w:p w:rsidR="006C3E5C" w:rsidRDefault="006C3E5C">
          <w:pPr>
            <w:pStyle w:val="89CA6C2E43004F539C2A2B860C292BC6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D8A519FE3E24D4B9586FE2D59E9AF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0DCAED-37D6-4357-ABB4-2FF56C149A1E}"/>
      </w:docPartPr>
      <w:docPartBody>
        <w:p w:rsidR="006C3E5C" w:rsidRDefault="006C3E5C">
          <w:pPr>
            <w:pStyle w:val="9D8A519FE3E24D4B9586FE2D59E9AFE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D12483FDD1484A9016E584E37541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757F9D-248A-425B-9A22-B4794C5C8386}"/>
      </w:docPartPr>
      <w:docPartBody>
        <w:p w:rsidR="006C3E5C" w:rsidRDefault="006C3E5C">
          <w:pPr>
            <w:pStyle w:val="99D12483FDD1484A9016E584E37541A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D2F60C2DA341C1B291BBCAB97A26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AC3DAE-4D0B-40B6-B625-200A6C0683DA}"/>
      </w:docPartPr>
      <w:docPartBody>
        <w:p w:rsidR="006C3E5C" w:rsidRDefault="006C3E5C">
          <w:pPr>
            <w:pStyle w:val="C9D2F60C2DA341C1B291BBCAB97A269D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2C719673CCD46AB900D521970B80E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4EDC45-08E8-4AAD-A970-2F5343FDBBD1}"/>
      </w:docPartPr>
      <w:docPartBody>
        <w:p w:rsidR="006C3E5C" w:rsidRDefault="006C3E5C">
          <w:pPr>
            <w:pStyle w:val="02C719673CCD46AB900D521970B80E40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93EEECCB8064564BBB0F4109836EB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2098DA-910A-4418-B26B-0AE6D2D917E6}"/>
      </w:docPartPr>
      <w:docPartBody>
        <w:p w:rsidR="006C3E5C" w:rsidRDefault="006C3E5C">
          <w:pPr>
            <w:pStyle w:val="F93EEECCB8064564BBB0F4109836EBB6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8528BE9F9A24F87937A751F15FC7E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AC8042-F193-472E-A860-910769C7DFC2}"/>
      </w:docPartPr>
      <w:docPartBody>
        <w:p w:rsidR="006C3E5C" w:rsidRDefault="006C3E5C">
          <w:pPr>
            <w:pStyle w:val="78528BE9F9A24F87937A751F15FC7E8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ECF928ABFB4CA69BC2996FA7F2EA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D7C3FF-F010-4910-8850-7669348C8E88}"/>
      </w:docPartPr>
      <w:docPartBody>
        <w:p w:rsidR="006C3E5C" w:rsidRDefault="006C3E5C">
          <w:pPr>
            <w:pStyle w:val="C9ECF928ABFB4CA69BC2996FA7F2EAC4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1696659AD2F4A5994ECF49D972952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1F69E1-63A0-49F6-9572-433BB4CCB9F0}"/>
      </w:docPartPr>
      <w:docPartBody>
        <w:p w:rsidR="006C3E5C" w:rsidRDefault="006C3E5C">
          <w:pPr>
            <w:pStyle w:val="21696659AD2F4A5994ECF49D972952F8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C871FC0E75F4FEB8AF8C77942D89E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98129D-779A-4F9C-965C-7C624E109E7C}"/>
      </w:docPartPr>
      <w:docPartBody>
        <w:p w:rsidR="006C3E5C" w:rsidRDefault="006C3E5C">
          <w:pPr>
            <w:pStyle w:val="BC871FC0E75F4FEB8AF8C77942D89E05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EBC7D0600174512BD2E7F159896DA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421B06-0CBF-4ADD-827D-0361386EA9E2}"/>
      </w:docPartPr>
      <w:docPartBody>
        <w:p w:rsidR="006C3E5C" w:rsidRDefault="006C3E5C">
          <w:pPr>
            <w:pStyle w:val="9EBC7D0600174512BD2E7F159896DA53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3BB106F0A9B4E17AD7F467844B782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C2817C-AF49-47C5-8ED5-CD5B7A65D018}"/>
      </w:docPartPr>
      <w:docPartBody>
        <w:p w:rsidR="006C3E5C" w:rsidRDefault="006C3E5C">
          <w:pPr>
            <w:pStyle w:val="53BB106F0A9B4E17AD7F467844B78263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17277C951B04F9B914130714CAE3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AA38C9-8137-4820-B70B-68756F7F689F}"/>
      </w:docPartPr>
      <w:docPartBody>
        <w:p w:rsidR="006C3E5C" w:rsidRDefault="006C3E5C">
          <w:pPr>
            <w:pStyle w:val="A17277C951B04F9B914130714CAE335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F63CBD24FF74C20B030BB9A61DC20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AD8172-C80B-4AD1-A890-D50A7F8ADF79}"/>
      </w:docPartPr>
      <w:docPartBody>
        <w:p w:rsidR="006C3E5C" w:rsidRDefault="006C3E5C">
          <w:pPr>
            <w:pStyle w:val="9F63CBD24FF74C20B030BB9A61DC2077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C454E65C3F848A9BAA83FD6ADCA3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022C10-C539-4BC6-986D-A32D21FAF98A}"/>
      </w:docPartPr>
      <w:docPartBody>
        <w:p w:rsidR="006C3E5C" w:rsidRDefault="006C3E5C">
          <w:pPr>
            <w:pStyle w:val="0C454E65C3F848A9BAA83FD6ADCA31AC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46DD89217384394AF82033E405685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A2B11B-34D6-4D24-AD31-DC848415137A}"/>
      </w:docPartPr>
      <w:docPartBody>
        <w:p w:rsidR="006C3E5C" w:rsidRDefault="006C3E5C">
          <w:pPr>
            <w:pStyle w:val="846DD89217384394AF82033E4056852212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58A01A57A5D4B518AC8C1320E1A5B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D0D8AB-21EE-42E2-A465-A5342AC95732}"/>
      </w:docPartPr>
      <w:docPartBody>
        <w:p w:rsidR="006C3E5C" w:rsidRDefault="006C3E5C">
          <w:pPr>
            <w:pStyle w:val="658A01A57A5D4B518AC8C1320E1A5B72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E77DBC1FF34632B9B4648A219B0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7BE25-4C80-4909-9EB8-9272EE807DC8}"/>
      </w:docPartPr>
      <w:docPartBody>
        <w:p w:rsidR="006C3E5C" w:rsidRDefault="006C3E5C">
          <w:pPr>
            <w:pStyle w:val="B8E77DBC1FF34632B9B4648A219B0D89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0E4E52B87249479AEA2FA1FF7F28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88CD8A-6222-4206-B960-B031D43E6BD7}"/>
      </w:docPartPr>
      <w:docPartBody>
        <w:p w:rsidR="006C3E5C" w:rsidRDefault="006C3E5C">
          <w:pPr>
            <w:pStyle w:val="DF0E4E52B87249479AEA2FA1FF7F28A8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A04EEC1FC14F7999D5B00E1022B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507706-A9C3-4D93-A8B7-1A7C01933471}"/>
      </w:docPartPr>
      <w:docPartBody>
        <w:p w:rsidR="006C3E5C" w:rsidRDefault="006C3E5C">
          <w:pPr>
            <w:pStyle w:val="5FA04EEC1FC14F7999D5B00E1022B2FA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47D45444954BF59A0AF7514E158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199E2-BCAF-465E-B16D-FBCB831F425B}"/>
      </w:docPartPr>
      <w:docPartBody>
        <w:p w:rsidR="006C3E5C" w:rsidRDefault="006C3E5C">
          <w:pPr>
            <w:pStyle w:val="AC47D45444954BF59A0AF7514E158DE6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19DCF312F04B7698CC498DB0AA60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1EB1DA-B59D-4046-8501-E1E0AEA5D19A}"/>
      </w:docPartPr>
      <w:docPartBody>
        <w:p w:rsidR="006C3E5C" w:rsidRDefault="006C3E5C">
          <w:pPr>
            <w:pStyle w:val="6119DCF312F04B7698CC498DB0AA6038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3CF1DFE6244A2283BF591306E37F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D992CD-B132-4641-B70B-D33725C5F1D0}"/>
      </w:docPartPr>
      <w:docPartBody>
        <w:p w:rsidR="006C3E5C" w:rsidRDefault="006C3E5C">
          <w:pPr>
            <w:pStyle w:val="3D3CF1DFE6244A2283BF591306E37F5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C4D49820C24A9CAAEC0D7B9E9D0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9EE37D-B322-4034-B0B0-0A9701D0EA3C}"/>
      </w:docPartPr>
      <w:docPartBody>
        <w:p w:rsidR="006C3E5C" w:rsidRDefault="006C3E5C">
          <w:pPr>
            <w:pStyle w:val="65C4D49820C24A9CAAEC0D7B9E9D0207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D07A50D2BA145AA9CCC549CE811A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71CBA5-881D-4E28-A770-E4A0BA79213D}"/>
      </w:docPartPr>
      <w:docPartBody>
        <w:p w:rsidR="006C3E5C" w:rsidRDefault="006C3E5C">
          <w:pPr>
            <w:pStyle w:val="CD07A50D2BA145AA9CCC549CE811A04F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9FA758F6545159520C68816B059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236F49-3E4D-4942-9E5D-CA7EA92EF15D}"/>
      </w:docPartPr>
      <w:docPartBody>
        <w:p w:rsidR="006C3E5C" w:rsidRDefault="006C3E5C">
          <w:pPr>
            <w:pStyle w:val="47C9FA758F6545159520C68816B059E4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F2F6249584B86AAAF95E706539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F5CCFF-7E3E-4408-AECF-B444533C0FD0}"/>
      </w:docPartPr>
      <w:docPartBody>
        <w:p w:rsidR="006C3E5C" w:rsidRDefault="006C3E5C">
          <w:pPr>
            <w:pStyle w:val="7D9F2F6249584B86AAAF95E70653989E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4D934B44FF438BA00D73249829F5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F9F58-45B7-4B59-BA03-ECAE49E4F805}"/>
      </w:docPartPr>
      <w:docPartBody>
        <w:p w:rsidR="006C3E5C" w:rsidRDefault="006C3E5C">
          <w:pPr>
            <w:pStyle w:val="A44D934B44FF438BA00D73249829F5D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EC74ECAD95746B48D763E7E910CE1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167517-7ACB-4E2B-8590-29D5D2415A77}"/>
      </w:docPartPr>
      <w:docPartBody>
        <w:p w:rsidR="006C3E5C" w:rsidRDefault="006C3E5C">
          <w:pPr>
            <w:pStyle w:val="8EC74ECAD95746B48D763E7E910CE14A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72A47DBF39D4FDDA1E9DF51A9DAD6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952D72-035F-4DFF-B886-660A5644E403}"/>
      </w:docPartPr>
      <w:docPartBody>
        <w:p w:rsidR="006C3E5C" w:rsidRDefault="006C3E5C">
          <w:pPr>
            <w:pStyle w:val="272A47DBF39D4FDDA1E9DF51A9DAD67D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3D41518D1941BE8BE3E0C3BFB80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023442-273F-4F05-BD73-937706854645}"/>
      </w:docPartPr>
      <w:docPartBody>
        <w:p w:rsidR="006C3E5C" w:rsidRDefault="006C3E5C">
          <w:pPr>
            <w:pStyle w:val="3D3D41518D1941BE8BE3E0C3BFB80388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E0497BB09142A1847F48CB294FAC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2FD5BE-A2A0-4455-BBCC-B6EB79046813}"/>
      </w:docPartPr>
      <w:docPartBody>
        <w:p w:rsidR="006C3E5C" w:rsidRDefault="006C3E5C">
          <w:pPr>
            <w:pStyle w:val="5FE0497BB09142A1847F48CB294FAC6D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214BA459F294A7BBFB2A4E13AE6AC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F0A81C-D799-47C8-84A3-750B90DE2955}"/>
      </w:docPartPr>
      <w:docPartBody>
        <w:p w:rsidR="006C3E5C" w:rsidRDefault="006C3E5C">
          <w:pPr>
            <w:pStyle w:val="7214BA459F294A7BBFB2A4E13AE6ACE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7AA1BEEAEC4DCF8E2DFB5EA0350C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C4C8C-27DF-4CD3-AEF3-2BA7CEB00E38}"/>
      </w:docPartPr>
      <w:docPartBody>
        <w:p w:rsidR="006C3E5C" w:rsidRDefault="006C3E5C">
          <w:pPr>
            <w:pStyle w:val="B17AA1BEEAEC4DCF8E2DFB5EA0350CC3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BB72D6B30142368251DEFA5090C6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F127B9-DC5B-4DB5-93D5-0FBA470034CC}"/>
      </w:docPartPr>
      <w:docPartBody>
        <w:p w:rsidR="006C3E5C" w:rsidRDefault="006C3E5C">
          <w:pPr>
            <w:pStyle w:val="FFBB72D6B30142368251DEFA5090C60A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193435C4A349C2B975298AF08E64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363591-4B86-4526-A6EF-693ABD2678D3}"/>
      </w:docPartPr>
      <w:docPartBody>
        <w:p w:rsidR="006C3E5C" w:rsidRDefault="006C3E5C">
          <w:pPr>
            <w:pStyle w:val="25193435C4A349C2B975298AF08E64A4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814E9C98234080A03BF777278CC9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F5AB3A-1314-4B7A-887B-7314D0431530}"/>
      </w:docPartPr>
      <w:docPartBody>
        <w:p w:rsidR="006C3E5C" w:rsidRDefault="006C3E5C">
          <w:pPr>
            <w:pStyle w:val="CF814E9C98234080A03BF777278CC9A3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66046B942B546FDBBD28ABBBA965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335428-F85E-46B6-8CEC-808E547C001E}"/>
      </w:docPartPr>
      <w:docPartBody>
        <w:p w:rsidR="006C3E5C" w:rsidRDefault="006C3E5C">
          <w:pPr>
            <w:pStyle w:val="966046B942B546FDBBD28ABBBA965ED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3FD61696FC4871A7F2BA5BB4A771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9727E7-895E-4302-BA11-2EEF8187CF8C}"/>
      </w:docPartPr>
      <w:docPartBody>
        <w:p w:rsidR="006C3E5C" w:rsidRDefault="006C3E5C">
          <w:pPr>
            <w:pStyle w:val="183FD61696FC4871A7F2BA5BB4A771CE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2D42EAFBEA489E9D8B104BCB1BA3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C7EC5-F36C-466E-A6C6-1433FCACC659}"/>
      </w:docPartPr>
      <w:docPartBody>
        <w:p w:rsidR="006C3E5C" w:rsidRDefault="006C3E5C">
          <w:pPr>
            <w:pStyle w:val="112D42EAFBEA489E9D8B104BCB1BA322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0FBAB59D854B4292F400D0D3BD88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D08067-563D-48ED-AD20-EB832BF596B4}"/>
      </w:docPartPr>
      <w:docPartBody>
        <w:p w:rsidR="006C3E5C" w:rsidRDefault="006C3E5C">
          <w:pPr>
            <w:pStyle w:val="940FBAB59D854B4292F400D0D3BD8830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79F3075291462A917E0BE1613CDB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841821-9D37-4B65-A200-D9D6049952A8}"/>
      </w:docPartPr>
      <w:docPartBody>
        <w:p w:rsidR="006C3E5C" w:rsidRDefault="006C3E5C">
          <w:pPr>
            <w:pStyle w:val="3D79F3075291462A917E0BE1613CDBE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D2CF5BBF8D49B28F492CB1F70349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A7FAAA-AADE-46C8-AE4C-C03072EAC40E}"/>
      </w:docPartPr>
      <w:docPartBody>
        <w:p w:rsidR="006C3E5C" w:rsidRDefault="006C3E5C">
          <w:pPr>
            <w:pStyle w:val="F8D2CF5BBF8D49B28F492CB1F7034937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400A80B2C644DBEBD42A330949117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740675-DE5C-4768-91CA-F1DD66D94089}"/>
      </w:docPartPr>
      <w:docPartBody>
        <w:p w:rsidR="006C3E5C" w:rsidRDefault="006C3E5C">
          <w:pPr>
            <w:pStyle w:val="C400A80B2C644DBEBD42A330949117C1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B113B4B61F04F3EBAFF7F3B78BB9E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CA1D04-8EF2-4DC8-BB21-BD964AF8576F}"/>
      </w:docPartPr>
      <w:docPartBody>
        <w:p w:rsidR="006C3E5C" w:rsidRDefault="006C3E5C">
          <w:pPr>
            <w:pStyle w:val="CB113B4B61F04F3EBAFF7F3B78BB9E6E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0A3CABBDD414937B587E38E492C8C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32A790-2134-4323-A741-01EC910AA488}"/>
      </w:docPartPr>
      <w:docPartBody>
        <w:p w:rsidR="006C3E5C" w:rsidRDefault="006C3E5C">
          <w:pPr>
            <w:pStyle w:val="60A3CABBDD414937B587E38E492C8CAA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304FE30DF664D61BB6B8DDDC1789E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974639-4E28-43BA-8880-9CC40398891C}"/>
      </w:docPartPr>
      <w:docPartBody>
        <w:p w:rsidR="006C3E5C" w:rsidRDefault="006C3E5C">
          <w:pPr>
            <w:pStyle w:val="F304FE30DF664D61BB6B8DDDC1789E26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5EA2CD81444C349C0457FC48DE4D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DA3E0B-8167-42BE-AC87-579457AAE293}"/>
      </w:docPartPr>
      <w:docPartBody>
        <w:p w:rsidR="006C3E5C" w:rsidRDefault="006C3E5C">
          <w:pPr>
            <w:pStyle w:val="AB5EA2CD81444C349C0457FC48DE4DFD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8A2C3CE69649429138863A4E9C7E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0F4529-DB40-4F8A-834F-02D013B9B9F8}"/>
      </w:docPartPr>
      <w:docPartBody>
        <w:p w:rsidR="006C3E5C" w:rsidRDefault="006C3E5C">
          <w:pPr>
            <w:pStyle w:val="848A2C3CE69649429138863A4E9C7EB3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B98F81E4EC147E68196BF5BDFE762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59E08A-658D-4872-B874-8ED004F4504B}"/>
      </w:docPartPr>
      <w:docPartBody>
        <w:p w:rsidR="006C3E5C" w:rsidRDefault="006C3E5C">
          <w:pPr>
            <w:pStyle w:val="FB98F81E4EC147E68196BF5BDFE7628D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8493A5FFF54C7C9AB9730FE09999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A0740A-C652-42E1-9159-72EF59EB94DA}"/>
      </w:docPartPr>
      <w:docPartBody>
        <w:p w:rsidR="006C3E5C" w:rsidRDefault="006C3E5C">
          <w:pPr>
            <w:pStyle w:val="168493A5FFF54C7C9AB9730FE09999AA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CD44C36BEB48AA9CB8091D1234CB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A5218F-6E32-425B-92CB-C7D91F982D2C}"/>
      </w:docPartPr>
      <w:docPartBody>
        <w:p w:rsidR="006C3E5C" w:rsidRDefault="006C3E5C">
          <w:pPr>
            <w:pStyle w:val="9ECD44C36BEB48AA9CB8091D1234CB0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B6A71ADC634D9A9249EAD25D3AD4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FA7862-61C1-4648-80BB-9196F6267AC8}"/>
      </w:docPartPr>
      <w:docPartBody>
        <w:p w:rsidR="006C3E5C" w:rsidRDefault="006C3E5C">
          <w:pPr>
            <w:pStyle w:val="0FB6A71ADC634D9A9249EAD25D3AD4B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EA20FB463141078BD3BF362A0DAA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CBE9F5-ACF2-4DBB-991C-CE220EE5AFED}"/>
      </w:docPartPr>
      <w:docPartBody>
        <w:p w:rsidR="006C3E5C" w:rsidRDefault="006C3E5C">
          <w:pPr>
            <w:pStyle w:val="66EA20FB463141078BD3BF362A0DAA6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E18BCC5159D47A288A0F6D2C8A0B6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3A77FF-BF34-41FD-B7B1-5C4ED488C71A}"/>
      </w:docPartPr>
      <w:docPartBody>
        <w:p w:rsidR="006C3E5C" w:rsidRDefault="006C3E5C">
          <w:pPr>
            <w:pStyle w:val="8E18BCC5159D47A288A0F6D2C8A0B68C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B2168DD1AA41398B3EB72345C1FB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1D248C-6875-4821-90D4-F3D8ECE49720}"/>
      </w:docPartPr>
      <w:docPartBody>
        <w:p w:rsidR="006C3E5C" w:rsidRDefault="006C3E5C">
          <w:pPr>
            <w:pStyle w:val="BEB2168DD1AA41398B3EB72345C1FBF2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61AE218EA734B1E81656A0BA9F5F2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EE9477-750A-43B1-B232-6331FC9C79E9}"/>
      </w:docPartPr>
      <w:docPartBody>
        <w:p w:rsidR="006C3E5C" w:rsidRDefault="006C3E5C">
          <w:pPr>
            <w:pStyle w:val="A61AE218EA734B1E81656A0BA9F5F20B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6AAB5207054925BECF54F81814D4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C1BB5C-23C6-42DB-8CCD-28E21EA05F10}"/>
      </w:docPartPr>
      <w:docPartBody>
        <w:p w:rsidR="006C3E5C" w:rsidRDefault="006C3E5C">
          <w:pPr>
            <w:pStyle w:val="E76AAB5207054925BECF54F81814D422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384B2A475734945995100A9297ED6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828EFE-DDD5-4769-91C6-CD9F3FD600C9}"/>
      </w:docPartPr>
      <w:docPartBody>
        <w:p w:rsidR="006C3E5C" w:rsidRDefault="006C3E5C">
          <w:pPr>
            <w:pStyle w:val="8384B2A475734945995100A9297ED685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693B66186E42B9830CFF1A459237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DC0C60-2128-4919-A094-0A1555CC34C9}"/>
      </w:docPartPr>
      <w:docPartBody>
        <w:p w:rsidR="006C3E5C" w:rsidRDefault="006C3E5C">
          <w:pPr>
            <w:pStyle w:val="52693B66186E42B9830CFF1A459237CE12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F73FAF63BD4D17B30128B54473BD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41DB98-520B-446F-B58C-2F7005904008}"/>
      </w:docPartPr>
      <w:docPartBody>
        <w:p w:rsidR="006C3E5C" w:rsidRDefault="006C3E5C">
          <w:pPr>
            <w:pStyle w:val="B4F73FAF63BD4D17B30128B54473BDE9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893DDB82C24024908D5078C12A68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653FF8-C093-4872-B96D-3B40430B4069}"/>
      </w:docPartPr>
      <w:docPartBody>
        <w:p w:rsidR="006C3E5C" w:rsidRDefault="006C3E5C">
          <w:pPr>
            <w:pStyle w:val="9E893DDB82C24024908D5078C12A6853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8FA44D8E614FECA235AA424ABC84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AA988B-D0D6-41FB-B8F8-2FD1A0D403F6}"/>
      </w:docPartPr>
      <w:docPartBody>
        <w:p w:rsidR="006C3E5C" w:rsidRDefault="006C3E5C">
          <w:pPr>
            <w:pStyle w:val="148FA44D8E614FECA235AA424ABC8421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97D5E7886D486EAF5B790A5767AF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4DEAFF-269C-4149-A763-B512D7B23325}"/>
      </w:docPartPr>
      <w:docPartBody>
        <w:p w:rsidR="006C3E5C" w:rsidRDefault="006C3E5C">
          <w:pPr>
            <w:pStyle w:val="4597D5E7886D486EAF5B790A5767AF7A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E384CC253F34327B309AE730A75A9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2A9518-B211-4423-BFB5-DE444AB9F652}"/>
      </w:docPartPr>
      <w:docPartBody>
        <w:p w:rsidR="006C3E5C" w:rsidRDefault="006C3E5C">
          <w:pPr>
            <w:pStyle w:val="EE384CC253F34327B309AE730A75A972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A0ADE5B56C418892D0A1DF4EF981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9433BD-91C0-4D91-903E-FC966EB3DB92}"/>
      </w:docPartPr>
      <w:docPartBody>
        <w:p w:rsidR="006C3E5C" w:rsidRDefault="006C3E5C">
          <w:pPr>
            <w:pStyle w:val="97A0ADE5B56C418892D0A1DF4EF98124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4CB7225DA7A4D40835BDF111509A7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BDE68F-038B-45B0-9C00-CBD22892F1F1}"/>
      </w:docPartPr>
      <w:docPartBody>
        <w:p w:rsidR="006C3E5C" w:rsidRDefault="006C3E5C">
          <w:pPr>
            <w:pStyle w:val="C4CB7225DA7A4D40835BDF111509A774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8011A38C6E4914AFAAC6FCA9DD30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84FE6C-0205-4ACE-A2D9-4D13D603A2FB}"/>
      </w:docPartPr>
      <w:docPartBody>
        <w:p w:rsidR="006C3E5C" w:rsidRDefault="006C3E5C">
          <w:pPr>
            <w:pStyle w:val="C38011A38C6E4914AFAAC6FCA9DD3044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CF7E70DD7D4493DA00A7420A711CD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53E3DE-2F5E-4B8B-AA3D-4A1D025BB867}"/>
      </w:docPartPr>
      <w:docPartBody>
        <w:p w:rsidR="006C3E5C" w:rsidRDefault="006C3E5C">
          <w:pPr>
            <w:pStyle w:val="6CF7E70DD7D4493DA00A7420A711CDAA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9EFAC80FF445FDBDC0C7FA7F644A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D68F0F-8E06-45E0-9435-AF81C99B4066}"/>
      </w:docPartPr>
      <w:docPartBody>
        <w:p w:rsidR="006C3E5C" w:rsidRDefault="006C3E5C">
          <w:pPr>
            <w:pStyle w:val="FE9EFAC80FF445FDBDC0C7FA7F644A6F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BF846150FB472EBB934E670C2278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96AA4B-19A7-4E04-8183-A0CD65CFE501}"/>
      </w:docPartPr>
      <w:docPartBody>
        <w:p w:rsidR="006C3E5C" w:rsidRDefault="006C3E5C">
          <w:pPr>
            <w:pStyle w:val="64BF846150FB472EBB934E670C227843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7095819AA6544F9B45404A1C97FF1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5E294-C350-4F59-AE8C-8579056A4B53}"/>
      </w:docPartPr>
      <w:docPartBody>
        <w:p w:rsidR="006C3E5C" w:rsidRDefault="006C3E5C">
          <w:pPr>
            <w:pStyle w:val="67095819AA6544F9B45404A1C97FF1109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F06B2B0AA64366900A59EBB5B616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E1ECC5-45FE-4454-A7BE-416390F1B06E}"/>
      </w:docPartPr>
      <w:docPartBody>
        <w:p w:rsidR="006C3E5C" w:rsidRDefault="006C3E5C">
          <w:pPr>
            <w:pStyle w:val="61F06B2B0AA64366900A59EBB5B6163E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F6292E6D7EE488396A8F9AEB7D1F6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6348E-D70E-4B45-BDB7-80BCF15B010C}"/>
      </w:docPartPr>
      <w:docPartBody>
        <w:p w:rsidR="006C3E5C" w:rsidRDefault="006C3E5C">
          <w:pPr>
            <w:pStyle w:val="EF6292E6D7EE488396A8F9AEB7D1F6CE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FE3879DAB534A68B99F838A6B908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B943C1-FAE6-4ABF-B30C-DB4A099FE05D}"/>
      </w:docPartPr>
      <w:docPartBody>
        <w:p w:rsidR="006C3E5C" w:rsidRDefault="006C3E5C">
          <w:pPr>
            <w:pStyle w:val="AFE3879DAB534A68B99F838A6B908295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14A4A1C46794A52917BB47E1E6CB3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0B1244-2E87-4DC9-86C1-0A0FACA217C3}"/>
      </w:docPartPr>
      <w:docPartBody>
        <w:p w:rsidR="006C3E5C" w:rsidRDefault="006C3E5C">
          <w:pPr>
            <w:pStyle w:val="414A4A1C46794A52917BB47E1E6CB354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10A409D3E30420994078A3A893201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577BD1-8BD1-4B8F-91CC-B96D38CFCAD8}"/>
      </w:docPartPr>
      <w:docPartBody>
        <w:p w:rsidR="006C3E5C" w:rsidRDefault="006C3E5C">
          <w:pPr>
            <w:pStyle w:val="010A409D3E30420994078A3A89320183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81A7783574F49EA837606E13BB4B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798233-ABCD-4CF5-A5A2-7CAF491A5279}"/>
      </w:docPartPr>
      <w:docPartBody>
        <w:p w:rsidR="006C3E5C" w:rsidRDefault="006C3E5C">
          <w:pPr>
            <w:pStyle w:val="281A7783574F49EA837606E13BB4BCFD8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E7CE2A63B034D6E8FB0BEE65B2F9C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00279A-47B5-4852-8453-AB2C2D9BB0B5}"/>
      </w:docPartPr>
      <w:docPartBody>
        <w:p w:rsidR="006C3E5C" w:rsidRDefault="006C3E5C">
          <w:pPr>
            <w:pStyle w:val="AE7CE2A63B034D6E8FB0BEE65B2F9C35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B0A9665AEED435396EA0A04C71EC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696C1-E27A-4032-9D5F-DD8937E81903}"/>
      </w:docPartPr>
      <w:docPartBody>
        <w:p w:rsidR="006C3E5C" w:rsidRDefault="006C3E5C">
          <w:pPr>
            <w:pStyle w:val="AB0A9665AEED435396EA0A04C71EC2EF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6D908458B5843149FA6B5A0441CFA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4FEF26-D02B-4BBB-8A1C-2F631ABE6999}"/>
      </w:docPartPr>
      <w:docPartBody>
        <w:p w:rsidR="006C3E5C" w:rsidRDefault="006C3E5C">
          <w:pPr>
            <w:pStyle w:val="26D908458B5843149FA6B5A0441CFAA8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2DCB8EC785D4250A83DF71B9C6286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DC1581-A70A-4451-A849-E2E5C42BBE66}"/>
      </w:docPartPr>
      <w:docPartBody>
        <w:p w:rsidR="006C3E5C" w:rsidRDefault="006C3E5C">
          <w:pPr>
            <w:pStyle w:val="F2DCB8EC785D4250A83DF71B9C6286BD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4B23C29E0CC4BD4A8D3087ACAB194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9A1F7-58AC-4C37-9059-D61B0759E886}"/>
      </w:docPartPr>
      <w:docPartBody>
        <w:p w:rsidR="006C3E5C" w:rsidRDefault="006C3E5C">
          <w:pPr>
            <w:pStyle w:val="14B23C29E0CC4BD4A8D3087ACAB1945B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57F62A5D61246A4B455119C5B31C9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EA5389-9933-41C0-8B51-347F7B6BEA96}"/>
      </w:docPartPr>
      <w:docPartBody>
        <w:p w:rsidR="006C3E5C" w:rsidRDefault="006C3E5C">
          <w:pPr>
            <w:pStyle w:val="557F62A5D61246A4B455119C5B31C9A7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107550642BF41D88C8A72B0351143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83A25E-EB20-469E-89EB-FE80F8BE79AB}"/>
      </w:docPartPr>
      <w:docPartBody>
        <w:p w:rsidR="006C3E5C" w:rsidRDefault="006C3E5C">
          <w:pPr>
            <w:pStyle w:val="2107550642BF41D88C8A72B03511435D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771C350D7514260BCBA0C909CD738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74750-6615-487E-9AF0-3A388497D7F5}"/>
      </w:docPartPr>
      <w:docPartBody>
        <w:p w:rsidR="006C3E5C" w:rsidRDefault="006C3E5C">
          <w:pPr>
            <w:pStyle w:val="C771C350D7514260BCBA0C909CD7389A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CA21D3B7768400FB26BB9C7D7E64F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F3BA88-5A42-4B46-A737-361755C6D1C9}"/>
      </w:docPartPr>
      <w:docPartBody>
        <w:p w:rsidR="006C3E5C" w:rsidRDefault="006C3E5C">
          <w:pPr>
            <w:pStyle w:val="FCA21D3B7768400FB26BB9C7D7E64F28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EB4973D9BD547579DA308D7BCF016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3135B0-AEB3-424F-8B46-2319F68BD598}"/>
      </w:docPartPr>
      <w:docPartBody>
        <w:p w:rsidR="006C3E5C" w:rsidRDefault="006C3E5C">
          <w:pPr>
            <w:pStyle w:val="4EB4973D9BD547579DA308D7BCF016BF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CFCDE8E100F4D90BEF9DFF4B31612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02936D-BD48-4B05-9778-FF651381E34D}"/>
      </w:docPartPr>
      <w:docPartBody>
        <w:p w:rsidR="006C3E5C" w:rsidRDefault="006C3E5C">
          <w:pPr>
            <w:pStyle w:val="4CFCDE8E100F4D90BEF9DFF4B3161218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674C43B4E74681A0D36AB45F1A5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452ADB-6F09-49EB-884B-41BED4D0E121}"/>
      </w:docPartPr>
      <w:docPartBody>
        <w:p w:rsidR="006C3E5C" w:rsidRDefault="006C3E5C">
          <w:pPr>
            <w:pStyle w:val="A4674C43B4E74681A0D36AB45F1A543D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D6DCC16EBC541B3AB90E2444EB386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81BD7B-47EB-49AE-B401-D35E7DF0316E}"/>
      </w:docPartPr>
      <w:docPartBody>
        <w:p w:rsidR="006C3E5C" w:rsidRDefault="006C3E5C">
          <w:pPr>
            <w:pStyle w:val="AD6DCC16EBC541B3AB90E2444EB386BD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5853DBB50948D6849A1282D198AD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13B66B-E637-4521-A84A-5615190A9821}"/>
      </w:docPartPr>
      <w:docPartBody>
        <w:p w:rsidR="006C3E5C" w:rsidRDefault="006C3E5C">
          <w:pPr>
            <w:pStyle w:val="425853DBB50948D6849A1282D198ADC0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FA73FB9C0254827BEB663919593F3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D6D34-1160-4FCF-BD5F-B9DDFF5AFE64}"/>
      </w:docPartPr>
      <w:docPartBody>
        <w:p w:rsidR="006C3E5C" w:rsidRDefault="006C3E5C">
          <w:pPr>
            <w:pStyle w:val="3FA73FB9C0254827BEB663919593F312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7ED479D15943B0861D1391C9B273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E19A92-D7BD-4009-9B95-0787755D08EA}"/>
      </w:docPartPr>
      <w:docPartBody>
        <w:p w:rsidR="006C3E5C" w:rsidRDefault="006C3E5C">
          <w:pPr>
            <w:pStyle w:val="557ED479D15943B0861D1391C9B273F1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19271B40A1041FFBEB08011E60A11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18CD7-5417-4129-82BC-1EB7BF7C6502}"/>
      </w:docPartPr>
      <w:docPartBody>
        <w:p w:rsidR="006C3E5C" w:rsidRDefault="006C3E5C">
          <w:pPr>
            <w:pStyle w:val="719271B40A1041FFBEB08011E60A118D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850F0A52C0243B39BDED3B229C3AA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279BF8-57AC-4589-A346-89707A24222B}"/>
      </w:docPartPr>
      <w:docPartBody>
        <w:p w:rsidR="006C3E5C" w:rsidRDefault="006C3E5C">
          <w:pPr>
            <w:pStyle w:val="7850F0A52C0243B39BDED3B229C3AAD97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C1E7EA796AB432380695C1441BAEA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1FF99E-4728-4472-A8EA-BF0B301A2D03}"/>
      </w:docPartPr>
      <w:docPartBody>
        <w:p w:rsidR="006C3E5C" w:rsidRDefault="006C3E5C">
          <w:pPr>
            <w:pStyle w:val="BC1E7EA796AB432380695C1441BAEA0C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0F38509E7294374B89591024A9EDF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DD0D7F-5291-4755-8275-C2AD25F7EB85}"/>
      </w:docPartPr>
      <w:docPartBody>
        <w:p w:rsidR="006C3E5C" w:rsidRDefault="006C3E5C">
          <w:pPr>
            <w:pStyle w:val="60F38509E7294374B89591024A9EDF4E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506AC310494086B2C6BDBE0EFD3A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412F8-10CC-4E51-BAFA-ACDDDFDD6205}"/>
      </w:docPartPr>
      <w:docPartBody>
        <w:p w:rsidR="006C3E5C" w:rsidRDefault="006C3E5C">
          <w:pPr>
            <w:pStyle w:val="C9506AC310494086B2C6BDBE0EFD3ABB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0DC88C01E74E7BBBEE7645FE9D3D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70D591-2A2E-4E37-BF96-C90A98A29B4C}"/>
      </w:docPartPr>
      <w:docPartBody>
        <w:p w:rsidR="006C3E5C" w:rsidRDefault="006C3E5C">
          <w:pPr>
            <w:pStyle w:val="240DC88C01E74E7BBBEE7645FE9D3D6C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C561B7DE5247E3B2874A76206B1E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AB06EE-3257-4187-9D86-7CD9C59EC1AA}"/>
      </w:docPartPr>
      <w:docPartBody>
        <w:p w:rsidR="006C3E5C" w:rsidRDefault="006C3E5C">
          <w:pPr>
            <w:pStyle w:val="AEC561B7DE5247E3B2874A76206B1E5D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068B43BB4BD48B18FB2E11D16D9B5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0BA4CD-6D33-4A96-88F5-95C3316180F1}"/>
      </w:docPartPr>
      <w:docPartBody>
        <w:p w:rsidR="006C3E5C" w:rsidRDefault="006C3E5C">
          <w:pPr>
            <w:pStyle w:val="0068B43BB4BD48B18FB2E11D16D9B50B7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728835B4BFD42D49D7C597E336F65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A7CCDE-FC9D-48E9-A996-896C53494CC2}"/>
      </w:docPartPr>
      <w:docPartBody>
        <w:p w:rsidR="006C3E5C" w:rsidRDefault="006C3E5C">
          <w:pPr>
            <w:pStyle w:val="C728835B4BFD42D49D7C597E336F65A9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D87B9F231C141F2BB593399395720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5A253A-62AA-48F0-AF6A-A4ED40C99C79}"/>
      </w:docPartPr>
      <w:docPartBody>
        <w:p w:rsidR="006C3E5C" w:rsidRDefault="006C3E5C">
          <w:pPr>
            <w:pStyle w:val="8D87B9F231C141F2BB5933993957206B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099019A029748D2B83B45A80A86F2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3F0651-0323-42BC-9B76-A543D0FAA4D3}"/>
      </w:docPartPr>
      <w:docPartBody>
        <w:p w:rsidR="006C3E5C" w:rsidRDefault="006C3E5C">
          <w:pPr>
            <w:pStyle w:val="5099019A029748D2B83B45A80A86F2CB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D3E0C86DA3C47FF8BEB9CAD6E94F1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D1F070-B93E-4C20-BBEA-00AE99776D68}"/>
      </w:docPartPr>
      <w:docPartBody>
        <w:p w:rsidR="006C3E5C" w:rsidRDefault="006C3E5C">
          <w:pPr>
            <w:pStyle w:val="5D3E0C86DA3C47FF8BEB9CAD6E94F1BD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2E6E76FFF774086BD3945882727E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BDD19F-E8E5-4BC0-9B0F-61F3F02C6EE6}"/>
      </w:docPartPr>
      <w:docPartBody>
        <w:p w:rsidR="006C3E5C" w:rsidRDefault="006C3E5C">
          <w:pPr>
            <w:pStyle w:val="52E6E76FFF774086BD3945882727E1BC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B4E1A0B5DF2429E94CC7E74B53239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DE5EDD-4E79-4A41-A1A2-B1A832B79479}"/>
      </w:docPartPr>
      <w:docPartBody>
        <w:p w:rsidR="006C3E5C" w:rsidRDefault="006C3E5C">
          <w:pPr>
            <w:pStyle w:val="7B4E1A0B5DF2429E94CC7E74B53239C06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F06FDB2B0544D2F8763F136985B34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D00355-49B5-4CEE-ACE0-70FF5C339664}"/>
      </w:docPartPr>
      <w:docPartBody>
        <w:p w:rsidR="006C3E5C" w:rsidRDefault="006C3E5C">
          <w:pPr>
            <w:pStyle w:val="AF06FDB2B0544D2F8763F136985B343B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8A249F4B224BD9AF297EDFE57FEC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50E5-595C-4EEE-9B1A-30C04B068E9A}"/>
      </w:docPartPr>
      <w:docPartBody>
        <w:p w:rsidR="006C3E5C" w:rsidRDefault="006C3E5C">
          <w:pPr>
            <w:pStyle w:val="3A8A249F4B224BD9AF297EDFE57FECC6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ADEEB879974C49A4581DB5EBD4CE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50A15A-18FD-4BD9-8DA1-BAF57676FFF5}"/>
      </w:docPartPr>
      <w:docPartBody>
        <w:p w:rsidR="006C3E5C" w:rsidRDefault="006C3E5C">
          <w:pPr>
            <w:pStyle w:val="4FADEEB879974C49A4581DB5EBD4CEDD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75BE1C4E5314114BE63B4DDD2D6E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2DC609-5874-4068-BE95-E4FF60F2AD91}"/>
      </w:docPartPr>
      <w:docPartBody>
        <w:p w:rsidR="006C3E5C" w:rsidRDefault="006C3E5C">
          <w:pPr>
            <w:pStyle w:val="D75BE1C4E5314114BE63B4DDD2D6E8D8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BA8F44CC831486BBA241632E3F49C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5D2BE6-E670-4E04-BCCD-F16F35479EEE}"/>
      </w:docPartPr>
      <w:docPartBody>
        <w:p w:rsidR="006C3E5C" w:rsidRDefault="006C3E5C">
          <w:pPr>
            <w:pStyle w:val="8BA8F44CC831486BBA241632E3F49C64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A1A70E70D540F0A572DD52F8C3E8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2E4284-DBF0-452F-8BD9-BAABD07F46BF}"/>
      </w:docPartPr>
      <w:docPartBody>
        <w:p w:rsidR="006C3E5C" w:rsidRDefault="006C3E5C">
          <w:pPr>
            <w:pStyle w:val="B6A1A70E70D540F0A572DD52F8C3E87E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0FF378196574C78B3151CE5626771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D4CA46-5AB1-4E90-A262-A57CFEE6798F}"/>
      </w:docPartPr>
      <w:docPartBody>
        <w:p w:rsidR="006C3E5C" w:rsidRDefault="006C3E5C">
          <w:pPr>
            <w:pStyle w:val="30FF378196574C78B3151CE5626771F8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EA9F8D1A3748C799DB68D4F7AE38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A7A330-9316-4FCD-874B-2B04E9EBCA97}"/>
      </w:docPartPr>
      <w:docPartBody>
        <w:p w:rsidR="006C3E5C" w:rsidRDefault="006C3E5C">
          <w:pPr>
            <w:pStyle w:val="24EA9F8D1A3748C799DB68D4F7AE382F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F1E52AE2CD43D98C235163EB81EF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F428F2-3537-4921-8605-B5D29AD73245}"/>
      </w:docPartPr>
      <w:docPartBody>
        <w:p w:rsidR="006C3E5C" w:rsidRDefault="006C3E5C">
          <w:pPr>
            <w:pStyle w:val="C6F1E52AE2CD43D98C235163EB81EFEB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BCDD00596D8434E9B88DF53130948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93696-B585-4491-8C1E-F1EED6B6DA70}"/>
      </w:docPartPr>
      <w:docPartBody>
        <w:p w:rsidR="006C3E5C" w:rsidRDefault="006C3E5C">
          <w:pPr>
            <w:pStyle w:val="0BCDD00596D8434E9B88DF531309483A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7463CA8A804D34AFE75D88F61D22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4D7429-F7C2-48AD-BF73-D99B0E5959FF}"/>
      </w:docPartPr>
      <w:docPartBody>
        <w:p w:rsidR="006C3E5C" w:rsidRDefault="006C3E5C">
          <w:pPr>
            <w:pStyle w:val="297463CA8A804D34AFE75D88F61D22AD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92B50DDD2104B6EBCB1056CEFFF14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7A8B84-5125-49EC-AC56-8528E59C5C1B}"/>
      </w:docPartPr>
      <w:docPartBody>
        <w:p w:rsidR="006C3E5C" w:rsidRDefault="006C3E5C">
          <w:pPr>
            <w:pStyle w:val="492B50DDD2104B6EBCB1056CEFFF145C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DC04A7864E4A82881BB09ADE90D3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969678-7B91-4941-8B24-3156F89E7C40}"/>
      </w:docPartPr>
      <w:docPartBody>
        <w:p w:rsidR="006C3E5C" w:rsidRDefault="006C3E5C">
          <w:pPr>
            <w:pStyle w:val="9ADC04A7864E4A82881BB09ADE90D33E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C89CB2AA5240AA9EDFD0A0649578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E70718-4E42-457F-98B2-52C35F6347FB}"/>
      </w:docPartPr>
      <w:docPartBody>
        <w:p w:rsidR="006C3E5C" w:rsidRDefault="006C3E5C">
          <w:pPr>
            <w:pStyle w:val="E9C89CB2AA5240AA9EDFD0A0649578BC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8EA8A804A44D4E91EB974ED317AE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510315-A4AD-4535-A068-54127F65F31D}"/>
      </w:docPartPr>
      <w:docPartBody>
        <w:p w:rsidR="006C3E5C" w:rsidRDefault="006C3E5C">
          <w:pPr>
            <w:pStyle w:val="FF8EA8A804A44D4E91EB974ED317AEF6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3089BE99C94A7B81BE14179FE3B7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8CF6D6-82A8-4C82-A251-F728B69861A0}"/>
      </w:docPartPr>
      <w:docPartBody>
        <w:p w:rsidR="006C3E5C" w:rsidRDefault="006C3E5C">
          <w:pPr>
            <w:pStyle w:val="F43089BE99C94A7B81BE14179FE3B749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03DC39499C4B65B60C98E818D91B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56212E-E622-4407-BB36-A888F5025320}"/>
      </w:docPartPr>
      <w:docPartBody>
        <w:p w:rsidR="006C3E5C" w:rsidRDefault="006C3E5C">
          <w:pPr>
            <w:pStyle w:val="6E03DC39499C4B65B60C98E818D91BF7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7A6A056D08477484DC6233E926D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C2D073-6A1E-4181-98E6-29E0E8D46AD8}"/>
      </w:docPartPr>
      <w:docPartBody>
        <w:p w:rsidR="006C3E5C" w:rsidRDefault="006C3E5C">
          <w:pPr>
            <w:pStyle w:val="5A7A6A056D08477484DC6233E926DF436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A43C154F77E4A6BBB4DD48417EAA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2D241E-DBF0-4606-A4D0-5280FC26EF3C}"/>
      </w:docPartPr>
      <w:docPartBody>
        <w:p w:rsidR="006C3E5C" w:rsidRDefault="006C3E5C">
          <w:pPr>
            <w:pStyle w:val="AA43C154F77E4A6BBB4DD48417EAA1E64"/>
          </w:pPr>
          <w:r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EE57C0D01E564595A95D4D8F467963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26305A-F1C3-4EB8-9DEB-1B6C3EDF0D72}"/>
      </w:docPartPr>
      <w:docPartBody>
        <w:p w:rsidR="006C3E5C" w:rsidRDefault="006C3E5C">
          <w:pPr>
            <w:pStyle w:val="EE57C0D01E564595A95D4D8F4679630F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ABA083CE9A40C0979114D67556A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1A09E-EC59-4445-8E33-1262DF09968C}"/>
      </w:docPartPr>
      <w:docPartBody>
        <w:p w:rsidR="006C3E5C" w:rsidRDefault="006C3E5C">
          <w:pPr>
            <w:pStyle w:val="ABABA083CE9A40C0979114D67556ACA3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C480677DE5544D98BC423B85C7AA5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F7FD2B-0108-4444-91B2-A8851A781F8D}"/>
      </w:docPartPr>
      <w:docPartBody>
        <w:p w:rsidR="006C3E5C" w:rsidRDefault="006C3E5C">
          <w:pPr>
            <w:pStyle w:val="5C480677DE5544D98BC423B85C7AA505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1A7527B36A4ED3AFF89C23C4ECDF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2D8E3B-18F0-4B8B-8175-684F799667FA}"/>
      </w:docPartPr>
      <w:docPartBody>
        <w:p w:rsidR="006C3E5C" w:rsidRDefault="006C3E5C">
          <w:pPr>
            <w:pStyle w:val="F71A7527B36A4ED3AFF89C23C4ECDFB8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EC6356E00C4C148C71463B609056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BDB6FF-D7A4-46C2-AA72-0CAA7A43E7DF}"/>
      </w:docPartPr>
      <w:docPartBody>
        <w:p w:rsidR="006C3E5C" w:rsidRDefault="006C3E5C">
          <w:pPr>
            <w:pStyle w:val="92EC6356E00C4C148C71463B609056814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678E5C58D6423995B458E7EFBF1B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8E923F-3044-4699-866E-93B7B378E462}"/>
      </w:docPartPr>
      <w:docPartBody>
        <w:p w:rsidR="006C3E5C" w:rsidRDefault="006C3E5C">
          <w:pPr>
            <w:pStyle w:val="17678E5C58D6423995B458E7EFBF1BCA3"/>
          </w:pPr>
          <w:r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A702718333C45DC87EDB23A009D26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7E725C-8DD2-4444-BD56-1507D2C8C8E8}"/>
      </w:docPartPr>
      <w:docPartBody>
        <w:p w:rsidR="006C3E5C" w:rsidRDefault="006C3E5C">
          <w:pPr>
            <w:pStyle w:val="1A702718333C45DC87EDB23A009D26B4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904B89B9774956967D23E7ADD62B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BB1E70-A00A-43FB-9F69-61088B67571D}"/>
      </w:docPartPr>
      <w:docPartBody>
        <w:p w:rsidR="006C3E5C" w:rsidRDefault="006C3E5C">
          <w:pPr>
            <w:pStyle w:val="98904B89B9774956967D23E7ADD62B093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19855E1C844A7281D1E7AE9E6931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864FFB-94A0-4D33-BBE6-1A45FAB83463}"/>
      </w:docPartPr>
      <w:docPartBody>
        <w:p w:rsidR="006C3E5C" w:rsidRDefault="006C3E5C">
          <w:pPr>
            <w:pStyle w:val="1619855E1C844A7281D1E7AE9E6931A0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024B4463E714B6A9935F7216B83A8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BA04FC-C1A7-4CEE-8062-040322D6EF3F}"/>
      </w:docPartPr>
      <w:docPartBody>
        <w:p w:rsidR="006C3E5C" w:rsidRDefault="006C3E5C">
          <w:pPr>
            <w:pStyle w:val="A024B4463E714B6A9935F7216B83A876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E99346B9DE4FB1BACA649F771DBF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E0D296-3690-43CD-BFF5-787C8422E8F0}"/>
      </w:docPartPr>
      <w:docPartBody>
        <w:p w:rsidR="006C3E5C" w:rsidRDefault="006C3E5C">
          <w:pPr>
            <w:pStyle w:val="19E99346B9DE4FB1BACA649F771DBF9C1"/>
          </w:pPr>
          <w:r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7E1F54BBB14530A9FF15D9F9FF9B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192074-9CB9-4DA9-816B-1A4485A2B6EF}"/>
      </w:docPartPr>
      <w:docPartBody>
        <w:p w:rsidR="006C3E5C" w:rsidRDefault="006C3E5C">
          <w:pPr>
            <w:pStyle w:val="2F7E1F54BBB14530A9FF15D9F9FF9B1C"/>
          </w:pPr>
          <w:r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7A112955306B4C2498951E17457F51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EA747B-D47C-4D7E-B528-77CD9D2B8AD6}"/>
      </w:docPartPr>
      <w:docPartBody>
        <w:p w:rsidR="006C3E5C" w:rsidRDefault="006C3E5C">
          <w:pPr>
            <w:pStyle w:val="7A112955306B4C2498951E17457F5112"/>
          </w:pPr>
          <w:r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2AC23D1D883344C9B77E8FD360054D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21F0A1-680C-4C10-BF68-FFAFAF4E0318}"/>
      </w:docPartPr>
      <w:docPartBody>
        <w:p w:rsidR="006C3E5C" w:rsidRDefault="006C3E5C">
          <w:pPr>
            <w:pStyle w:val="2AC23D1D883344C9B77E8FD360054DA0"/>
          </w:pPr>
          <w:r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B79" w:rsidRDefault="00503B79">
      <w:pPr>
        <w:spacing w:line="240" w:lineRule="auto"/>
      </w:pPr>
      <w:r>
        <w:separator/>
      </w:r>
    </w:p>
  </w:endnote>
  <w:endnote w:type="continuationSeparator" w:id="0">
    <w:p w:rsidR="00503B79" w:rsidRDefault="00503B79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B79" w:rsidRDefault="00503B79">
      <w:pPr>
        <w:spacing w:after="0"/>
      </w:pPr>
      <w:r>
        <w:separator/>
      </w:r>
    </w:p>
  </w:footnote>
  <w:footnote w:type="continuationSeparator" w:id="0">
    <w:p w:rsidR="00503B79" w:rsidRDefault="00503B79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1B"/>
    <w:rsid w:val="0025625F"/>
    <w:rsid w:val="002A1E6F"/>
    <w:rsid w:val="003361C4"/>
    <w:rsid w:val="004410B0"/>
    <w:rsid w:val="00493C0A"/>
    <w:rsid w:val="00503B79"/>
    <w:rsid w:val="006961D7"/>
    <w:rsid w:val="006C3E5C"/>
    <w:rsid w:val="007C7C7D"/>
    <w:rsid w:val="00897C0E"/>
    <w:rsid w:val="008F05EC"/>
    <w:rsid w:val="009237A5"/>
    <w:rsid w:val="00954B74"/>
    <w:rsid w:val="0097021B"/>
    <w:rsid w:val="00AA66C6"/>
    <w:rsid w:val="00B7608D"/>
    <w:rsid w:val="00E36C18"/>
    <w:rsid w:val="00EB132C"/>
    <w:rsid w:val="00EB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F6C280723BD84FDFA79BFB6882294AC45">
    <w:name w:val="F6C280723BD84FDFA79BFB6882294AC4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6B29C2022D4EE28F06AF92AE4DDBAD4">
    <w:name w:val="C56B29C2022D4EE28F06AF92AE4DDBAD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A899A0F4614C00BA830D828FE5B0453">
    <w:name w:val="0BA899A0F4614C00BA830D828FE5B045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7AD133EBC84AA490ABF097C4B2AE743">
    <w:name w:val="057AD133EBC84AA490ABF097C4B2AE74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37C200813774FD0B7EACC38EAAF681E3">
    <w:name w:val="E37C200813774FD0B7EACC38EAAF681E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F70541E44B4CD0A2A69D02FF5DC6B23">
    <w:name w:val="9BF70541E44B4CD0A2A69D02FF5DC6B2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B6EDB88BE3404B9532F2797FB338FC3">
    <w:name w:val="C5B6EDB88BE3404B9532F2797FB338F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265044EB4A44B26BB48AFCE4C27BA693">
    <w:name w:val="0265044EB4A44B26BB48AFCE4C27BA6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9EA79C9C1F45FFAD06EB997665F1663">
    <w:name w:val="A49EA79C9C1F45FFAD06EB997665F166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979B6C541784F8FB895F3B95EBD50C79">
    <w:name w:val="F979B6C541784F8FB895F3B95EBD50C7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062A952AE3B4FC7A029239FC10B38C59">
    <w:name w:val="C062A952AE3B4FC7A029239FC10B38C5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DDB22BF25F74A39BD90E7599D042B17">
    <w:name w:val="7DDB22BF25F74A39BD90E7599D042B17"/>
    <w:qFormat/>
    <w:pPr>
      <w:spacing w:after="160" w:line="259" w:lineRule="auto"/>
    </w:pPr>
    <w:rPr>
      <w:sz w:val="22"/>
      <w:szCs w:val="22"/>
    </w:rPr>
  </w:style>
  <w:style w:type="paragraph" w:customStyle="1" w:styleId="C3C8026B2AAC4CEB9AC4530CF9C7711915">
    <w:name w:val="C3C8026B2AAC4CEB9AC4530CF9C771191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19855E1C844A7281D1E7AE9E6931A01">
    <w:name w:val="1619855E1C844A7281D1E7AE9E6931A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BE48E31FE1438E965A6C7FF9DBB65D17">
    <w:name w:val="F7BE48E31FE1438E965A6C7FF9DBB65D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20AB3927284DD2899EB9B5D7EB738820">
    <w:name w:val="6120AB3927284DD2899EB9B5D7EB73882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FAC83F5AD34D30B9156596FEDEDC9217">
    <w:name w:val="3BFAC83F5AD34D30B9156596FEDEDC92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FD3206C3354B2C81E00E6419625DBE17">
    <w:name w:val="55FD3206C3354B2C81E00E6419625DBE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8738739ADE49E99253D2E0AFA98C5417">
    <w:name w:val="588738739ADE49E99253D2E0AFA98C54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492ABAB436A4EFEAFB6E87AF0658BD917">
    <w:name w:val="B492ABAB436A4EFEAFB6E87AF0658BD9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5C6AF2C23A4D16B159BE7DB4D368EB17">
    <w:name w:val="9A5C6AF2C23A4D16B159BE7DB4D368EB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261802BAA04C80868249C69DD69BFB17">
    <w:name w:val="9E261802BAA04C80868249C69DD69BFB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C21585BEB14F5293BB96C5B9258C0517">
    <w:name w:val="E4C21585BEB14F5293BB96C5B9258C05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4DDA2C2B9248FF8021D1B3D7E4930517">
    <w:name w:val="8D4DDA2C2B9248FF8021D1B3D7E49305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76BBE524EB42B4BCCFF9942C036B6A17">
    <w:name w:val="1676BBE524EB42B4BCCFF9942C036B6A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CA60CDD532E4884BA378A09DC9710D017">
    <w:name w:val="FCA60CDD532E4884BA378A09DC9710D01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09FFB61B7A54775B8A53AC303C9EDCC16">
    <w:name w:val="309FFB61B7A54775B8A53AC303C9EDCC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F2C967E3494EC7BED256DC2EC76ECB16">
    <w:name w:val="87F2C967E3494EC7BED256DC2EC76ECB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024B4463E714B6A9935F7216B83A8761">
    <w:name w:val="A024B4463E714B6A9935F7216B83A8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E65C88905CB420E87E03E4B0B5DB05216">
    <w:name w:val="4E65C88905CB420E87E03E4B0B5DB052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C29EB9D66EC421DAA5BC7771CDB80EB16">
    <w:name w:val="CC29EB9D66EC421DAA5BC7771CDB80EB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C4A59DC8B841C0A7CE44388113798616">
    <w:name w:val="5AC4A59DC8B841C0A7CE443881137986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15ACA7DC1A443882195977719B935B16">
    <w:name w:val="F615ACA7DC1A443882195977719B935B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CEFBCFFCE741BEB27D641DB30A311D16">
    <w:name w:val="3DCEFBCFFCE741BEB27D641DB30A311D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C315EF5CE34B0C8C546D1C7C5A92D616">
    <w:name w:val="99C315EF5CE34B0C8C546D1C7C5A92D6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32BB45B9444BA1B99E55F2451114F416">
    <w:name w:val="9732BB45B9444BA1B99E55F2451114F4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11756E8BE541D395052D510A7EE29816">
    <w:name w:val="6311756E8BE541D395052D510A7EE298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669B808B034991AEE3CF695D33E6A516">
    <w:name w:val="FB669B808B034991AEE3CF695D33E6A5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702E34C9B314DFD94D7D507684FE2E516">
    <w:name w:val="6702E34C9B314DFD94D7D507684FE2E5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44B0F309AF4B66A06342B9558B77C816">
    <w:name w:val="4D44B0F309AF4B66A06342B9558B77C8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260F0D0DA0494CA344AFA4C866EB8016">
    <w:name w:val="F7260F0D0DA0494CA344AFA4C866EB80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1532453E6C7407E81564E6FB2BA7A7916">
    <w:name w:val="A1532453E6C7407E81564E6FB2BA7A79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31168968364DA2A0459DF39839457A16">
    <w:name w:val="6A31168968364DA2A0459DF39839457A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840BDA3DDA4A27B33FD7B4002745BD16">
    <w:name w:val="55840BDA3DDA4A27B33FD7B4002745BD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B1B907DDDD44F9AC0F6B793F9FB81016">
    <w:name w:val="E0B1B907DDDD44F9AC0F6B793F9FB810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725B7BD1C24A9F9433256B8C6C658816">
    <w:name w:val="33725B7BD1C24A9F9433256B8C6C6588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477109CA6441A6A70F920330F214DC16">
    <w:name w:val="16477109CA6441A6A70F920330F214DC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828DBECD0946C7A1321A019866B3C316">
    <w:name w:val="F7828DBECD0946C7A1321A019866B3C3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2523B61EA844B2CB666FFF4CCCF70D816">
    <w:name w:val="02523B61EA844B2CB666FFF4CCCF70D8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581DB45734491DAD7F1553F6467BA416">
    <w:name w:val="E5581DB45734491DAD7F1553F6467BA4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64A2CF36984359AC19458143AEC42616">
    <w:name w:val="C564A2CF36984359AC19458143AEC426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86670D08CC4B9AB8AAE4701D20F98116">
    <w:name w:val="5386670D08CC4B9AB8AAE4701D20F981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06350EE84647F6BFF70915D0F6338116">
    <w:name w:val="1706350EE84647F6BFF70915D0F63381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000476B45C4E3CB1F36D31738A31AC16">
    <w:name w:val="5B000476B45C4E3CB1F36D31738A31AC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75CA2EA6E754538B577813632383E2916">
    <w:name w:val="B75CA2EA6E754538B577813632383E29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F21E251F81C4870B29A1880F6A32BC616">
    <w:name w:val="8F21E251F81C4870B29A1880F6A32BC61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7E8A28931ED4BCF894A2B2381A817C816">
    <w:name w:val="A7E8A28931ED4BCF894A2B2381A817C81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2001B45BB944B6485DF7DFF1111E9EE16">
    <w:name w:val="F2001B45BB944B6485DF7DFF1111E9EE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C4B80981DF43EF8C19876C285DA7E816">
    <w:name w:val="3AC4B80981DF43EF8C19876C285DA7E8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FD57BAD6784D0FA47F6969D8B41D6D16">
    <w:name w:val="E4FD57BAD6784D0FA47F6969D8B41D6D1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BB212E5FDF4B4C9359920BCE3122FA15">
    <w:name w:val="53BB212E5FDF4B4C9359920BCE3122FA1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884D3A7AAE4AECB92A5F3A12DFCE2215">
    <w:name w:val="A6884D3A7AAE4AECB92A5F3A12DFCE221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A0E33BE5D04BD1824AF288EAEC242715">
    <w:name w:val="3DA0E33BE5D04BD1824AF288EAEC2427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4E1AC9CA11E40D2A0088CA230E169BD15">
    <w:name w:val="F4E1AC9CA11E40D2A0088CA230E169BD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8904B89B9774956967D23E7ADD62B093">
    <w:name w:val="98904B89B9774956967D23E7ADD62B09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071D77DAACB43FA99F39F3AD320E24814">
    <w:name w:val="1071D77DAACB43FA99F39F3AD320E2481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19E99346B9DE4FB1BACA649F771DBF9C1">
    <w:name w:val="19E99346B9DE4FB1BACA649F771DBF9C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97F01211C7884DDBA3DBCA16F9A7481214">
    <w:name w:val="97F01211C7884DDBA3DBCA16F9A748121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9B500EEBDF6D4A08AEF0A8009ABD0E0814">
    <w:name w:val="9B500EEBDF6D4A08AEF0A8009ABD0E08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84C6ABDF12346109245EF13052E673C14">
    <w:name w:val="184C6ABDF12346109245EF13052E673C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B711FAD01643EFB563D788ACFFD21C13">
    <w:name w:val="BEB711FAD01643EFB563D788ACFFD21C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123F3423C4141A6B0543A4B9E05D8CA12">
    <w:name w:val="7123F3423C4141A6B0543A4B9E05D8C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0DB643A5AA44E61BD30085D51C82B8E12">
    <w:name w:val="90DB643A5AA44E61BD30085D51C82B8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8660C56B7F94188BA9A3DBB2C7E0FA114">
    <w:name w:val="38660C56B7F94188BA9A3DBB2C7E0FA1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08949D5CCC94B0989565CAB005EAE5514">
    <w:name w:val="908949D5CCC94B0989565CAB005EAE55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766E11A99A74413973B8E166317C7DF13">
    <w:name w:val="F766E11A99A74413973B8E166317C7DF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C991769C2B04C4AB3C46485F85C59FC13">
    <w:name w:val="CC991769C2B04C4AB3C46485F85C59FC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93DE6615B404308B218433585BA29E113">
    <w:name w:val="393DE6615B404308B218433585BA29E1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0B603EB91A416F9C7DE3F0E5EB13F714">
    <w:name w:val="5D0B603EB91A416F9C7DE3F0E5EB13F7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C552C2616C9438A98B669B1D166A21114">
    <w:name w:val="2C552C2616C9438A98B669B1D166A211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146F116EA3D409095EB002EF6F7DA1913">
    <w:name w:val="D146F116EA3D409095EB002EF6F7DA19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AF2438C7F9A471296D907B619350CCA13">
    <w:name w:val="1AF2438C7F9A471296D907B619350CCA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2074B307FC74ED1B5F3B727F62DDCCD13">
    <w:name w:val="F2074B307FC74ED1B5F3B727F62DDCCD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515DEB8DC444CD6B1685869FB13D19C14">
    <w:name w:val="2515DEB8DC444CD6B1685869FB13D19C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DE6A2422E4E4D29A5337BA7510A441514">
    <w:name w:val="FDE6A2422E4E4D29A5337BA7510A4415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601932EA67E442F9AB3CC601B5C04B313">
    <w:name w:val="7601932EA67E442F9AB3CC601B5C04B3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4C2EBEA50714DC18B0BC0D22C3078A013">
    <w:name w:val="B4C2EBEA50714DC18B0BC0D22C3078A0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17EE0876DCD48D59F7849449CE5A50A13">
    <w:name w:val="D17EE0876DCD48D59F7849449CE5A50A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F1DF79EB7CD4B6B8E364058C987B01114">
    <w:name w:val="8F1DF79EB7CD4B6B8E364058C987B011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058554461E2461E90159CB0583ED37214">
    <w:name w:val="8058554461E2461E90159CB0583ED372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D173B95609A4C6095598226576C126513">
    <w:name w:val="0D173B95609A4C6095598226576C1265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400DF427AC74A979298DA537E62741413">
    <w:name w:val="7400DF427AC74A979298DA537E627414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3324709E1EA453DA4E204371FAF377F13">
    <w:name w:val="13324709E1EA453DA4E204371FAF377F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7F31484160D4EB8B5F564A4ECF3E78214">
    <w:name w:val="A7F31484160D4EB8B5F564A4ECF3E782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652E2962D784F0FAD8F50D53D6B908D14">
    <w:name w:val="3652E2962D784F0FAD8F50D53D6B908D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8023D4487A2478AA5CD0510E56C961613">
    <w:name w:val="18023D4487A2478AA5CD0510E56C9616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93B135C019E49AD8ABA84499298E4DB13">
    <w:name w:val="693B135C019E49AD8ABA84499298E4DB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E59E36DC64B4F0C9969F70436DBF90C13">
    <w:name w:val="DE59E36DC64B4F0C9969F70436DBF90C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3DB7E671A9A440DAD9450AA796E8FC314">
    <w:name w:val="03DB7E671A9A440DAD9450AA796E8FC3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97C7166747C4675915BED8CADD4234F14">
    <w:name w:val="897C7166747C4675915BED8CADD4234F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397D2DD9A3746A993E8F9964E3831D813">
    <w:name w:val="5397D2DD9A3746A993E8F9964E3831D8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09212EE4D354239A77467BAAF8AB88A13">
    <w:name w:val="609212EE4D354239A77467BAAF8AB88A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4AF996A96743FC9D6833C5EF5C6D7813">
    <w:name w:val="AB4AF996A96743FC9D6833C5EF5C6D78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E7B62B4D80A40DFAD9D5FEF5E0D48F512">
    <w:name w:val="1E7B62B4D80A40DFAD9D5FEF5E0D48F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4A06E8D6FA04D18A180FF962AE239E412">
    <w:name w:val="94A06E8D6FA04D18A180FF962AE239E4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A6B50EFEFBC4A69B27A5ED8D14725FE12">
    <w:name w:val="AA6B50EFEFBC4A69B27A5ED8D14725F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4BFFB50658849F1BBB7FB26A4EB188012">
    <w:name w:val="D4BFFB50658849F1BBB7FB26A4EB1880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472C9FE69D74320B1F4E218092E460512">
    <w:name w:val="B472C9FE69D74320B1F4E218092E460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AB9AB96EACF4A739D0824D01222F1A412">
    <w:name w:val="3AB9AB96EACF4A739D0824D01222F1A4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36CC7974262400CA00BA66A342392D212">
    <w:name w:val="336CC7974262400CA00BA66A342392D2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BB76457182A45A780CC5CDB7C22D1CB12">
    <w:name w:val="0BB76457182A45A780CC5CDB7C22D1C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4E82DA71F7647F8909378FEBE25748E12">
    <w:name w:val="04E82DA71F7647F8909378FEBE25748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3A5CAFA9C9E4AACACEF6745BF62075E12">
    <w:name w:val="33A5CAFA9C9E4AACACEF6745BF62075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D741A4399C1422599F659F691E9F3BB12">
    <w:name w:val="AD741A4399C1422599F659F691E9F3B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E770AFD678B429A8514C93BADB660CC12">
    <w:name w:val="4E770AFD678B429A8514C93BADB660C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FF60110AFB1460796131BC38F96749212">
    <w:name w:val="BFF60110AFB1460796131BC38F967492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8E262C35FFF4FB68B6AEB7A7AC3D4BB12">
    <w:name w:val="08E262C35FFF4FB68B6AEB7A7AC3D4B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C46AC4FE9C14F15A5E58BA92FAB5C6C12">
    <w:name w:val="AC46AC4FE9C14F15A5E58BA92FAB5C6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B2E7096B1CA4BF09555106E831CE93712">
    <w:name w:val="8B2E7096B1CA4BF09555106E831CE93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CFD211E982145FFB36D823043BF2BBE12">
    <w:name w:val="DCFD211E982145FFB36D823043BF2BB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50DA510099741E9BEF3931CF7BE0DB812">
    <w:name w:val="450DA510099741E9BEF3931CF7BE0DB8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2B2AC3E9CD4BF79E89C1D47A7110BA12">
    <w:name w:val="C62B2AC3E9CD4BF79E89C1D47A7110B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9CA6C2E43004F539C2A2B860C292BC612">
    <w:name w:val="89CA6C2E43004F539C2A2B860C292BC6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D8A519FE3E24D4B9586FE2D59E9AFEC12">
    <w:name w:val="9D8A519FE3E24D4B9586FE2D59E9AFE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9D12483FDD1484A9016E584E37541AB12">
    <w:name w:val="99D12483FDD1484A9016E584E37541A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9D2F60C2DA341C1B291BBCAB97A269D12">
    <w:name w:val="C9D2F60C2DA341C1B291BBCAB97A269D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2C719673CCD46AB900D521970B80E4012">
    <w:name w:val="02C719673CCD46AB900D521970B80E40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93EEECCB8064564BBB0F4109836EBB612">
    <w:name w:val="F93EEECCB8064564BBB0F4109836EBB6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8528BE9F9A24F87937A751F15FC7E8C12">
    <w:name w:val="78528BE9F9A24F87937A751F15FC7E8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9ECF928ABFB4CA69BC2996FA7F2EAC412">
    <w:name w:val="C9ECF928ABFB4CA69BC2996FA7F2EAC4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1696659AD2F4A5994ECF49D972952F812">
    <w:name w:val="21696659AD2F4A5994ECF49D972952F8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871FC0E75F4FEB8AF8C77942D89E0512">
    <w:name w:val="BC871FC0E75F4FEB8AF8C77942D89E0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EBC7D0600174512BD2E7F159896DA5312">
    <w:name w:val="9EBC7D0600174512BD2E7F159896DA5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3BB106F0A9B4E17AD7F467844B7826312">
    <w:name w:val="53BB106F0A9B4E17AD7F467844B7826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17277C951B04F9B914130714CAE335C12">
    <w:name w:val="A17277C951B04F9B914130714CAE335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F63CBD24FF74C20B030BB9A61DC207712">
    <w:name w:val="9F63CBD24FF74C20B030BB9A61DC207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454E65C3F848A9BAA83FD6ADCA31AC12">
    <w:name w:val="0C454E65C3F848A9BAA83FD6ADCA31A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46DD89217384394AF82033E4056852212">
    <w:name w:val="846DD89217384394AF82033E40568522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1601569166F424B8BDC7101F965210915">
    <w:name w:val="F1601569166F424B8BDC7101F9652109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CC76966CD2C4CBC86FB81825B7EA07015">
    <w:name w:val="ECC76966CD2C4CBC86FB81825B7EA070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F6D7DE24B24AAA8D4665E24CC019F415">
    <w:name w:val="FFF6D7DE24B24AAA8D4665E24CC019F4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25D64019B1E4CADA95B24B72A9AE11A14">
    <w:name w:val="125D64019B1E4CADA95B24B72A9AE11A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9D9B53F95454641821206DE309944E115">
    <w:name w:val="39D9B53F95454641821206DE309944E1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6D8D604A8384C4B8C249ECBACCD7D0415">
    <w:name w:val="16D8D604A8384C4B8C249ECBACCD7D04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2B3DA876867431595F6792FD9C92F7F15">
    <w:name w:val="02B3DA876867431595F6792FD9C92F7F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A2FD177EBA04D8DB7D14C12140048F415">
    <w:name w:val="9A2FD177EBA04D8DB7D14C12140048F4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838013F149E47FA959AEC2511E0A5AE15">
    <w:name w:val="4838013F149E47FA959AEC2511E0A5AE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142B9DF8754E0BA79ACF62D74C059A15">
    <w:name w:val="27142B9DF8754E0BA79ACF62D74C059A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4D62F7120AC4F49BC6D0348E0DE85C515">
    <w:name w:val="74D62F7120AC4F49BC6D0348E0DE85C51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A43C154F77E4A6BBB4DD48417EAA1E64">
    <w:name w:val="AA43C154F77E4A6BBB4DD48417EAA1E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89BB9822AFE4DEC92B74FE825B971E314">
    <w:name w:val="989BB9822AFE4DEC92B74FE825B971E3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F273968E0AB49E4BE0CA6659D89DCD714">
    <w:name w:val="DF273968E0AB49E4BE0CA6659D89DCD7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8907AC43FB64E0FBE9EB3422394503D14">
    <w:name w:val="88907AC43FB64E0FBE9EB3422394503D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981E15F66DC4341AE0C81BC9E378D9714">
    <w:name w:val="4981E15F66DC4341AE0C81BC9E378D97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F157BEFB5B34A23907F7F83ECDEF1B014">
    <w:name w:val="CF157BEFB5B34A23907F7F83ECDEF1B0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6A70DBA569F4A66A1C63DEADBB8CA7514">
    <w:name w:val="36A70DBA569F4A66A1C63DEADBB8CA75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B71F844E07746D89E2062057FAF389614">
    <w:name w:val="0B71F844E07746D89E2062057FAF3896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7678E5C58D6423995B458E7EFBF1BCA3">
    <w:name w:val="17678E5C58D6423995B458E7EFBF1BCA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ABA083CE9A40C0979114D67556ACA34">
    <w:name w:val="ABABA083CE9A40C0979114D67556ACA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C480677DE5544D98BC423B85C7AA5054">
    <w:name w:val="5C480677DE5544D98BC423B85C7AA50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71A7527B36A4ED3AFF89C23C4ECDFB84">
    <w:name w:val="F71A7527B36A4ED3AFF89C23C4ECDFB8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2EC6356E00C4C148C71463B609056814">
    <w:name w:val="92EC6356E00C4C148C71463B6090568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BFE45631114C6AB47C85E028044FEA14">
    <w:name w:val="ABBFE45631114C6AB47C85E028044FEA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A76BE060D140D5AA52C07853D1002114">
    <w:name w:val="8DA76BE060D140D5AA52C07853D10021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34BFAE533144B4CBD125CE2D0B1CB3B14">
    <w:name w:val="534BFAE533144B4CBD125CE2D0B1CB3B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E57C0D01E564595A95D4D8F4679630F4">
    <w:name w:val="EE57C0D01E564595A95D4D8F4679630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C74ECAD95746B48D763E7E910CE14A12">
    <w:name w:val="8EC74ECAD95746B48D763E7E910CE14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2A47DBF39D4FDDA1E9DF51A9DAD67D12">
    <w:name w:val="272A47DBF39D4FDDA1E9DF51A9DAD67D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D3D41518D1941BE8BE3E0C3BFB8038812">
    <w:name w:val="3D3D41518D1941BE8BE3E0C3BFB80388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FE0497BB09142A1847F48CB294FAC6D12">
    <w:name w:val="5FE0497BB09142A1847F48CB294FAC6D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214BA459F294A7BBFB2A4E13AE6ACE512">
    <w:name w:val="7214BA459F294A7BBFB2A4E13AE6ACE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17AA1BEEAEC4DCF8E2DFB5EA0350CC312">
    <w:name w:val="B17AA1BEEAEC4DCF8E2DFB5EA0350CC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BB72D6B30142368251DEFA5090C60A12">
    <w:name w:val="FFBB72D6B30142368251DEFA5090C60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5193435C4A349C2B975298AF08E64A412">
    <w:name w:val="25193435C4A349C2B975298AF08E64A4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F814E9C98234080A03BF777278CC9A312">
    <w:name w:val="CF814E9C98234080A03BF777278CC9A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66046B942B546FDBBD28ABBBA965EDB12">
    <w:name w:val="966046B942B546FDBBD28ABBBA965ED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83FD61696FC4871A7F2BA5BB4A771CE12">
    <w:name w:val="183FD61696FC4871A7F2BA5BB4A771C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12D42EAFBEA489E9D8B104BCB1BA32212">
    <w:name w:val="112D42EAFBEA489E9D8B104BCB1BA322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0FBAB59D854B4292F400D0D3BD883012">
    <w:name w:val="940FBAB59D854B4292F400D0D3BD8830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D79F3075291462A917E0BE1613CDBE512">
    <w:name w:val="3D79F3075291462A917E0BE1613CDBE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8D2CF5BBF8D49B28F492CB1F703493712">
    <w:name w:val="F8D2CF5BBF8D49B28F492CB1F703493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400A80B2C644DBEBD42A330949117C112">
    <w:name w:val="C400A80B2C644DBEBD42A330949117C1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B113B4B61F04F3EBAFF7F3B78BB9E6E12">
    <w:name w:val="CB113B4B61F04F3EBAFF7F3B78BB9E6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0A3CABBDD414937B587E38E492C8CAA12">
    <w:name w:val="60A3CABBDD414937B587E38E492C8CA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304FE30DF664D61BB6B8DDDC1789E2612">
    <w:name w:val="F304FE30DF664D61BB6B8DDDC1789E26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5EA2CD81444C349C0457FC48DE4DFD12">
    <w:name w:val="AB5EA2CD81444C349C0457FC48DE4DFD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8A2C3CE69649429138863A4E9C7EB312">
    <w:name w:val="848A2C3CE69649429138863A4E9C7EB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B98F81E4EC147E68196BF5BDFE7628D12">
    <w:name w:val="FB98F81E4EC147E68196BF5BDFE7628D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68493A5FFF54C7C9AB9730FE09999AA12">
    <w:name w:val="168493A5FFF54C7C9AB9730FE09999AA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ECD44C36BEB48AA9CB8091D1234CB0512">
    <w:name w:val="9ECD44C36BEB48AA9CB8091D1234CB0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FB6A71ADC634D9A9249EAD25D3AD4BC12">
    <w:name w:val="0FB6A71ADC634D9A9249EAD25D3AD4B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6EA20FB463141078BD3BF362A0DAA6512">
    <w:name w:val="66EA20FB463141078BD3BF362A0DAA6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18BCC5159D47A288A0F6D2C8A0B68C12">
    <w:name w:val="8E18BCC5159D47A288A0F6D2C8A0B68C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B2168DD1AA41398B3EB72345C1FBF212">
    <w:name w:val="BEB2168DD1AA41398B3EB72345C1FBF2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61AE218EA734B1E81656A0BA9F5F20B12">
    <w:name w:val="A61AE218EA734B1E81656A0BA9F5F20B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6AAB5207054925BECF54F81814D42212">
    <w:name w:val="E76AAB5207054925BECF54F81814D422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384B2A475734945995100A9297ED68512">
    <w:name w:val="8384B2A475734945995100A9297ED685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693B66186E42B9830CFF1A459237CE12">
    <w:name w:val="52693B66186E42B9830CFF1A459237CE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A702718333C45DC87EDB23A009D26B43">
    <w:name w:val="1A702718333C45DC87EDB23A009D26B4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4F73FAF63BD4D17B30128B54473BDE99">
    <w:name w:val="B4F73FAF63BD4D17B30128B54473BDE9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1F06B2B0AA64366900A59EBB5B6163E8">
    <w:name w:val="61F06B2B0AA64366900A59EBB5B6163E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48FA44D8E614FECA235AA424ABC84219">
    <w:name w:val="148FA44D8E614FECA235AA424ABC8421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E7CE2A63B034D6E8FB0BEE65B2F9C357">
    <w:name w:val="AE7CE2A63B034D6E8FB0BEE65B2F9C35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E893DDB82C24024908D5078C12A68539">
    <w:name w:val="9E893DDB82C24024908D5078C12A6853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F6292E6D7EE488396A8F9AEB7D1F6CE8">
    <w:name w:val="EF6292E6D7EE488396A8F9AEB7D1F6CE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597D5E7886D486EAF5B790A5767AF7A9">
    <w:name w:val="4597D5E7886D486EAF5B790A5767AF7A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0A9665AEED435396EA0A04C71EC2EF7">
    <w:name w:val="AB0A9665AEED435396EA0A04C71EC2EF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E384CC253F34327B309AE730A75A9729">
    <w:name w:val="EE384CC253F34327B309AE730A75A972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FE3879DAB534A68B99F838A6B9082958">
    <w:name w:val="AFE3879DAB534A68B99F838A6B908295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7A0ADE5B56C418892D0A1DF4EF981249">
    <w:name w:val="97A0ADE5B56C418892D0A1DF4EF98124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D908458B5843149FA6B5A0441CFAA87">
    <w:name w:val="26D908458B5843149FA6B5A0441CFAA8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4CB7225DA7A4D40835BDF111509A7749">
    <w:name w:val="C4CB7225DA7A4D40835BDF111509A774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14A4A1C46794A52917BB47E1E6CB3548">
    <w:name w:val="414A4A1C46794A52917BB47E1E6CB354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38011A38C6E4914AFAAC6FCA9DD30449">
    <w:name w:val="C38011A38C6E4914AFAAC6FCA9DD3044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2DCB8EC785D4250A83DF71B9C6286BD7">
    <w:name w:val="F2DCB8EC785D4250A83DF71B9C6286B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CF7E70DD7D4493DA00A7420A711CDAA9">
    <w:name w:val="6CF7E70DD7D4493DA00A7420A711CDAA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10A409D3E30420994078A3A893201838">
    <w:name w:val="010A409D3E30420994078A3A89320183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E9EFAC80FF445FDBDC0C7FA7F644A6F9">
    <w:name w:val="FE9EFAC80FF445FDBDC0C7FA7F644A6F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B23C29E0CC4BD4A8D3087ACAB1945B7">
    <w:name w:val="14B23C29E0CC4BD4A8D3087ACAB1945B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4BF846150FB472EBB934E670C2278439">
    <w:name w:val="64BF846150FB472EBB934E670C227843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81A7783574F49EA837606E13BB4BCFD8">
    <w:name w:val="281A7783574F49EA837606E13BB4BCFD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7095819AA6544F9B45404A1C97FF1109">
    <w:name w:val="67095819AA6544F9B45404A1C97FF110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7F62A5D61246A4B455119C5B31C9A77">
    <w:name w:val="557F62A5D61246A4B455119C5B31C9A7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107550642BF41D88C8A72B03511435D7">
    <w:name w:val="2107550642BF41D88C8A72B03511435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1E7EA796AB432380695C1441BAEA0C7">
    <w:name w:val="BC1E7EA796AB432380695C1441BAEA0C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728835B4BFD42D49D7C597E336F65A96">
    <w:name w:val="C728835B4BFD42D49D7C597E336F65A9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771C350D7514260BCBA0C909CD7389A7">
    <w:name w:val="C771C350D7514260BCBA0C909CD7389A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CA21D3B7768400FB26BB9C7D7E64F287">
    <w:name w:val="FCA21D3B7768400FB26BB9C7D7E64F28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0F38509E7294374B89591024A9EDF4E7">
    <w:name w:val="60F38509E7294374B89591024A9EDF4E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87B9F231C141F2BB5933993957206B6">
    <w:name w:val="8D87B9F231C141F2BB5933993957206B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EB4973D9BD547579DA308D7BCF016BF7">
    <w:name w:val="4EB4973D9BD547579DA308D7BCF016BF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CFCDE8E100F4D90BEF9DFF4B31612187">
    <w:name w:val="4CFCDE8E100F4D90BEF9DFF4B3161218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9506AC310494086B2C6BDBE0EFD3ABB7">
    <w:name w:val="C9506AC310494086B2C6BDBE0EFD3ABB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099019A029748D2B83B45A80A86F2CB6">
    <w:name w:val="5099019A029748D2B83B45A80A86F2CB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674C43B4E74681A0D36AB45F1A543D7">
    <w:name w:val="A4674C43B4E74681A0D36AB45F1A543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D6DCC16EBC541B3AB90E2444EB386BD7">
    <w:name w:val="AD6DCC16EBC541B3AB90E2444EB386B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0DC88C01E74E7BBBEE7645FE9D3D6C7">
    <w:name w:val="240DC88C01E74E7BBBEE7645FE9D3D6C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3E0C86DA3C47FF8BEB9CAD6E94F1BD6">
    <w:name w:val="5D3E0C86DA3C47FF8BEB9CAD6E94F1BD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25853DBB50948D6849A1282D198ADC07">
    <w:name w:val="425853DBB50948D6849A1282D198ADC0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FA73FB9C0254827BEB663919593F3127">
    <w:name w:val="3FA73FB9C0254827BEB663919593F312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EC561B7DE5247E3B2874A76206B1E5D7">
    <w:name w:val="AEC561B7DE5247E3B2874A76206B1E5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E6E76FFF774086BD3945882727E1BC6">
    <w:name w:val="52E6E76FFF774086BD3945882727E1BC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7ED479D15943B0861D1391C9B273F17">
    <w:name w:val="557ED479D15943B0861D1391C9B273F1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19271B40A1041FFBEB08011E60A118D7">
    <w:name w:val="719271B40A1041FFBEB08011E60A118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068B43BB4BD48B18FB2E11D16D9B50B7">
    <w:name w:val="0068B43BB4BD48B18FB2E11D16D9B50B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B4E1A0B5DF2429E94CC7E74B53239C06">
    <w:name w:val="7B4E1A0B5DF2429E94CC7E74B53239C0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850F0A52C0243B39BDED3B229C3AAD97">
    <w:name w:val="7850F0A52C0243B39BDED3B229C3AAD9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F06FDB2B0544D2F8763F136985B343B6">
    <w:name w:val="AF06FDB2B0544D2F8763F136985B343B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A8A249F4B224BD9AF297EDFE57FECC66">
    <w:name w:val="3A8A249F4B224BD9AF297EDFE57FECC6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FADEEB879974C49A4581DB5EBD4CEDD6">
    <w:name w:val="4FADEEB879974C49A4581DB5EBD4CEDD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75BE1C4E5314114BE63B4DDD2D6E8D86">
    <w:name w:val="D75BE1C4E5314114BE63B4DDD2D6E8D8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BA8F44CC831486BBA241632E3F49C646">
    <w:name w:val="8BA8F44CC831486BBA241632E3F49C64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6A1A70E70D540F0A572DD52F8C3E87E6">
    <w:name w:val="B6A1A70E70D540F0A572DD52F8C3E87E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0FF378196574C78B3151CE5626771F86">
    <w:name w:val="30FF378196574C78B3151CE5626771F8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EA9F8D1A3748C799DB68D4F7AE382F6">
    <w:name w:val="24EA9F8D1A3748C799DB68D4F7AE382F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F1E52AE2CD43D98C235163EB81EFEB6">
    <w:name w:val="C6F1E52AE2CD43D98C235163EB81EFEB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CDD00596D8434E9B88DF531309483A6">
    <w:name w:val="0BCDD00596D8434E9B88DF531309483A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97463CA8A804D34AFE75D88F61D22AD6">
    <w:name w:val="297463CA8A804D34AFE75D88F61D22AD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92B50DDD2104B6EBCB1056CEFFF145C6">
    <w:name w:val="492B50DDD2104B6EBCB1056CEFFF145C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DC04A7864E4A82881BB09ADE90D33E6">
    <w:name w:val="9ADC04A7864E4A82881BB09ADE90D33E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9C89CB2AA5240AA9EDFD0A0649578BC6">
    <w:name w:val="E9C89CB2AA5240AA9EDFD0A0649578BC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8EA8A804A44D4E91EB974ED317AEF66">
    <w:name w:val="FF8EA8A804A44D4E91EB974ED317AEF6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43089BE99C94A7B81BE14179FE3B7496">
    <w:name w:val="F43089BE99C94A7B81BE14179FE3B749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E03DC39499C4B65B60C98E818D91BF76">
    <w:name w:val="6E03DC39499C4B65B60C98E818D91BF7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A7A6A056D08477484DC6233E926DF436">
    <w:name w:val="5A7A6A056D08477484DC6233E926DF43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8A01A57A5D4B518AC8C1320E1A5B7212">
    <w:name w:val="658A01A57A5D4B518AC8C1320E1A5B72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E77DBC1FF34632B9B4648A219B0D8912">
    <w:name w:val="B8E77DBC1FF34632B9B4648A219B0D89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0E4E52B87249479AEA2FA1FF7F28A812">
    <w:name w:val="DF0E4E52B87249479AEA2FA1FF7F28A8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A04EEC1FC14F7999D5B00E1022B2FA12">
    <w:name w:val="5FA04EEC1FC14F7999D5B00E1022B2FA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47D45444954BF59A0AF7514E158DE612">
    <w:name w:val="AC47D45444954BF59A0AF7514E158DE6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19DCF312F04B7698CC498DB0AA603812">
    <w:name w:val="6119DCF312F04B7698CC498DB0AA6038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3CF1DFE6244A2283BF591306E37F5B12">
    <w:name w:val="3D3CF1DFE6244A2283BF591306E37F5B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C4D49820C24A9CAAEC0D7B9E9D020712">
    <w:name w:val="65C4D49820C24A9CAAEC0D7B9E9D0207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D07A50D2BA145AA9CCC549CE811A04F12">
    <w:name w:val="CD07A50D2BA145AA9CCC549CE811A04F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7C9FA758F6545159520C68816B059E412">
    <w:name w:val="47C9FA758F6545159520C68816B059E4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D9F2F6249584B86AAAF95E70653989E12">
    <w:name w:val="7D9F2F6249584B86AAAF95E70653989E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4D934B44FF438BA00D73249829F5DB12">
    <w:name w:val="A44D934B44FF438BA00D73249829F5DB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7E1F54BBB14530A9FF15D9F9FF9B1C">
    <w:name w:val="2F7E1F54BBB14530A9FF15D9F9FF9B1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A112955306B4C2498951E17457F5112">
    <w:name w:val="7A112955306B4C2498951E17457F5112"/>
    <w:qFormat/>
    <w:pPr>
      <w:spacing w:after="160" w:line="259" w:lineRule="auto"/>
    </w:pPr>
    <w:rPr>
      <w:sz w:val="22"/>
      <w:szCs w:val="22"/>
    </w:rPr>
  </w:style>
  <w:style w:type="paragraph" w:customStyle="1" w:styleId="2AC23D1D883344C9B77E8FD360054DA0">
    <w:name w:val="2AC23D1D883344C9B77E8FD360054DA0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5.xml><?xml version="1.0" encoding="utf-8"?>
<ds:datastoreItem xmlns:ds="http://schemas.openxmlformats.org/officeDocument/2006/customXml" ds:itemID="{8D966A03-EF79-4FFF-975F-CAD33AA45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14</Pages>
  <Words>3816</Words>
  <Characters>20612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2</cp:revision>
  <cp:lastPrinted>2021-09-21T17:10:00Z</cp:lastPrinted>
  <dcterms:created xsi:type="dcterms:W3CDTF">2022-07-25T13:16:00Z</dcterms:created>
  <dcterms:modified xsi:type="dcterms:W3CDTF">2022-07-25T13:16:00Z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1046-11.2.0.11156</vt:lpwstr>
  </property>
  <property fmtid="{D5CDD505-2E9C-101B-9397-08002B2CF9AE}" pid="9" name="ICV">
    <vt:lpwstr>42132541F98F4ED89EA98AFDBAAAD37C</vt:lpwstr>
  </property>
</Properties>
</file>